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1CDB1" w14:textId="1FE34076" w:rsidR="00590C73" w:rsidRPr="00200D65" w:rsidRDefault="00813926" w:rsidP="00590C73">
      <w:pPr>
        <w:jc w:val="center"/>
        <w:rPr>
          <w:rFonts w:ascii="Corbel" w:hAnsi="Corbel" w:cs="Arial"/>
          <w:b/>
          <w:bCs/>
          <w:kern w:val="32"/>
          <w:sz w:val="30"/>
          <w:szCs w:val="30"/>
          <w:u w:val="single"/>
          <w:lang w:val="fr-CA"/>
        </w:rPr>
      </w:pPr>
      <w:r w:rsidRPr="00200D65">
        <w:rPr>
          <w:b/>
          <w:bCs/>
          <w:sz w:val="30"/>
          <w:szCs w:val="30"/>
          <w:u w:val="single"/>
          <w:lang w:val="fr-CA"/>
        </w:rPr>
        <w:t>2</w:t>
      </w:r>
      <w:r w:rsidR="00590C73" w:rsidRPr="00200D65">
        <w:rPr>
          <w:b/>
          <w:bCs/>
          <w:sz w:val="30"/>
          <w:szCs w:val="30"/>
          <w:u w:val="single"/>
          <w:lang w:val="fr-CA"/>
        </w:rPr>
        <w:t xml:space="preserve">e cours </w:t>
      </w:r>
      <w:r w:rsidR="00590C73" w:rsidRPr="00200D65">
        <w:rPr>
          <w:b/>
          <w:bCs/>
          <w:sz w:val="30"/>
          <w:szCs w:val="30"/>
          <w:u w:val="single"/>
          <w:lang w:val="fr-CA"/>
        </w:rPr>
        <w:br/>
      </w:r>
      <w:r w:rsidR="00590C73" w:rsidRPr="00200D65">
        <w:rPr>
          <w:b/>
          <w:bCs/>
          <w:sz w:val="30"/>
          <w:szCs w:val="30"/>
          <w:lang w:val="fr-CA"/>
        </w:rPr>
        <w:t xml:space="preserve">Les sens du verbe </w:t>
      </w:r>
      <w:r w:rsidRPr="00200D65">
        <w:rPr>
          <w:b/>
          <w:bCs/>
          <w:color w:val="9A4168" w:themeColor="accent3" w:themeShade="BF"/>
          <w:sz w:val="30"/>
          <w:szCs w:val="30"/>
          <w:lang w:val="fr-CA"/>
        </w:rPr>
        <w:t>bouger</w:t>
      </w:r>
      <w:r w:rsidR="00590C73" w:rsidRPr="00200D65">
        <w:rPr>
          <w:b/>
          <w:bCs/>
          <w:sz w:val="30"/>
          <w:szCs w:val="30"/>
          <w:lang w:val="fr-CA"/>
        </w:rPr>
        <w:t xml:space="preserve">: </w:t>
      </w:r>
    </w:p>
    <w:p w14:paraId="190590F3" w14:textId="01969EB6" w:rsidR="00813926" w:rsidRPr="00200D65" w:rsidRDefault="00813926" w:rsidP="00200D65">
      <w:pPr>
        <w:tabs>
          <w:tab w:val="left" w:pos="120"/>
          <w:tab w:val="left" w:pos="840"/>
          <w:tab w:val="left" w:pos="916"/>
          <w:tab w:val="left" w:pos="1080"/>
          <w:tab w:val="left" w:pos="1832"/>
          <w:tab w:val="left" w:pos="2748"/>
          <w:tab w:val="center" w:pos="495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val="fr-CA" w:eastAsia="el-GR"/>
        </w:rPr>
      </w:pPr>
      <w:r>
        <w:rPr>
          <w:rFonts w:ascii="Times New Roman" w:hAnsi="Times New Roman" w:cs="Times New Roman"/>
          <w:lang w:val="fr-CA" w:eastAsia="el-GR"/>
        </w:rPr>
        <w:t xml:space="preserve">La dent bouge </w:t>
      </w:r>
      <w:r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To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δόντι</w:t>
      </w:r>
      <w:r w:rsidRPr="00200D65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κουνιέται</w:t>
      </w:r>
      <w:r w:rsidR="00200D65" w:rsidRPr="00200D65">
        <w:rPr>
          <w:rFonts w:ascii="Times New Roman" w:hAnsi="Times New Roman" w:cs="Times New Roman"/>
          <w:b/>
          <w:bCs/>
          <w:color w:val="0070C0"/>
          <w:lang w:val="fr-CA" w:eastAsia="el-GR"/>
        </w:rPr>
        <w:tab/>
      </w:r>
    </w:p>
    <w:p w14:paraId="0596837C" w14:textId="77777777" w:rsidR="00813926" w:rsidRPr="00200D65" w:rsidRDefault="00813926" w:rsidP="00813926">
      <w:pPr>
        <w:tabs>
          <w:tab w:val="left" w:pos="120"/>
          <w:tab w:val="left" w:pos="840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fr-CA" w:eastAsia="el-GR"/>
        </w:rPr>
      </w:pPr>
      <w:r>
        <w:rPr>
          <w:rFonts w:ascii="Times New Roman" w:hAnsi="Times New Roman" w:cs="Times New Roman"/>
          <w:lang w:val="fr-CA" w:eastAsia="el-GR"/>
        </w:rPr>
        <w:t xml:space="preserve">Les couleurs ne bougent pas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Τα</w:t>
      </w:r>
      <w:r w:rsidRPr="00200D65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χρώματα</w:t>
      </w:r>
      <w:r w:rsidRPr="00200D65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δεν</w:t>
      </w:r>
      <w:r w:rsidRPr="00200D65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>ξεθωριάζουν</w:t>
      </w:r>
    </w:p>
    <w:p w14:paraId="7A3EF147" w14:textId="32C4EF89" w:rsidR="00813926" w:rsidRDefault="00813926" w:rsidP="00813926">
      <w:pPr>
        <w:tabs>
          <w:tab w:val="left" w:pos="120"/>
          <w:tab w:val="left" w:pos="840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eastAsia="el-GR"/>
        </w:rPr>
      </w:pPr>
      <w:r>
        <w:rPr>
          <w:rFonts w:ascii="Times New Roman" w:hAnsi="Times New Roman" w:cs="Times New Roman"/>
          <w:lang w:val="fr-CA" w:eastAsia="el-GR"/>
        </w:rPr>
        <w:t>Elle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ne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bouge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pas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de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sa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lang w:val="fr-CA" w:eastAsia="el-GR"/>
        </w:rPr>
        <w:t>chambre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lang w:eastAsia="el-GR"/>
        </w:rPr>
        <w:t xml:space="preserve">Δεν το κουνάει από το </w:t>
      </w:r>
      <w:r w:rsidR="00200D65">
        <w:rPr>
          <w:rFonts w:ascii="Times New Roman" w:hAnsi="Times New Roman" w:cs="Times New Roman"/>
          <w:b/>
          <w:bCs/>
          <w:color w:val="0070C0"/>
          <w:lang w:eastAsia="el-GR"/>
        </w:rPr>
        <w:t>δωμάτιο της</w:t>
      </w:r>
    </w:p>
    <w:p w14:paraId="5BBB2AB3" w14:textId="3A926A23" w:rsidR="00813926" w:rsidRDefault="00813926" w:rsidP="00813926">
      <w:pPr>
        <w:tabs>
          <w:tab w:val="left" w:pos="120"/>
          <w:tab w:val="left" w:pos="840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eastAsia="el-GR"/>
        </w:rPr>
      </w:pPr>
      <w:r>
        <w:rPr>
          <w:rFonts w:ascii="Times New Roman" w:hAnsi="Times New Roman" w:cs="Times New Roman"/>
          <w:lang w:val="fr-CA" w:eastAsia="el-GR"/>
        </w:rPr>
        <w:t>Bouge-toi, tu vas t’endormir</w:t>
      </w:r>
      <w:r w:rsidRPr="00200D65">
        <w:rPr>
          <w:rFonts w:ascii="Times New Roman" w:hAnsi="Times New Roman" w:cs="Times New Roman"/>
          <w:lang w:val="fr-CA" w:eastAsia="el-GR"/>
        </w:rPr>
        <w:t>!</w:t>
      </w:r>
      <w:r>
        <w:rPr>
          <w:rFonts w:ascii="Times New Roman" w:hAnsi="Times New Roman" w:cs="Times New Roman"/>
          <w:lang w:val="fr-CA" w:eastAsia="el-GR"/>
        </w:rPr>
        <w:t xml:space="preserve"> </w:t>
      </w:r>
      <w:r w:rsidR="00200D65">
        <w:rPr>
          <w:rFonts w:ascii="Times New Roman" w:hAnsi="Times New Roman" w:cs="Times New Roman"/>
          <w:b/>
          <w:bCs/>
          <w:color w:val="0070C0"/>
          <w:lang w:eastAsia="el-GR"/>
        </w:rPr>
        <w:t>Κουνήσου!</w:t>
      </w:r>
    </w:p>
    <w:p w14:paraId="3A398FBC" w14:textId="77777777" w:rsidR="00813926" w:rsidRPr="00813926" w:rsidRDefault="00813926" w:rsidP="00813926">
      <w:pPr>
        <w:tabs>
          <w:tab w:val="left" w:pos="120"/>
          <w:tab w:val="left" w:pos="840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eastAsia="el-GR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913"/>
        <w:gridCol w:w="7681"/>
        <w:gridCol w:w="152"/>
      </w:tblGrid>
      <w:tr w:rsidR="00813926" w:rsidRPr="00C90BF1" w14:paraId="75233696" w14:textId="77777777" w:rsidTr="00813926">
        <w:trPr>
          <w:tblCellSpacing w:w="15" w:type="dxa"/>
        </w:trPr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4BEF2C" w14:textId="77777777" w:rsidR="00813926" w:rsidRDefault="008139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fr-CA" w:eastAsia="el-GR"/>
              </w:rPr>
            </w:pPr>
            <w:r>
              <w:rPr>
                <w:rFonts w:ascii="Times New Roman" w:hAnsi="Times New Roman" w:cs="Times New Roman"/>
                <w:b/>
                <w:lang w:val="fr-CA" w:eastAsia="el-GR"/>
              </w:rPr>
              <w:t xml:space="preserve">Entrée bouger (concordancier </w:t>
            </w:r>
            <w:hyperlink r:id="rId12" w:history="1">
              <w:r>
                <w:rPr>
                  <w:rStyle w:val="-0"/>
                  <w:b/>
                  <w:lang w:val="fr-CA" w:eastAsia="el-GR"/>
                </w:rPr>
                <w:t>https://www.lextutor.ca/conc/fr/</w:t>
              </w:r>
            </w:hyperlink>
            <w:r>
              <w:rPr>
                <w:rFonts w:ascii="Times New Roman" w:hAnsi="Times New Roman" w:cs="Times New Roman"/>
                <w:b/>
                <w:lang w:val="fr-CA" w:eastAsia="el-GR"/>
              </w:rPr>
              <w:t xml:space="preserve"> )</w:t>
            </w:r>
          </w:p>
        </w:tc>
      </w:tr>
      <w:tr w:rsidR="00200D65" w14:paraId="53508C00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F1FCE5" w14:textId="77777777" w:rsidR="00813926" w:rsidRDefault="00813926">
            <w:pPr>
              <w:rPr>
                <w:rFonts w:asciiTheme="minorHAnsi" w:eastAsiaTheme="minorHAnsi" w:hAnsiTheme="minorHAnsi" w:cstheme="minorBidi"/>
              </w:rPr>
            </w:pPr>
            <w:proofErr w:type="spellStart"/>
            <w:r>
              <w:rPr>
                <w:rStyle w:val="ae"/>
              </w:rPr>
              <w:t>bouger</w:t>
            </w:r>
            <w:proofErr w:type="spellEnd"/>
            <w:r>
              <w:fldChar w:fldCharType="begin"/>
            </w:r>
            <w:r>
              <w:instrText xml:space="preserve"> HYPERLINK "https://www.wordreference.com/conj/FrVerbs.aspx?v=bouger" \o "conjugate bouger" </w:instrText>
            </w:r>
            <w:r>
              <w:fldChar w:fldCharType="separate"/>
            </w:r>
            <w:r>
              <w:rPr>
                <w:rStyle w:val="-0"/>
                <w:rFonts w:ascii="Cambria Math" w:hAnsi="Cambria Math" w:cs="Cambria Math"/>
                <w:b/>
                <w:bCs/>
              </w:rPr>
              <w:t>⇒</w:t>
            </w:r>
            <w:r>
              <w:fldChar w:fldCharType="end"/>
            </w:r>
            <w:r>
              <w:t xml:space="preserve"> </w:t>
            </w:r>
            <w:r>
              <w:rPr>
                <w:rStyle w:val="a9"/>
              </w:rPr>
              <w:t>vi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7FC650" w14:textId="77777777" w:rsidR="00813926" w:rsidRDefault="00813926">
            <w:pPr>
              <w:rPr>
                <w:sz w:val="22"/>
                <w:szCs w:val="22"/>
              </w:rPr>
            </w:pPr>
            <w:r>
              <w:t>(remuer continuellement)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E7E532" w14:textId="77777777" w:rsidR="00813926" w:rsidRDefault="00813926"/>
        </w:tc>
      </w:tr>
      <w:tr w:rsidR="00200D65" w:rsidRPr="00C90BF1" w14:paraId="4DF53646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7B7DC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F56749" w14:textId="07D66778" w:rsidR="00813926" w:rsidRPr="00200D65" w:rsidRDefault="00813926">
            <w:pPr>
              <w:rPr>
                <w:lang w:val="fr-CA"/>
              </w:rPr>
            </w:pPr>
            <w:r>
              <w:rPr>
                <w:lang w:val="fr-CA"/>
              </w:rPr>
              <w:t xml:space="preserve">Je te dis que ce n'est pas un raisin sec mais un insecte. Regarde, il vient de bouger ! </w:t>
            </w:r>
            <w:r w:rsidR="00156335" w:rsidRPr="00200D65">
              <w:rPr>
                <w:lang w:val="fr-CA"/>
              </w:rPr>
              <w:t xml:space="preserve">... </w:t>
            </w:r>
            <w:r w:rsidR="00156335" w:rsidRPr="00156335">
              <w:rPr>
                <w:b/>
                <w:bCs/>
                <w:color w:val="0070C0"/>
              </w:rPr>
              <w:t>μόλις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κινήθηκε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...</w:t>
            </w:r>
          </w:p>
          <w:p w14:paraId="5D8838BB" w14:textId="6CA359D6" w:rsidR="00813926" w:rsidRPr="00C57ADB" w:rsidRDefault="00813926" w:rsidP="00C57ADB">
            <w:pPr>
              <w:rPr>
                <w:lang w:val="fr-CA"/>
              </w:rPr>
            </w:pPr>
            <w:r>
              <w:rPr>
                <w:lang w:val="fr-CA"/>
              </w:rPr>
              <w:t>Ne bouge pas, je reviens tout de suite</w:t>
            </w:r>
            <w:r w:rsidR="00156335" w:rsidRPr="00200D65">
              <w:rPr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Μη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κουνηθείς</w:t>
            </w:r>
            <w:r w:rsidR="00C57ADB">
              <w:rPr>
                <w:b/>
                <w:bCs/>
                <w:color w:val="0070C0"/>
                <w:lang w:val="fr-CA"/>
              </w:rPr>
              <w:t>/</w:t>
            </w:r>
            <w:r w:rsidR="00200D6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200D65" w:rsidRPr="00C90BF1">
              <w:rPr>
                <w:b/>
                <w:bCs/>
                <w:color w:val="0070C0"/>
              </w:rPr>
              <w:t>περίμενε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, </w:t>
            </w:r>
            <w:r w:rsidR="00C57ADB" w:rsidRPr="00C90BF1">
              <w:rPr>
                <w:b/>
                <w:bCs/>
                <w:color w:val="0070C0"/>
              </w:rPr>
              <w:t>έφτασα</w:t>
            </w:r>
            <w:r w:rsidR="00C57ADB" w:rsidRPr="00C57ADB">
              <w:rPr>
                <w:b/>
                <w:bCs/>
                <w:color w:val="0070C0"/>
                <w:lang w:val="fr-CA"/>
              </w:rPr>
              <w:t>.</w:t>
            </w:r>
          </w:p>
        </w:tc>
      </w:tr>
      <w:tr w:rsidR="00200D65" w14:paraId="6DC5BE69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2FFB30" w14:textId="77777777" w:rsidR="00813926" w:rsidRPr="00C57ADB" w:rsidRDefault="00813926">
            <w:pPr>
              <w:rPr>
                <w:lang w:val="fr-CA"/>
              </w:rPr>
            </w:pPr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43F85" w14:textId="77777777" w:rsidR="00813926" w:rsidRDefault="00813926">
            <w:r>
              <w:rPr>
                <w:lang w:val="en-US"/>
              </w:rPr>
              <w:t xml:space="preserve">I'm telling you, that's an insect, not a raisin; look, it just moved! </w:t>
            </w:r>
            <w:r>
              <w:t>Don't move I'll be right back.</w:t>
            </w:r>
          </w:p>
        </w:tc>
      </w:tr>
      <w:tr w:rsidR="00200D65" w14:paraId="1550C214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6ADF7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vtr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CC542" w14:textId="77777777" w:rsidR="00813926" w:rsidRDefault="00813926">
            <w:r>
              <w:t>(changer de position)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58375D" w14:textId="77777777" w:rsidR="00813926" w:rsidRDefault="00813926"/>
        </w:tc>
      </w:tr>
      <w:tr w:rsidR="000D5CD8" w:rsidRPr="00C57ADB" w14:paraId="7A1B6BD4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324431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6EFE37" w14:textId="25C42BF7" w:rsidR="00813926" w:rsidRPr="00C57ADB" w:rsidRDefault="00813926" w:rsidP="00C57ADB">
            <w:pPr>
              <w:rPr>
                <w:color w:val="FF0000"/>
              </w:rPr>
            </w:pPr>
            <w:r>
              <w:rPr>
                <w:lang w:val="fr-CA"/>
              </w:rPr>
              <w:t>J</w:t>
            </w:r>
            <w:r w:rsidRPr="00C57ADB">
              <w:t>'</w:t>
            </w:r>
            <w:r>
              <w:rPr>
                <w:lang w:val="fr-CA"/>
              </w:rPr>
              <w:t>ai</w:t>
            </w:r>
            <w:r w:rsidRPr="00C57ADB">
              <w:t xml:space="preserve"> </w:t>
            </w:r>
            <w:proofErr w:type="spellStart"/>
            <w:r>
              <w:rPr>
                <w:lang w:val="fr-CA"/>
              </w:rPr>
              <w:t>boug</w:t>
            </w:r>
            <w:proofErr w:type="spellEnd"/>
            <w:r w:rsidRPr="00C57ADB">
              <w:t xml:space="preserve">é </w:t>
            </w:r>
            <w:r>
              <w:rPr>
                <w:lang w:val="fr-CA"/>
              </w:rPr>
              <w:t>la</w:t>
            </w:r>
            <w:r w:rsidRPr="00C57ADB">
              <w:t xml:space="preserve"> </w:t>
            </w:r>
            <w:r>
              <w:rPr>
                <w:lang w:val="fr-CA"/>
              </w:rPr>
              <w:t>lampe</w:t>
            </w:r>
            <w:r w:rsidRPr="00C57ADB">
              <w:t xml:space="preserve"> </w:t>
            </w:r>
            <w:r>
              <w:rPr>
                <w:lang w:val="fr-CA"/>
              </w:rPr>
              <w:t>pour</w:t>
            </w:r>
            <w:r w:rsidRPr="00C57ADB">
              <w:t xml:space="preserve"> </w:t>
            </w:r>
            <w:r>
              <w:rPr>
                <w:lang w:val="fr-CA"/>
              </w:rPr>
              <w:t>mieux</w:t>
            </w:r>
            <w:r w:rsidRPr="00C57ADB">
              <w:t xml:space="preserve"> </w:t>
            </w:r>
            <w:r>
              <w:rPr>
                <w:lang w:val="fr-CA"/>
              </w:rPr>
              <w:t>voir</w:t>
            </w:r>
            <w:r w:rsidR="00156335" w:rsidRPr="00C57ADB"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κούνησα</w:t>
            </w:r>
            <w:r w:rsidR="00C57ADB" w:rsidRPr="00C57ADB">
              <w:rPr>
                <w:b/>
                <w:bCs/>
                <w:color w:val="0070C0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το</w:t>
            </w:r>
            <w:r w:rsidR="00C57ADB" w:rsidRPr="00C57ADB">
              <w:rPr>
                <w:b/>
                <w:bCs/>
                <w:color w:val="0070C0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λαμπατέρ</w:t>
            </w:r>
            <w:r w:rsidR="00200D65" w:rsidRPr="00C57ADB">
              <w:rPr>
                <w:b/>
                <w:bCs/>
                <w:color w:val="0070C0"/>
              </w:rPr>
              <w:t xml:space="preserve">, </w:t>
            </w:r>
            <w:r w:rsidR="00C57ADB" w:rsidRPr="00C90BF1">
              <w:rPr>
                <w:b/>
                <w:bCs/>
                <w:color w:val="0070C0"/>
              </w:rPr>
              <w:t>του</w:t>
            </w:r>
            <w:r w:rsidR="00200D65" w:rsidRPr="00C90BF1">
              <w:rPr>
                <w:b/>
                <w:bCs/>
                <w:color w:val="0070C0"/>
              </w:rPr>
              <w:t xml:space="preserve"> άλλαξα θέση</w:t>
            </w:r>
          </w:p>
        </w:tc>
      </w:tr>
      <w:tr w:rsidR="000D5CD8" w:rsidRPr="00C90BF1" w14:paraId="2ED9967E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49AC8" w14:textId="77777777" w:rsidR="00813926" w:rsidRPr="00C57ADB" w:rsidRDefault="00813926"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B29A64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I moved the lamp so I could see better.</w:t>
            </w:r>
          </w:p>
        </w:tc>
      </w:tr>
      <w:tr w:rsidR="00200D65" w14:paraId="780200F9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6F2109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vtr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53381F" w14:textId="77777777" w:rsidR="00813926" w:rsidRDefault="00813926">
            <w:r>
              <w:t>(déplacer)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9D0628" w14:textId="77777777" w:rsidR="00813926" w:rsidRDefault="00813926"/>
        </w:tc>
      </w:tr>
      <w:tr w:rsidR="000D5CD8" w:rsidRPr="00C90BF1" w14:paraId="0A0DC4AD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EC457E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2E87D" w14:textId="3F3BB57A" w:rsidR="00813926" w:rsidRPr="00200D65" w:rsidRDefault="00813926">
            <w:pPr>
              <w:rPr>
                <w:lang w:val="fr-CA"/>
              </w:rPr>
            </w:pPr>
            <w:r>
              <w:rPr>
                <w:lang w:val="fr-CA"/>
              </w:rPr>
              <w:t>Ne bouge pas la voiture, s'il te plaît</w:t>
            </w:r>
            <w:r w:rsidR="00156335" w:rsidRPr="00200D65">
              <w:rPr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μη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μετακινήσεις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το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αυτοκίνητο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...</w:t>
            </w:r>
          </w:p>
        </w:tc>
      </w:tr>
      <w:tr w:rsidR="000D5CD8" w:rsidRPr="00C90BF1" w14:paraId="7F45CB57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3EDC57" w14:textId="77777777" w:rsidR="00813926" w:rsidRDefault="00813926">
            <w:pPr>
              <w:rPr>
                <w:lang w:val="fr-CA"/>
              </w:rPr>
            </w:pPr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97D7FC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Don't move the car, please.</w:t>
            </w:r>
          </w:p>
        </w:tc>
      </w:tr>
      <w:tr w:rsidR="00200D65" w14:paraId="168AEEC5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96BEEB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271005" w14:textId="77777777" w:rsidR="00813926" w:rsidRDefault="00813926">
            <w:r>
              <w:t>(évoluer, être actif)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E50B5" w14:textId="77777777" w:rsidR="00813926" w:rsidRDefault="00813926"/>
        </w:tc>
      </w:tr>
      <w:tr w:rsidR="000D5CD8" w:rsidRPr="00C90BF1" w14:paraId="51F3030D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F6CC30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04385D" w14:textId="33E65512" w:rsidR="00813926" w:rsidRPr="00200D65" w:rsidRDefault="00813926" w:rsidP="00200D65">
            <w:pPr>
              <w:rPr>
                <w:b/>
                <w:bCs/>
                <w:color w:val="FF0000"/>
                <w:lang w:val="fr-CA"/>
              </w:rPr>
            </w:pPr>
            <w:r w:rsidRPr="00C57ADB">
              <w:rPr>
                <w:lang w:val="fr-CA"/>
              </w:rPr>
              <w:t>Montpellier est une ville qui bouge</w:t>
            </w:r>
            <w:r w:rsidR="00200D65" w:rsidRPr="00C57ADB">
              <w:rPr>
                <w:lang w:val="fr-CA"/>
              </w:rPr>
              <w:t>, animée</w:t>
            </w:r>
            <w:r w:rsidR="00156335" w:rsidRPr="00C57ADB">
              <w:rPr>
                <w:lang w:val="fr-CA"/>
              </w:rPr>
              <w:t xml:space="preserve"> </w:t>
            </w:r>
            <w:r w:rsidR="00156335" w:rsidRPr="00200D65">
              <w:rPr>
                <w:color w:val="FF0000"/>
                <w:lang w:val="fr-CA"/>
              </w:rPr>
              <w:t>...</w:t>
            </w:r>
            <w:r w:rsidR="00156335" w:rsidRPr="00C90BF1">
              <w:rPr>
                <w:b/>
                <w:bCs/>
                <w:color w:val="0070C0"/>
              </w:rPr>
              <w:t>μια</w:t>
            </w:r>
            <w:r w:rsidR="00156335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C90BF1">
              <w:rPr>
                <w:b/>
                <w:bCs/>
                <w:color w:val="0070C0"/>
              </w:rPr>
              <w:t>πόλη</w:t>
            </w:r>
            <w:r w:rsidR="00156335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200D65" w:rsidRPr="00C90BF1">
              <w:rPr>
                <w:b/>
                <w:bCs/>
                <w:color w:val="0070C0"/>
              </w:rPr>
              <w:t>ζωντανή</w:t>
            </w:r>
            <w:r w:rsidR="00200D65" w:rsidRPr="00C90BF1">
              <w:rPr>
                <w:b/>
                <w:bCs/>
                <w:color w:val="0070C0"/>
                <w:lang w:val="fr-CA"/>
              </w:rPr>
              <w:t xml:space="preserve"> </w:t>
            </w:r>
          </w:p>
        </w:tc>
      </w:tr>
      <w:tr w:rsidR="000D5CD8" w:rsidRPr="00C90BF1" w14:paraId="57721112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8FD8F" w14:textId="77777777" w:rsidR="00813926" w:rsidRDefault="00813926">
            <w:pPr>
              <w:rPr>
                <w:lang w:val="fr-CA"/>
              </w:rPr>
            </w:pPr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B4501C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Montpellier is a dynamic town.</w:t>
            </w:r>
          </w:p>
        </w:tc>
      </w:tr>
      <w:tr w:rsidR="00813926" w:rsidRPr="00C90BF1" w14:paraId="4E2F5E31" w14:textId="77777777" w:rsidTr="00813926">
        <w:trPr>
          <w:tblCellSpacing w:w="15" w:type="dxa"/>
        </w:trPr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05C3A5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</w:tr>
      <w:tr w:rsidR="00813926" w14:paraId="6FE78E45" w14:textId="77777777" w:rsidTr="00813926">
        <w:trPr>
          <w:tblCellSpacing w:w="15" w:type="dxa"/>
        </w:trPr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3D620F" w14:textId="77777777" w:rsidR="00813926" w:rsidRDefault="00813926">
            <w:r>
              <w:rPr>
                <w:rStyle w:val="ph"/>
                <w:b/>
                <w:bCs/>
              </w:rPr>
              <w:lastRenderedPageBreak/>
              <w:t>Traductions supplémentaires</w:t>
            </w:r>
          </w:p>
        </w:tc>
      </w:tr>
      <w:tr w:rsidR="00200D65" w14:paraId="6980DBD3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9EF72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739DFD" w14:textId="77777777" w:rsidR="00813926" w:rsidRDefault="00813926">
            <w:pPr>
              <w:rPr>
                <w:sz w:val="22"/>
                <w:szCs w:val="22"/>
              </w:rPr>
            </w:pPr>
            <w:r>
              <w:t>(être mal fixé)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80C7E0" w14:textId="77777777" w:rsidR="00813926" w:rsidRDefault="00813926"/>
        </w:tc>
      </w:tr>
      <w:tr w:rsidR="000D5CD8" w:rsidRPr="00C57ADB" w14:paraId="2F060877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7E2CBC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6DE2B" w14:textId="796C100F" w:rsidR="00813926" w:rsidRPr="00200D65" w:rsidRDefault="00813926" w:rsidP="00C57ADB">
            <w:pPr>
              <w:rPr>
                <w:lang w:val="fr-CA"/>
              </w:rPr>
            </w:pPr>
            <w:r>
              <w:rPr>
                <w:lang w:val="fr-CA"/>
              </w:rPr>
              <w:t xml:space="preserve">Zut, j'ai une dent qui bouge ! 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... </w:t>
            </w:r>
            <w:r w:rsidR="00C57ADB">
              <w:rPr>
                <w:b/>
                <w:bCs/>
                <w:color w:val="0070C0"/>
              </w:rPr>
              <w:t xml:space="preserve">το </w:t>
            </w:r>
            <w:r w:rsidR="00156335" w:rsidRPr="00156335">
              <w:rPr>
                <w:b/>
                <w:bCs/>
                <w:color w:val="0070C0"/>
              </w:rPr>
              <w:t>δόντι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μου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κουνιέται</w:t>
            </w:r>
          </w:p>
        </w:tc>
      </w:tr>
      <w:tr w:rsidR="000D5CD8" w:rsidRPr="00C90BF1" w14:paraId="434224F0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F85FD" w14:textId="77777777" w:rsidR="00813926" w:rsidRDefault="00813926">
            <w:pPr>
              <w:rPr>
                <w:lang w:val="fr-CA"/>
              </w:rPr>
            </w:pPr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43FCB2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Blast, I've got a tooth that's loose.</w:t>
            </w:r>
          </w:p>
        </w:tc>
      </w:tr>
      <w:tr w:rsidR="00200D65" w14:paraId="25E645CA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FD0B8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471243" w14:textId="77777777" w:rsidR="00813926" w:rsidRDefault="00813926">
            <w:r>
              <w:t>(se détériorer)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947200" w14:textId="77777777" w:rsidR="00813926" w:rsidRDefault="00813926"/>
        </w:tc>
      </w:tr>
      <w:tr w:rsidR="000D5CD8" w:rsidRPr="00C90BF1" w14:paraId="4CA1AC12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101D6B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454CD8" w14:textId="0C0FB983" w:rsidR="00813926" w:rsidRPr="00200D65" w:rsidRDefault="00813926">
            <w:pPr>
              <w:rPr>
                <w:lang w:val="fr-CA"/>
              </w:rPr>
            </w:pPr>
            <w:r>
              <w:rPr>
                <w:lang w:val="fr-CA"/>
              </w:rPr>
              <w:t>Les couleurs de ce vêtement ne bougent pas au lavage</w:t>
            </w:r>
            <w:r w:rsidR="00156335" w:rsidRPr="00200D65">
              <w:rPr>
                <w:lang w:val="fr-CA"/>
              </w:rPr>
              <w:t xml:space="preserve"> 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... </w:t>
            </w:r>
            <w:r w:rsidR="00C57ADB">
              <w:rPr>
                <w:b/>
                <w:bCs/>
                <w:color w:val="0070C0"/>
              </w:rPr>
              <w:t>τα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χρώματα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αυτού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του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ρούχου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δεν</w:t>
            </w:r>
            <w:r w:rsidR="00156335"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="00156335" w:rsidRPr="00156335">
              <w:rPr>
                <w:b/>
                <w:bCs/>
                <w:color w:val="0070C0"/>
              </w:rPr>
              <w:t>ξεθωριάζουν</w:t>
            </w:r>
            <w:r w:rsidR="00156335" w:rsidRPr="00200D65">
              <w:rPr>
                <w:b/>
                <w:bCs/>
                <w:color w:val="0070C0"/>
                <w:lang w:val="fr-CA"/>
              </w:rPr>
              <w:t>...</w:t>
            </w:r>
          </w:p>
        </w:tc>
      </w:tr>
      <w:tr w:rsidR="000D5CD8" w:rsidRPr="00C90BF1" w14:paraId="093CDC43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311D1" w14:textId="77777777" w:rsidR="00813926" w:rsidRDefault="00813926">
            <w:pPr>
              <w:rPr>
                <w:lang w:val="fr-CA"/>
              </w:rPr>
            </w:pPr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DF729E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proofErr w:type="spellStart"/>
            <w:r>
              <w:rPr>
                <w:lang w:val="en-US"/>
              </w:rPr>
              <w:t>colours</w:t>
            </w:r>
            <w:proofErr w:type="spellEnd"/>
            <w:r>
              <w:rPr>
                <w:lang w:val="en-US"/>
              </w:rPr>
              <w:t xml:space="preserve"> in this garment won't fade in the wash.</w:t>
            </w:r>
          </w:p>
        </w:tc>
      </w:tr>
      <w:tr w:rsidR="00200D65" w14:paraId="6E5C1D0C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DAA70A" w14:textId="77777777" w:rsidR="00813926" w:rsidRDefault="00813926">
            <w:r>
              <w:rPr>
                <w:rStyle w:val="ae"/>
              </w:rPr>
              <w:t>bouger</w:t>
            </w:r>
            <w:r>
              <w:t xml:space="preserve"> </w:t>
            </w:r>
            <w:r>
              <w:rPr>
                <w:rStyle w:val="a9"/>
              </w:rPr>
              <w:t>vi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72D62" w14:textId="306D2AD3" w:rsidR="00813926" w:rsidRDefault="00813926">
            <w:r>
              <w:t>(agir)</w:t>
            </w:r>
            <w:r w:rsidR="00200D65"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A4E118" w14:textId="77777777" w:rsidR="00813926" w:rsidRDefault="00813926"/>
        </w:tc>
      </w:tr>
      <w:tr w:rsidR="000D5CD8" w:rsidRPr="00200D65" w14:paraId="3B605F2E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D35290" w14:textId="77777777" w:rsidR="00813926" w:rsidRDefault="00813926">
            <w:pPr>
              <w:rPr>
                <w:sz w:val="22"/>
                <w:szCs w:val="22"/>
              </w:rPr>
            </w:pPr>
            <w: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134C3B" w14:textId="0D70F14A" w:rsidR="00813926" w:rsidRPr="00200D65" w:rsidRDefault="00813926" w:rsidP="00C57ADB">
            <w:pPr>
              <w:rPr>
                <w:color w:val="FF0000"/>
              </w:rPr>
            </w:pPr>
            <w:r>
              <w:rPr>
                <w:lang w:val="fr-CA"/>
              </w:rPr>
              <w:t>J'en ai marre : je suis toujours le seul à bouger ! Tout</w:t>
            </w:r>
            <w:r w:rsidRPr="00200D65">
              <w:t xml:space="preserve"> </w:t>
            </w:r>
            <w:r>
              <w:rPr>
                <w:lang w:val="fr-CA"/>
              </w:rPr>
              <w:t>le</w:t>
            </w:r>
            <w:r w:rsidRPr="00200D65">
              <w:t xml:space="preserve"> </w:t>
            </w:r>
            <w:r>
              <w:rPr>
                <w:lang w:val="fr-CA"/>
              </w:rPr>
              <w:t>monde</w:t>
            </w:r>
            <w:r w:rsidRPr="00200D65">
              <w:t xml:space="preserve"> </w:t>
            </w:r>
            <w:r>
              <w:rPr>
                <w:lang w:val="fr-CA"/>
              </w:rPr>
              <w:t>r</w:t>
            </w:r>
            <w:r w:rsidRPr="00200D65">
              <w:t>â</w:t>
            </w:r>
            <w:r>
              <w:rPr>
                <w:lang w:val="fr-CA"/>
              </w:rPr>
              <w:t>le</w:t>
            </w:r>
            <w:r w:rsidRPr="00200D65">
              <w:t xml:space="preserve">, </w:t>
            </w:r>
            <w:r>
              <w:rPr>
                <w:lang w:val="fr-CA"/>
              </w:rPr>
              <w:t>mais</w:t>
            </w:r>
            <w:r w:rsidRPr="00200D65">
              <w:t xml:space="preserve"> </w:t>
            </w:r>
            <w:r>
              <w:rPr>
                <w:lang w:val="fr-CA"/>
              </w:rPr>
              <w:t>personne</w:t>
            </w:r>
            <w:r w:rsidRPr="00200D65">
              <w:t xml:space="preserve"> </w:t>
            </w:r>
            <w:r>
              <w:rPr>
                <w:lang w:val="fr-CA"/>
              </w:rPr>
              <w:t>ne</w:t>
            </w:r>
            <w:r w:rsidRPr="00200D65">
              <w:t xml:space="preserve"> </w:t>
            </w:r>
            <w:r>
              <w:rPr>
                <w:lang w:val="fr-CA"/>
              </w:rPr>
              <w:t>bouge</w:t>
            </w:r>
            <w:r w:rsidR="00200D65" w:rsidRPr="00200D65">
              <w:rPr>
                <w:b/>
                <w:bCs/>
              </w:rPr>
              <w:t xml:space="preserve"> </w:t>
            </w:r>
            <w:r w:rsidR="00200D65" w:rsidRPr="00C90BF1">
              <w:rPr>
                <w:b/>
                <w:bCs/>
                <w:color w:val="0070C0"/>
              </w:rPr>
              <w:t xml:space="preserve">μόνο εγώ τρέχω </w:t>
            </w:r>
            <w:r w:rsidR="008E5CE2" w:rsidRPr="00C90BF1">
              <w:rPr>
                <w:b/>
                <w:bCs/>
                <w:color w:val="0070C0"/>
              </w:rPr>
              <w:t>/</w:t>
            </w:r>
            <w:r w:rsidR="00200D65" w:rsidRPr="00C90BF1">
              <w:rPr>
                <w:b/>
                <w:bCs/>
                <w:color w:val="0070C0"/>
              </w:rPr>
              <w:t xml:space="preserve"> όλοι γκρινιάζουν αλλά</w:t>
            </w:r>
            <w:r w:rsidR="008E5CE2" w:rsidRPr="00C90BF1">
              <w:rPr>
                <w:b/>
                <w:bCs/>
                <w:color w:val="0070C0"/>
              </w:rPr>
              <w:t xml:space="preserve"> κανείς δεν </w:t>
            </w:r>
            <w:r w:rsidR="00200D65" w:rsidRPr="00C90BF1">
              <w:rPr>
                <w:b/>
                <w:bCs/>
                <w:color w:val="0070C0"/>
              </w:rPr>
              <w:t xml:space="preserve">κουνάει το </w:t>
            </w:r>
            <w:r w:rsidR="00C57ADB" w:rsidRPr="00C90BF1">
              <w:rPr>
                <w:b/>
                <w:bCs/>
                <w:color w:val="0070C0"/>
              </w:rPr>
              <w:t>μικρό του δαχτυλάκι</w:t>
            </w:r>
            <w:r w:rsidR="008E5CE2" w:rsidRPr="00C90BF1">
              <w:rPr>
                <w:color w:val="0070C0"/>
              </w:rPr>
              <w:t xml:space="preserve"> </w:t>
            </w:r>
            <w:r w:rsidRPr="00C90BF1">
              <w:rPr>
                <w:color w:val="0070C0"/>
              </w:rPr>
              <w:t xml:space="preserve">       </w:t>
            </w:r>
          </w:p>
        </w:tc>
      </w:tr>
      <w:tr w:rsidR="000D5CD8" w:rsidRPr="00C90BF1" w14:paraId="24EB225D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304957" w14:textId="77777777" w:rsidR="00813926" w:rsidRPr="00200D65" w:rsidRDefault="00813926">
            <w:r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7A8273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Everyone complains, but no one ever does anything</w:t>
            </w:r>
          </w:p>
        </w:tc>
      </w:tr>
      <w:tr w:rsidR="000D5CD8" w:rsidRPr="00C90BF1" w14:paraId="2425FF4B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92002E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1DDFF7" w14:textId="77777777" w:rsidR="00813926" w:rsidRDefault="00813926">
            <w:pPr>
              <w:rPr>
                <w:lang w:val="en-US"/>
              </w:rPr>
            </w:pPr>
            <w:r>
              <w:rPr>
                <w:lang w:val="en-US"/>
              </w:rPr>
              <w:t>I've had enough! Why am I the only person who ever lifts a finger around here?</w:t>
            </w:r>
          </w:p>
        </w:tc>
      </w:tr>
      <w:tr w:rsidR="00200D65" w14:paraId="0974512F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BF9DB0" w14:textId="77777777" w:rsidR="00813926" w:rsidRDefault="00813926">
            <w:r>
              <w:rPr>
                <w:rStyle w:val="ae"/>
              </w:rPr>
              <w:t xml:space="preserve">se </w:t>
            </w:r>
            <w:proofErr w:type="spellStart"/>
            <w:r>
              <w:rPr>
                <w:rStyle w:val="ae"/>
              </w:rPr>
              <w:t>bouger</w:t>
            </w:r>
            <w:proofErr w:type="spellEnd"/>
            <w:r>
              <w:fldChar w:fldCharType="begin"/>
            </w:r>
            <w:r>
              <w:instrText xml:space="preserve"> HYPERLINK "https://www.wordreference.com/conj/FrVerbs.aspx?v=se+bouger" \o "conjugate bouger" </w:instrText>
            </w:r>
            <w:r>
              <w:fldChar w:fldCharType="separate"/>
            </w:r>
            <w:r>
              <w:rPr>
                <w:rStyle w:val="-0"/>
                <w:rFonts w:ascii="Cambria Math" w:hAnsi="Cambria Math" w:cs="Cambria Math"/>
                <w:b/>
                <w:bCs/>
              </w:rPr>
              <w:t>⇒</w:t>
            </w:r>
            <w:r>
              <w:fldChar w:fldCharType="end"/>
            </w:r>
            <w:r>
              <w:t xml:space="preserve"> </w:t>
            </w:r>
            <w:r>
              <w:rPr>
                <w:rStyle w:val="a9"/>
              </w:rPr>
              <w:t>v pron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1140AE" w14:textId="77777777" w:rsidR="00813926" w:rsidRDefault="00813926">
            <w:r>
              <w:rPr>
                <w:i/>
                <w:iCs/>
              </w:rPr>
              <w:t>familier</w:t>
            </w:r>
            <w:r>
              <w:t xml:space="preserve"> (être actif)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EB2196" w14:textId="77777777" w:rsidR="00813926" w:rsidRDefault="00813926"/>
        </w:tc>
      </w:tr>
      <w:tr w:rsidR="000D5CD8" w14:paraId="637399DA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5B3BCF" w14:textId="77777777" w:rsidR="00813926" w:rsidRDefault="00813926">
            <w:pPr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1255D5" w14:textId="406BB469" w:rsidR="00813926" w:rsidRPr="000D5CD8" w:rsidRDefault="00813926" w:rsidP="000D5CD8">
            <w:pPr>
              <w:rPr>
                <w:color w:val="FF0000"/>
              </w:rPr>
            </w:pPr>
            <w:r>
              <w:rPr>
                <w:lang w:val="fr-CA"/>
              </w:rPr>
              <w:t xml:space="preserve">Allez, bouge-toi un peu au lieu de rester toute la journée à regarder la télé ! Si nous voulons changer les choses, nous devons nous bouger. </w:t>
            </w:r>
            <w:r w:rsidR="008E5CE2" w:rsidRPr="008E5CE2">
              <w:rPr>
                <w:b/>
                <w:bCs/>
                <w:color w:val="0070C0"/>
              </w:rPr>
              <w:t xml:space="preserve">Άντε, κουνήσου λίγο </w:t>
            </w:r>
            <w:r w:rsidR="000D5CD8">
              <w:rPr>
                <w:b/>
                <w:bCs/>
                <w:color w:val="0070C0"/>
              </w:rPr>
              <w:t>/</w:t>
            </w:r>
            <w:r w:rsidR="008E5CE2" w:rsidRPr="008E5CE2">
              <w:rPr>
                <w:b/>
                <w:bCs/>
                <w:color w:val="0070C0"/>
              </w:rPr>
              <w:t xml:space="preserve"> πρέπει να </w:t>
            </w:r>
            <w:r w:rsidR="000D5CD8" w:rsidRPr="00C90BF1">
              <w:rPr>
                <w:b/>
                <w:bCs/>
                <w:color w:val="0070C0"/>
              </w:rPr>
              <w:t>τρέξουμε</w:t>
            </w:r>
          </w:p>
        </w:tc>
      </w:tr>
      <w:tr w:rsidR="000D5CD8" w:rsidRPr="00C90BF1" w14:paraId="2143893D" w14:textId="77777777" w:rsidTr="0081392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E2395A" w14:textId="77777777" w:rsidR="00813926" w:rsidRDefault="00813926">
            <w:pPr>
              <w:rPr>
                <w:lang w:val="fr-C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F26E2" w14:textId="77777777" w:rsidR="00813926" w:rsidRDefault="00813926">
            <w:pPr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Come on, stir yourself a bit, instead of spending the whole day watching </w:t>
            </w:r>
            <w:proofErr w:type="spellStart"/>
            <w:r>
              <w:rPr>
                <w:lang w:val="en-US"/>
              </w:rPr>
              <w:t>telly</w:t>
            </w:r>
            <w:proofErr w:type="spellEnd"/>
            <w:r>
              <w:rPr>
                <w:lang w:val="en-US"/>
              </w:rPr>
              <w:t>.</w:t>
            </w:r>
          </w:p>
        </w:tc>
      </w:tr>
    </w:tbl>
    <w:p w14:paraId="621CD564" w14:textId="77777777" w:rsidR="00590C73" w:rsidRPr="00590C73" w:rsidRDefault="00590C73" w:rsidP="00590C73">
      <w:pPr>
        <w:pStyle w:val="1"/>
        <w:jc w:val="left"/>
        <w:rPr>
          <w:u w:val="single"/>
          <w:lang w:val="en-US"/>
        </w:rPr>
      </w:pPr>
    </w:p>
    <w:p w14:paraId="123BD3DC" w14:textId="4E73F46B" w:rsidR="008E5CE2" w:rsidRPr="00200D65" w:rsidRDefault="008E5CE2" w:rsidP="008E5CE2">
      <w:pPr>
        <w:pStyle w:val="1"/>
        <w:rPr>
          <w:u w:val="single"/>
          <w:lang w:val="fr-CA"/>
        </w:rPr>
      </w:pPr>
      <w:r w:rsidRPr="00200D65">
        <w:rPr>
          <w:sz w:val="30"/>
          <w:szCs w:val="30"/>
          <w:lang w:val="fr-CA"/>
        </w:rPr>
        <w:t xml:space="preserve">Les sens du verbe </w:t>
      </w:r>
      <w:r w:rsidRPr="00200D65">
        <w:rPr>
          <w:color w:val="9A4168" w:themeColor="accent3" w:themeShade="BF"/>
          <w:sz w:val="30"/>
          <w:szCs w:val="30"/>
          <w:lang w:val="fr-CA"/>
        </w:rPr>
        <w:t>garder</w:t>
      </w:r>
      <w:r w:rsidRPr="00200D65">
        <w:rPr>
          <w:sz w:val="30"/>
          <w:szCs w:val="30"/>
          <w:lang w:val="fr-CA"/>
        </w:rPr>
        <w:t>:</w:t>
      </w:r>
    </w:p>
    <w:tbl>
      <w:tblPr>
        <w:tblW w:w="864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5"/>
        <w:gridCol w:w="6678"/>
        <w:gridCol w:w="97"/>
      </w:tblGrid>
      <w:tr w:rsidR="000D5CD8" w:rsidRPr="00C43320" w14:paraId="01FC147A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1748F53" w14:textId="77777777" w:rsidR="008E5CE2" w:rsidRPr="00C43320" w:rsidRDefault="008E5CE2" w:rsidP="007347A3">
            <w:proofErr w:type="gramStart"/>
            <w:r w:rsidRPr="00C43320">
              <w:rPr>
                <w:rStyle w:val="ae"/>
                <w:rFonts w:eastAsiaTheme="majorEastAsia"/>
                <w:lang w:val="fr-CA"/>
              </w:rPr>
              <w:t>g</w:t>
            </w:r>
            <w:proofErr w:type="spellStart"/>
            <w:r w:rsidRPr="00C43320">
              <w:rPr>
                <w:rStyle w:val="ae"/>
                <w:rFonts w:eastAsiaTheme="majorEastAsia"/>
              </w:rPr>
              <w:t>arder</w:t>
            </w:r>
            <w:proofErr w:type="spellEnd"/>
            <w:proofErr w:type="gramEnd"/>
            <w:r>
              <w:fldChar w:fldCharType="begin"/>
            </w:r>
            <w:r>
              <w:instrText xml:space="preserve"> HYPERLINK "https://www.wordreference.com/conj/FrVerbs.aspx?v=garder" \o "conjugate garder" </w:instrText>
            </w:r>
            <w:r>
              <w:fldChar w:fldCharType="separate"/>
            </w:r>
            <w:r w:rsidRPr="00C43320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t>⇒</w:t>
            </w:r>
            <w:r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fldChar w:fldCharType="end"/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7FAB56EA" w14:textId="63CB08B1" w:rsidR="008E5CE2" w:rsidRPr="008E5CE2" w:rsidRDefault="008E5CE2" w:rsidP="007347A3">
            <w:r w:rsidRPr="00C43320">
              <w:t>(conserver)</w:t>
            </w:r>
            <w:r w:rsidRPr="00C57ADB">
              <w:t xml:space="preserve"> </w:t>
            </w:r>
            <w:r w:rsidRPr="008E5CE2">
              <w:rPr>
                <w:b/>
                <w:bCs/>
                <w:color w:val="0070C0"/>
              </w:rPr>
              <w:t>κρατάει/φυλάει</w:t>
            </w:r>
            <w:r w:rsidR="00C57ADB">
              <w:rPr>
                <w:b/>
                <w:bCs/>
                <w:color w:val="0070C0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κάποια καλά μπουκάλια στην κάβα</w:t>
            </w:r>
          </w:p>
        </w:tc>
        <w:tc>
          <w:tcPr>
            <w:tcW w:w="0" w:type="auto"/>
            <w:vAlign w:val="center"/>
            <w:hideMark/>
          </w:tcPr>
          <w:p w14:paraId="6B324132" w14:textId="77777777" w:rsidR="008E5CE2" w:rsidRPr="00C43320" w:rsidRDefault="008E5CE2" w:rsidP="007347A3"/>
        </w:tc>
      </w:tr>
      <w:tr w:rsidR="000D5CD8" w:rsidRPr="00C90BF1" w14:paraId="0ACEE2AE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AA42CB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4D1419D" w14:textId="352BF7BF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Il garde toujours quelques bonnes bouteilles dans sa cave</w:t>
            </w:r>
            <w:r>
              <w:rPr>
                <w:lang w:val="fr-CA"/>
              </w:rPr>
              <w:t xml:space="preserve"> </w:t>
            </w:r>
          </w:p>
        </w:tc>
      </w:tr>
      <w:tr w:rsidR="000D5CD8" w:rsidRPr="00C90BF1" w14:paraId="54F9775F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DDADAFE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0101B71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He always keeps a few good bottles in his cellar.</w:t>
            </w:r>
          </w:p>
        </w:tc>
      </w:tr>
      <w:tr w:rsidR="000D5CD8" w:rsidRPr="00C43320" w14:paraId="7E08F931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1654FA2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26AC9E58" w14:textId="77777777" w:rsidR="008E5CE2" w:rsidRPr="00C43320" w:rsidRDefault="008E5CE2" w:rsidP="007347A3">
            <w:r w:rsidRPr="00C43320">
              <w:t>(réserver)</w:t>
            </w:r>
          </w:p>
        </w:tc>
        <w:tc>
          <w:tcPr>
            <w:tcW w:w="0" w:type="auto"/>
            <w:vAlign w:val="center"/>
            <w:hideMark/>
          </w:tcPr>
          <w:p w14:paraId="47435B0E" w14:textId="77777777" w:rsidR="008E5CE2" w:rsidRPr="00C43320" w:rsidRDefault="008E5CE2" w:rsidP="007347A3"/>
        </w:tc>
      </w:tr>
      <w:tr w:rsidR="000D5CD8" w:rsidRPr="00C90BF1" w14:paraId="7F1B228C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4CD1E0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31C48A1" w14:textId="6D3B3320" w:rsidR="008E5CE2" w:rsidRPr="00200D65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 xml:space="preserve">J'arriverai un peu en retard : tu me garderas une place ? </w:t>
            </w:r>
            <w:r w:rsidRPr="008E5CE2">
              <w:rPr>
                <w:b/>
                <w:bCs/>
                <w:color w:val="0070C0"/>
              </w:rPr>
              <w:t>θα</w:t>
            </w:r>
            <w:r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μου</w:t>
            </w:r>
            <w:r w:rsidRPr="00200D65">
              <w:rPr>
                <w:b/>
                <w:bCs/>
                <w:color w:val="0070C0"/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κρατήσεις</w:t>
            </w:r>
            <w:r w:rsidRPr="00200D65">
              <w:rPr>
                <w:b/>
                <w:bCs/>
                <w:color w:val="0070C0"/>
                <w:lang w:val="fr-CA"/>
              </w:rPr>
              <w:t>/</w:t>
            </w:r>
            <w:r w:rsidRPr="008E5CE2">
              <w:rPr>
                <w:b/>
                <w:bCs/>
                <w:color w:val="0070C0"/>
              </w:rPr>
              <w:t>φυλάξεις</w:t>
            </w:r>
            <w:r w:rsidR="000D5CD8">
              <w:rPr>
                <w:b/>
                <w:bCs/>
                <w:color w:val="0070C0"/>
                <w:lang w:val="fr-CA"/>
              </w:rPr>
              <w:t xml:space="preserve"> </w:t>
            </w:r>
            <w:proofErr w:type="spellStart"/>
            <w:r w:rsidR="000D5CD8">
              <w:rPr>
                <w:b/>
                <w:bCs/>
                <w:color w:val="0070C0"/>
                <w:lang w:val="fr-CA"/>
              </w:rPr>
              <w:t>μι</w:t>
            </w:r>
            <w:proofErr w:type="spellEnd"/>
            <w:r w:rsidR="000D5CD8">
              <w:rPr>
                <w:b/>
                <w:bCs/>
                <w:color w:val="0070C0"/>
                <w:lang w:val="fr-CA"/>
              </w:rPr>
              <w:t xml:space="preserve">α </w:t>
            </w:r>
            <w:r w:rsidRPr="008E5CE2">
              <w:rPr>
                <w:b/>
                <w:bCs/>
                <w:color w:val="0070C0"/>
              </w:rPr>
              <w:t>θέση</w:t>
            </w:r>
            <w:r w:rsidRPr="00200D65">
              <w:rPr>
                <w:b/>
                <w:bCs/>
                <w:color w:val="0070C0"/>
                <w:lang w:val="fr-CA"/>
              </w:rPr>
              <w:t>;</w:t>
            </w:r>
          </w:p>
        </w:tc>
      </w:tr>
      <w:tr w:rsidR="000D5CD8" w:rsidRPr="00C90BF1" w14:paraId="49AA57B8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0961CD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5F9C293" w14:textId="77777777" w:rsidR="008E5CE2" w:rsidRPr="004061BC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I</w:t>
            </w:r>
            <w:r w:rsidRPr="004061BC">
              <w:rPr>
                <w:lang w:val="en-US"/>
              </w:rPr>
              <w:t>'</w:t>
            </w:r>
            <w:r w:rsidRPr="00C43320">
              <w:rPr>
                <w:lang w:val="en-US"/>
              </w:rPr>
              <w:t>ll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be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a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bit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late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getting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there</w:t>
            </w:r>
            <w:r w:rsidRPr="004061BC">
              <w:rPr>
                <w:lang w:val="en-US"/>
              </w:rPr>
              <w:t xml:space="preserve">. </w:t>
            </w:r>
            <w:r w:rsidRPr="00C43320">
              <w:rPr>
                <w:lang w:val="en-US"/>
              </w:rPr>
              <w:t>Will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you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keep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me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a</w:t>
            </w:r>
            <w:r w:rsidRPr="004061BC">
              <w:rPr>
                <w:lang w:val="en-US"/>
              </w:rPr>
              <w:t xml:space="preserve"> </w:t>
            </w:r>
            <w:r w:rsidRPr="00C43320">
              <w:rPr>
                <w:lang w:val="en-US"/>
              </w:rPr>
              <w:t>seat</w:t>
            </w:r>
            <w:r w:rsidRPr="004061BC">
              <w:rPr>
                <w:lang w:val="en-US"/>
              </w:rPr>
              <w:t>?</w:t>
            </w:r>
          </w:p>
        </w:tc>
      </w:tr>
      <w:tr w:rsidR="000D5CD8" w:rsidRPr="00C90BF1" w14:paraId="6E57340B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6F41147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7C4785B0" w14:textId="77777777" w:rsidR="008E5CE2" w:rsidRPr="00200D65" w:rsidRDefault="008E5CE2" w:rsidP="007347A3">
            <w:pPr>
              <w:rPr>
                <w:lang w:val="fr-CA"/>
              </w:rPr>
            </w:pPr>
            <w:r w:rsidRPr="00200D65">
              <w:rPr>
                <w:lang w:val="fr-CA"/>
              </w:rPr>
              <w:t>(</w:t>
            </w:r>
            <w:r w:rsidRPr="00C43320">
              <w:rPr>
                <w:lang w:val="fr-CA"/>
              </w:rPr>
              <w:t>ne</w:t>
            </w:r>
            <w:r w:rsidRPr="00200D65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pas</w:t>
            </w:r>
            <w:r w:rsidRPr="00200D65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se</w:t>
            </w:r>
            <w:r w:rsidRPr="00200D65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</w:t>
            </w:r>
            <w:r w:rsidRPr="00200D65">
              <w:rPr>
                <w:lang w:val="fr-CA"/>
              </w:rPr>
              <w:t>é</w:t>
            </w:r>
            <w:r w:rsidRPr="00C43320">
              <w:rPr>
                <w:lang w:val="fr-CA"/>
              </w:rPr>
              <w:t>parer</w:t>
            </w:r>
            <w:r w:rsidRPr="00200D65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de</w:t>
            </w:r>
            <w:r w:rsidRPr="00200D65">
              <w:rPr>
                <w:lang w:val="fr-CA"/>
              </w:rPr>
              <w:t xml:space="preserve"> [</w:t>
            </w:r>
            <w:r w:rsidRPr="00C43320">
              <w:rPr>
                <w:lang w:val="fr-CA"/>
              </w:rPr>
              <w:t>qqn</w:t>
            </w:r>
            <w:r w:rsidRPr="00200D65">
              <w:rPr>
                <w:lang w:val="fr-CA"/>
              </w:rPr>
              <w:t>])</w:t>
            </w:r>
          </w:p>
        </w:tc>
        <w:tc>
          <w:tcPr>
            <w:tcW w:w="0" w:type="auto"/>
            <w:vAlign w:val="center"/>
            <w:hideMark/>
          </w:tcPr>
          <w:p w14:paraId="5EE0BA48" w14:textId="77777777" w:rsidR="008E5CE2" w:rsidRPr="00200D65" w:rsidRDefault="008E5CE2" w:rsidP="007347A3">
            <w:pPr>
              <w:rPr>
                <w:lang w:val="fr-CA"/>
              </w:rPr>
            </w:pPr>
          </w:p>
        </w:tc>
      </w:tr>
      <w:tr w:rsidR="000D5CD8" w:rsidRPr="00C90BF1" w14:paraId="3F7D5C4F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748CAC" w14:textId="77777777" w:rsidR="008E5CE2" w:rsidRPr="00200D65" w:rsidRDefault="008E5CE2" w:rsidP="007347A3">
            <w:pPr>
              <w:rPr>
                <w:lang w:val="fr-CA"/>
              </w:rPr>
            </w:pPr>
            <w:r w:rsidRPr="00200D65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C4573EE" w14:textId="36EDE366" w:rsidR="008E5CE2" w:rsidRPr="000D5CD8" w:rsidRDefault="008E5CE2" w:rsidP="000D5CD8">
            <w:pPr>
              <w:rPr>
                <w:lang w:val="fr-CA"/>
              </w:rPr>
            </w:pPr>
            <w:r w:rsidRPr="00C43320">
              <w:rPr>
                <w:lang w:val="fr-CA"/>
              </w:rPr>
              <w:t>Il</w:t>
            </w:r>
            <w:r w:rsidRPr="000D5CD8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a</w:t>
            </w:r>
            <w:r w:rsidRPr="000D5CD8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gard</w:t>
            </w:r>
            <w:r w:rsidRPr="000D5CD8">
              <w:rPr>
                <w:lang w:val="fr-CA"/>
              </w:rPr>
              <w:t xml:space="preserve">é </w:t>
            </w:r>
            <w:r w:rsidRPr="00C43320">
              <w:rPr>
                <w:lang w:val="fr-CA"/>
              </w:rPr>
              <w:t>la</w:t>
            </w:r>
            <w:r w:rsidRPr="000D5CD8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m</w:t>
            </w:r>
            <w:r w:rsidRPr="000D5CD8">
              <w:rPr>
                <w:lang w:val="fr-CA"/>
              </w:rPr>
              <w:t>ê</w:t>
            </w:r>
            <w:r w:rsidRPr="00C43320">
              <w:rPr>
                <w:lang w:val="fr-CA"/>
              </w:rPr>
              <w:t>me</w:t>
            </w:r>
            <w:r w:rsidRPr="000D5CD8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secr</w:t>
            </w:r>
            <w:r w:rsidRPr="000D5CD8">
              <w:rPr>
                <w:lang w:val="fr-CA"/>
              </w:rPr>
              <w:t>é</w:t>
            </w:r>
            <w:r w:rsidRPr="00C43320">
              <w:rPr>
                <w:lang w:val="fr-CA"/>
              </w:rPr>
              <w:t>taire</w:t>
            </w:r>
            <w:r w:rsidRPr="000D5CD8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pendant</w:t>
            </w:r>
            <w:r w:rsidRPr="000D5CD8">
              <w:rPr>
                <w:lang w:val="fr-CA"/>
              </w:rPr>
              <w:t xml:space="preserve"> 3 </w:t>
            </w:r>
            <w:r w:rsidRPr="00C43320">
              <w:rPr>
                <w:lang w:val="fr-CA"/>
              </w:rPr>
              <w:t>ans</w:t>
            </w:r>
            <w:r w:rsidRPr="000D5CD8">
              <w:rPr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κράτησε</w:t>
            </w:r>
            <w:r w:rsidRPr="000D5CD8">
              <w:rPr>
                <w:b/>
                <w:bCs/>
                <w:color w:val="0070C0"/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την</w:t>
            </w:r>
            <w:r w:rsidRPr="000D5CD8">
              <w:rPr>
                <w:b/>
                <w:bCs/>
                <w:color w:val="0070C0"/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ίδια</w:t>
            </w:r>
            <w:r w:rsidRPr="000D5CD8">
              <w:rPr>
                <w:b/>
                <w:bCs/>
                <w:color w:val="0070C0"/>
                <w:lang w:val="fr-CA"/>
              </w:rPr>
              <w:t xml:space="preserve"> </w:t>
            </w:r>
            <w:r w:rsidRPr="008E5CE2">
              <w:rPr>
                <w:b/>
                <w:bCs/>
                <w:color w:val="0070C0"/>
              </w:rPr>
              <w:t>γραμματέα</w:t>
            </w:r>
          </w:p>
        </w:tc>
      </w:tr>
      <w:tr w:rsidR="000D5CD8" w:rsidRPr="00C90BF1" w14:paraId="6C22CDE9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74B1D70" w14:textId="77777777" w:rsidR="008E5CE2" w:rsidRPr="000D5CD8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7B52A41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He has kept the same secretary for three years.</w:t>
            </w:r>
          </w:p>
        </w:tc>
      </w:tr>
      <w:tr w:rsidR="000D5CD8" w:rsidRPr="00C43320" w14:paraId="3A03F394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425CBB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22EC39CB" w14:textId="77777777" w:rsidR="008E5CE2" w:rsidRPr="00C43320" w:rsidRDefault="008E5CE2" w:rsidP="007347A3">
            <w:r w:rsidRPr="00C43320">
              <w:t>(prendre soin de [qqn])</w:t>
            </w:r>
          </w:p>
        </w:tc>
        <w:tc>
          <w:tcPr>
            <w:tcW w:w="0" w:type="auto"/>
            <w:vAlign w:val="center"/>
            <w:hideMark/>
          </w:tcPr>
          <w:p w14:paraId="5B71DBA3" w14:textId="77777777" w:rsidR="008E5CE2" w:rsidRPr="00C43320" w:rsidRDefault="008E5CE2" w:rsidP="007347A3">
            <w:pPr>
              <w:rPr>
                <w:lang w:val="en-US"/>
              </w:rPr>
            </w:pPr>
          </w:p>
        </w:tc>
      </w:tr>
      <w:tr w:rsidR="000D5CD8" w:rsidRPr="000D5CD8" w14:paraId="2078C9C4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4A435CE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AB0ECC9" w14:textId="4A55C9AB" w:rsidR="008E5CE2" w:rsidRPr="000D5CD8" w:rsidRDefault="008E5CE2" w:rsidP="007347A3">
            <w:r w:rsidRPr="00C43320">
              <w:rPr>
                <w:lang w:val="fr-CA"/>
              </w:rPr>
              <w:t>Les</w:t>
            </w:r>
            <w:r w:rsidRPr="000D5CD8">
              <w:t xml:space="preserve"> </w:t>
            </w:r>
            <w:r w:rsidRPr="00C43320">
              <w:rPr>
                <w:lang w:val="fr-CA"/>
              </w:rPr>
              <w:t>nourrices</w:t>
            </w:r>
            <w:r w:rsidRPr="000D5CD8">
              <w:t xml:space="preserve"> </w:t>
            </w:r>
            <w:r w:rsidRPr="00C43320">
              <w:rPr>
                <w:lang w:val="fr-CA"/>
              </w:rPr>
              <w:t>gardent</w:t>
            </w:r>
            <w:r w:rsidRPr="000D5CD8">
              <w:t xml:space="preserve"> </w:t>
            </w:r>
            <w:r w:rsidRPr="00C43320">
              <w:rPr>
                <w:lang w:val="fr-CA"/>
              </w:rPr>
              <w:t>les</w:t>
            </w:r>
            <w:r w:rsidRPr="000D5CD8">
              <w:t xml:space="preserve"> </w:t>
            </w:r>
            <w:r w:rsidRPr="00C43320">
              <w:rPr>
                <w:lang w:val="fr-CA"/>
              </w:rPr>
              <w:t>nourrissons</w:t>
            </w:r>
            <w:r w:rsidRPr="000D5CD8">
              <w:t xml:space="preserve"> </w:t>
            </w:r>
            <w:r w:rsidRPr="00C43320">
              <w:rPr>
                <w:lang w:val="fr-CA"/>
              </w:rPr>
              <w:t>et</w:t>
            </w:r>
            <w:r w:rsidRPr="000D5CD8">
              <w:t xml:space="preserve"> </w:t>
            </w:r>
            <w:r w:rsidRPr="00C43320">
              <w:rPr>
                <w:lang w:val="fr-CA"/>
              </w:rPr>
              <w:t>les</w:t>
            </w:r>
            <w:r w:rsidRPr="000D5CD8">
              <w:t xml:space="preserve"> </w:t>
            </w:r>
            <w:r w:rsidRPr="00C43320">
              <w:rPr>
                <w:lang w:val="fr-CA"/>
              </w:rPr>
              <w:t>enfants</w:t>
            </w:r>
            <w:r w:rsidRPr="000D5CD8">
              <w:t xml:space="preserve"> </w:t>
            </w:r>
            <w:r w:rsidRPr="00C43320">
              <w:rPr>
                <w:lang w:val="fr-CA"/>
              </w:rPr>
              <w:t>en</w:t>
            </w:r>
            <w:r w:rsidRPr="000D5CD8">
              <w:t xml:space="preserve"> </w:t>
            </w:r>
            <w:r w:rsidRPr="00C43320">
              <w:rPr>
                <w:lang w:val="fr-CA"/>
              </w:rPr>
              <w:t>bas</w:t>
            </w:r>
            <w:r w:rsidRPr="000D5CD8">
              <w:t xml:space="preserve"> â</w:t>
            </w:r>
            <w:proofErr w:type="spellStart"/>
            <w:r w:rsidRPr="00C43320">
              <w:rPr>
                <w:lang w:val="fr-CA"/>
              </w:rPr>
              <w:t>ge</w:t>
            </w:r>
            <w:proofErr w:type="spellEnd"/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νταντάδες φυ</w:t>
            </w:r>
            <w:r w:rsidRPr="008E5CE2">
              <w:rPr>
                <w:b/>
                <w:bCs/>
                <w:color w:val="0070C0"/>
              </w:rPr>
              <w:t>λάνε</w:t>
            </w:r>
            <w:r w:rsidRPr="000D5CD8">
              <w:rPr>
                <w:b/>
                <w:bCs/>
                <w:color w:val="0070C0"/>
              </w:rPr>
              <w:t>/</w:t>
            </w:r>
            <w:r w:rsidRPr="008E5CE2">
              <w:rPr>
                <w:b/>
                <w:bCs/>
                <w:color w:val="0070C0"/>
              </w:rPr>
              <w:t>προσέχουν</w:t>
            </w:r>
            <w:r w:rsidRPr="000D5CD8">
              <w:rPr>
                <w:b/>
                <w:bCs/>
                <w:color w:val="0070C0"/>
              </w:rPr>
              <w:t>/</w:t>
            </w:r>
            <w:r w:rsidRPr="008E5CE2">
              <w:rPr>
                <w:b/>
                <w:bCs/>
                <w:color w:val="0070C0"/>
              </w:rPr>
              <w:t>φροντίζουν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τα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νεογέννητα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και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τα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μικρά</w:t>
            </w:r>
            <w:r w:rsidR="000D5CD8" w:rsidRPr="000D5CD8">
              <w:rPr>
                <w:b/>
                <w:bCs/>
                <w:color w:val="0070C0"/>
              </w:rPr>
              <w:t xml:space="preserve"> </w:t>
            </w:r>
            <w:r w:rsidR="000D5CD8">
              <w:rPr>
                <w:b/>
                <w:bCs/>
                <w:color w:val="0070C0"/>
              </w:rPr>
              <w:t>παιδιά</w:t>
            </w:r>
          </w:p>
        </w:tc>
      </w:tr>
      <w:tr w:rsidR="000D5CD8" w:rsidRPr="00C90BF1" w14:paraId="3F540C78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E12983" w14:textId="77777777" w:rsidR="008E5CE2" w:rsidRPr="000D5CD8" w:rsidRDefault="008E5CE2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02611A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Childcare workers take care of babies and small children.</w:t>
            </w:r>
          </w:p>
        </w:tc>
      </w:tr>
      <w:tr w:rsidR="000D5CD8" w:rsidRPr="00C90BF1" w14:paraId="3BBC5D00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6F3243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42E7DF93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(s'occuper de [qch] en l'absence de [qqn])</w:t>
            </w:r>
          </w:p>
        </w:tc>
        <w:tc>
          <w:tcPr>
            <w:tcW w:w="0" w:type="auto"/>
            <w:vAlign w:val="center"/>
            <w:hideMark/>
          </w:tcPr>
          <w:p w14:paraId="5478DCD3" w14:textId="77777777" w:rsidR="008E5CE2" w:rsidRPr="008E474C" w:rsidRDefault="008E5CE2" w:rsidP="007347A3">
            <w:pPr>
              <w:rPr>
                <w:lang w:val="fr-CA"/>
              </w:rPr>
            </w:pPr>
          </w:p>
        </w:tc>
      </w:tr>
      <w:tr w:rsidR="000D5CD8" w:rsidRPr="00C90BF1" w14:paraId="21684DC9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4489461" w14:textId="77777777" w:rsidR="008E5CE2" w:rsidRPr="008E474C" w:rsidRDefault="008E5CE2" w:rsidP="007347A3">
            <w:pPr>
              <w:rPr>
                <w:lang w:val="fr-CA"/>
              </w:rPr>
            </w:pPr>
            <w:r w:rsidRPr="008E474C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F711CBD" w14:textId="4A51679D" w:rsidR="008E5CE2" w:rsidRPr="00C57ADB" w:rsidRDefault="008E5CE2" w:rsidP="00C57ADB">
            <w:pPr>
              <w:rPr>
                <w:lang w:val="fr-CA"/>
              </w:rPr>
            </w:pPr>
            <w:r w:rsidRPr="00C43320">
              <w:rPr>
                <w:lang w:val="fr-CA"/>
              </w:rPr>
              <w:t>Ce sont mes voisins qui gardent ma maison pendant mes vacances</w:t>
            </w:r>
            <w:r w:rsidR="008941BD" w:rsidRPr="008E474C">
              <w:rPr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οι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γείτοντες</w:t>
            </w:r>
            <w:r w:rsidR="008941BD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8941BD" w:rsidRPr="00C90BF1">
              <w:rPr>
                <w:b/>
                <w:bCs/>
                <w:color w:val="0070C0"/>
              </w:rPr>
              <w:t>κρατάνε</w:t>
            </w:r>
            <w:r w:rsidR="008941BD" w:rsidRPr="00C90BF1">
              <w:rPr>
                <w:b/>
                <w:bCs/>
                <w:color w:val="0070C0"/>
                <w:lang w:val="fr-CA"/>
              </w:rPr>
              <w:t>/</w:t>
            </w:r>
            <w:r w:rsidR="008941BD" w:rsidRPr="00C90BF1">
              <w:rPr>
                <w:b/>
                <w:bCs/>
                <w:color w:val="0070C0"/>
              </w:rPr>
              <w:t>προσέχουν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το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σπίτι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όταν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φεύγω</w:t>
            </w:r>
            <w:r w:rsidR="00C57ADB" w:rsidRPr="00C90BF1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C90BF1">
              <w:rPr>
                <w:b/>
                <w:bCs/>
                <w:color w:val="0070C0"/>
              </w:rPr>
              <w:t>διακοπές</w:t>
            </w:r>
          </w:p>
        </w:tc>
      </w:tr>
      <w:tr w:rsidR="000D5CD8" w:rsidRPr="00C90BF1" w14:paraId="1C3A291B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7CEAAB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8436303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 xml:space="preserve">My </w:t>
            </w:r>
            <w:proofErr w:type="spellStart"/>
            <w:r w:rsidRPr="00C43320">
              <w:rPr>
                <w:lang w:val="en-US"/>
              </w:rPr>
              <w:t>neighbours</w:t>
            </w:r>
            <w:proofErr w:type="spellEnd"/>
            <w:r w:rsidRPr="00C43320">
              <w:rPr>
                <w:lang w:val="en-US"/>
              </w:rPr>
              <w:t xml:space="preserve"> will look after my house while I'm on holiday.</w:t>
            </w:r>
          </w:p>
        </w:tc>
      </w:tr>
      <w:tr w:rsidR="000D5CD8" w:rsidRPr="00C43320" w14:paraId="1D1037C6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E47C16E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lastRenderedPageBreak/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21D483E3" w14:textId="77777777" w:rsidR="008E5CE2" w:rsidRPr="00C43320" w:rsidRDefault="008E5CE2" w:rsidP="007347A3">
            <w:r w:rsidRPr="00C43320">
              <w:t>(empêcher [qqn] de s'enfuir)</w:t>
            </w:r>
          </w:p>
        </w:tc>
        <w:tc>
          <w:tcPr>
            <w:tcW w:w="0" w:type="auto"/>
            <w:vAlign w:val="center"/>
            <w:hideMark/>
          </w:tcPr>
          <w:p w14:paraId="70D456BB" w14:textId="77777777" w:rsidR="008E5CE2" w:rsidRPr="00C43320" w:rsidRDefault="008E5CE2" w:rsidP="007347A3"/>
        </w:tc>
      </w:tr>
      <w:tr w:rsidR="000D5CD8" w:rsidRPr="00C57ADB" w14:paraId="25F00A9C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3879E1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BA86324" w14:textId="62981280" w:rsidR="008E5CE2" w:rsidRPr="00C57ADB" w:rsidRDefault="008E5CE2" w:rsidP="006D5B9F">
            <w:pPr>
              <w:rPr>
                <w:lang w:val="fr-CA"/>
              </w:rPr>
            </w:pPr>
            <w:r w:rsidRPr="00C43320">
              <w:rPr>
                <w:lang w:val="fr-CA"/>
              </w:rPr>
              <w:t>Ces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soldats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gardent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les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prisonniers</w:t>
            </w:r>
            <w:r w:rsidR="008941BD" w:rsidRPr="00C57ADB">
              <w:rPr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Οι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>
              <w:rPr>
                <w:b/>
                <w:bCs/>
                <w:color w:val="0070C0"/>
              </w:rPr>
              <w:t>στρατιώτες</w:t>
            </w:r>
            <w:r w:rsidR="00C57ADB" w:rsidRPr="00C57ADB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8B14F5">
              <w:rPr>
                <w:b/>
                <w:bCs/>
                <w:color w:val="0070C0"/>
              </w:rPr>
              <w:t>φυλάνε</w:t>
            </w:r>
            <w:r w:rsidR="00C57ADB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8B14F5">
              <w:rPr>
                <w:b/>
                <w:bCs/>
                <w:color w:val="0070C0"/>
              </w:rPr>
              <w:t>τους</w:t>
            </w:r>
            <w:r w:rsidR="00C57ADB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C57ADB" w:rsidRPr="008B14F5">
              <w:rPr>
                <w:b/>
                <w:bCs/>
                <w:color w:val="0070C0"/>
              </w:rPr>
              <w:t>κρατούμενους</w:t>
            </w:r>
            <w:r w:rsidR="008941BD" w:rsidRPr="008B14F5">
              <w:rPr>
                <w:b/>
                <w:bCs/>
                <w:color w:val="0070C0"/>
                <w:lang w:val="fr-CA"/>
              </w:rPr>
              <w:t xml:space="preserve"> </w:t>
            </w:r>
          </w:p>
        </w:tc>
      </w:tr>
      <w:tr w:rsidR="000D5CD8" w:rsidRPr="00C90BF1" w14:paraId="4061CBFE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4D3D4CC" w14:textId="77777777" w:rsidR="008E5CE2" w:rsidRPr="00C57ADB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D974C95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Those soldiers are guarding the prisoners.</w:t>
            </w:r>
          </w:p>
        </w:tc>
      </w:tr>
      <w:tr w:rsidR="000D5CD8" w:rsidRPr="00C43320" w14:paraId="3663C822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DB9D47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E2D63A4" w14:textId="77777777" w:rsidR="008E5CE2" w:rsidRPr="00C43320" w:rsidRDefault="008E5CE2" w:rsidP="007347A3">
            <w:r w:rsidRPr="00C43320">
              <w:t>(retenir [qqn])</w:t>
            </w:r>
          </w:p>
        </w:tc>
        <w:tc>
          <w:tcPr>
            <w:tcW w:w="0" w:type="auto"/>
            <w:vAlign w:val="center"/>
            <w:hideMark/>
          </w:tcPr>
          <w:p w14:paraId="6E5462EB" w14:textId="77777777" w:rsidR="008E5CE2" w:rsidRPr="00C43320" w:rsidRDefault="008E5CE2" w:rsidP="007347A3"/>
        </w:tc>
      </w:tr>
      <w:tr w:rsidR="000D5CD8" w:rsidRPr="00C90BF1" w14:paraId="50BB1BD0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D019672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0F561F1" w14:textId="05B33A9A" w:rsidR="008E5CE2" w:rsidRPr="006D5B9F" w:rsidRDefault="008E5CE2" w:rsidP="006D5B9F">
            <w:pPr>
              <w:rPr>
                <w:lang w:val="fr-CA"/>
              </w:rPr>
            </w:pPr>
            <w:r w:rsidRPr="00C43320">
              <w:rPr>
                <w:lang w:val="fr-CA"/>
              </w:rPr>
              <w:t>Le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dentiste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m</w:t>
            </w:r>
            <w:r w:rsidRPr="006D5B9F">
              <w:rPr>
                <w:lang w:val="fr-CA"/>
              </w:rPr>
              <w:t>'</w:t>
            </w:r>
            <w:r w:rsidRPr="00C43320">
              <w:rPr>
                <w:lang w:val="fr-CA"/>
              </w:rPr>
              <w:t>a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gard</w:t>
            </w:r>
            <w:r w:rsidRPr="006D5B9F">
              <w:rPr>
                <w:lang w:val="fr-CA"/>
              </w:rPr>
              <w:t xml:space="preserve">é </w:t>
            </w:r>
            <w:r w:rsidRPr="00C43320">
              <w:rPr>
                <w:lang w:val="fr-CA"/>
              </w:rPr>
              <w:t>pendant</w:t>
            </w:r>
            <w:r w:rsidRPr="006D5B9F">
              <w:rPr>
                <w:lang w:val="fr-CA"/>
              </w:rPr>
              <w:t xml:space="preserve"> 2 </w:t>
            </w:r>
            <w:r w:rsidRPr="00C43320">
              <w:rPr>
                <w:lang w:val="fr-CA"/>
              </w:rPr>
              <w:t>heures</w:t>
            </w:r>
            <w:r w:rsidRPr="006D5B9F">
              <w:rPr>
                <w:lang w:val="fr-CA"/>
              </w:rPr>
              <w:t xml:space="preserve"> à </w:t>
            </w:r>
            <w:r w:rsidRPr="00C43320">
              <w:rPr>
                <w:lang w:val="fr-CA"/>
              </w:rPr>
              <w:t>cause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de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cette</w:t>
            </w:r>
            <w:r w:rsidRPr="006D5B9F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dent</w:t>
            </w:r>
            <w:r w:rsidR="008941BD" w:rsidRPr="006D5B9F">
              <w:rPr>
                <w:lang w:val="fr-CA"/>
              </w:rPr>
              <w:t xml:space="preserve"> </w:t>
            </w:r>
            <w:r w:rsidR="006D5B9F" w:rsidRPr="008B14F5">
              <w:rPr>
                <w:b/>
                <w:bCs/>
                <w:color w:val="0070C0"/>
              </w:rPr>
              <w:t>ο</w:t>
            </w:r>
            <w:r w:rsidR="006D5B9F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6D5B9F" w:rsidRPr="008B14F5">
              <w:rPr>
                <w:b/>
                <w:bCs/>
                <w:color w:val="0070C0"/>
              </w:rPr>
              <w:t>γιατρός</w:t>
            </w:r>
            <w:r w:rsidR="006D5B9F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6D5B9F" w:rsidRPr="008B14F5">
              <w:rPr>
                <w:b/>
                <w:bCs/>
                <w:color w:val="0070C0"/>
              </w:rPr>
              <w:t>με</w:t>
            </w:r>
            <w:r w:rsidR="006D5B9F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6D5B9F" w:rsidRPr="008B14F5">
              <w:rPr>
                <w:b/>
                <w:bCs/>
                <w:color w:val="0070C0"/>
              </w:rPr>
              <w:t>κράτησε</w:t>
            </w:r>
            <w:r w:rsidR="006D5B9F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8941BD" w:rsidRPr="008B14F5">
              <w:rPr>
                <w:b/>
                <w:bCs/>
                <w:color w:val="0070C0"/>
                <w:lang w:val="fr-CA"/>
              </w:rPr>
              <w:t xml:space="preserve">2 </w:t>
            </w:r>
            <w:r w:rsidR="008941BD" w:rsidRPr="008B14F5">
              <w:rPr>
                <w:b/>
                <w:bCs/>
                <w:color w:val="0070C0"/>
              </w:rPr>
              <w:t>ώρες</w:t>
            </w:r>
          </w:p>
        </w:tc>
      </w:tr>
      <w:tr w:rsidR="000D5CD8" w:rsidRPr="00C90BF1" w14:paraId="4F689F0C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526DC6B" w14:textId="77777777" w:rsidR="008E5CE2" w:rsidRPr="006D5B9F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EE2D741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dentist kept me two hours because of that tooth.</w:t>
            </w:r>
          </w:p>
        </w:tc>
      </w:tr>
      <w:tr w:rsidR="000D5CD8" w:rsidRPr="00C43320" w14:paraId="48668692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BAA5F4E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garder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52172C45" w14:textId="77777777" w:rsidR="008E5CE2" w:rsidRPr="00C43320" w:rsidRDefault="008E5CE2" w:rsidP="007347A3">
            <w:r w:rsidRPr="00C43320">
              <w:t>(ne pas révéler [qch])</w:t>
            </w:r>
          </w:p>
        </w:tc>
        <w:tc>
          <w:tcPr>
            <w:tcW w:w="0" w:type="auto"/>
            <w:vAlign w:val="center"/>
            <w:hideMark/>
          </w:tcPr>
          <w:p w14:paraId="5E0A337F" w14:textId="77777777" w:rsidR="008E5CE2" w:rsidRPr="00C43320" w:rsidRDefault="008E5CE2" w:rsidP="007347A3"/>
        </w:tc>
      </w:tr>
      <w:tr w:rsidR="000D5CD8" w:rsidRPr="008941BD" w14:paraId="16FE5894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0457D69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4C647AF" w14:textId="77777777" w:rsidR="006D5B9F" w:rsidRPr="00C57ADB" w:rsidRDefault="008E5CE2" w:rsidP="007347A3">
            <w:pPr>
              <w:rPr>
                <w:b/>
                <w:bCs/>
                <w:color w:val="0070C0"/>
                <w:lang w:val="fr-CA"/>
              </w:rPr>
            </w:pPr>
            <w:r w:rsidRPr="00C43320">
              <w:rPr>
                <w:lang w:val="fr-CA"/>
              </w:rPr>
              <w:t>Il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a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gard</w:t>
            </w:r>
            <w:r w:rsidRPr="00C57ADB">
              <w:rPr>
                <w:lang w:val="fr-CA"/>
              </w:rPr>
              <w:t xml:space="preserve">é </w:t>
            </w:r>
            <w:r w:rsidRPr="00C43320">
              <w:rPr>
                <w:lang w:val="fr-CA"/>
              </w:rPr>
              <w:t>ce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secret</w:t>
            </w:r>
            <w:r w:rsidRPr="00C57ADB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pendant</w:t>
            </w:r>
            <w:r w:rsidRPr="00C57ADB">
              <w:rPr>
                <w:lang w:val="fr-CA"/>
              </w:rPr>
              <w:t xml:space="preserve"> 10 </w:t>
            </w:r>
            <w:r w:rsidRPr="00C43320">
              <w:rPr>
                <w:lang w:val="fr-CA"/>
              </w:rPr>
              <w:t>ans</w:t>
            </w:r>
            <w:r w:rsidR="008941BD" w:rsidRPr="00C57ADB">
              <w:rPr>
                <w:b/>
                <w:bCs/>
                <w:color w:val="0070C0"/>
                <w:lang w:val="fr-CA"/>
              </w:rPr>
              <w:t xml:space="preserve"> </w:t>
            </w:r>
          </w:p>
          <w:p w14:paraId="24E8EDFA" w14:textId="2DB4815C" w:rsidR="008E5CE2" w:rsidRPr="008941BD" w:rsidRDefault="006D5B9F" w:rsidP="006D5B9F">
            <w:r>
              <w:rPr>
                <w:b/>
                <w:bCs/>
                <w:color w:val="0070C0"/>
              </w:rPr>
              <w:t xml:space="preserve">κράτησε αυτό το μυστικό </w:t>
            </w:r>
            <w:r w:rsidR="00C57ADB">
              <w:rPr>
                <w:b/>
                <w:bCs/>
                <w:color w:val="0070C0"/>
              </w:rPr>
              <w:t>10 χρονια</w:t>
            </w:r>
          </w:p>
        </w:tc>
      </w:tr>
      <w:tr w:rsidR="000D5CD8" w:rsidRPr="00C90BF1" w14:paraId="1E04E5AC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98E78E" w14:textId="77777777" w:rsidR="008E5CE2" w:rsidRPr="00200D65" w:rsidRDefault="008E5CE2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2F7F87F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He has kept this secret for ten years.</w:t>
            </w:r>
          </w:p>
        </w:tc>
      </w:tr>
      <w:tr w:rsidR="000D5CD8" w:rsidRPr="00C43320" w14:paraId="4AF3FCCD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CEBC08A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 xml:space="preserve">se </w:t>
            </w:r>
            <w:proofErr w:type="spellStart"/>
            <w:r w:rsidRPr="00C43320">
              <w:rPr>
                <w:rStyle w:val="ae"/>
                <w:rFonts w:eastAsiaTheme="majorEastAsia"/>
              </w:rPr>
              <w:t>garder</w:t>
            </w:r>
            <w:proofErr w:type="spellEnd"/>
            <w:r w:rsidR="002F3C31">
              <w:fldChar w:fldCharType="begin"/>
            </w:r>
            <w:r w:rsidR="002F3C31">
              <w:instrText xml:space="preserve"> HYPERLINK "https://www.wordreference.com/conj/FrVerbs.aspx?v=se+garder" \o "conjugate garder" </w:instrText>
            </w:r>
            <w:r w:rsidR="002F3C31">
              <w:fldChar w:fldCharType="separate"/>
            </w:r>
            <w:r w:rsidRPr="00C43320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t>⇒</w:t>
            </w:r>
            <w:r w:rsidR="002F3C31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fldChar w:fldCharType="end"/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3B464BCB" w14:textId="77777777" w:rsidR="008E5CE2" w:rsidRPr="00C43320" w:rsidRDefault="008E5CE2" w:rsidP="007347A3">
            <w:r w:rsidRPr="00C43320">
              <w:t>(se conserver)</w:t>
            </w:r>
          </w:p>
        </w:tc>
        <w:tc>
          <w:tcPr>
            <w:tcW w:w="0" w:type="auto"/>
            <w:vAlign w:val="center"/>
            <w:hideMark/>
          </w:tcPr>
          <w:p w14:paraId="12D68689" w14:textId="77777777" w:rsidR="008E5CE2" w:rsidRPr="00C43320" w:rsidRDefault="008E5CE2" w:rsidP="007347A3"/>
        </w:tc>
      </w:tr>
      <w:tr w:rsidR="000D5CD8" w:rsidRPr="00C90BF1" w14:paraId="6AE4C6C0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3625CF" w14:textId="77777777" w:rsidR="008E5CE2" w:rsidRPr="00C43320" w:rsidRDefault="008E5CE2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15527CD" w14:textId="1549D365" w:rsidR="008E5CE2" w:rsidRPr="000563BC" w:rsidRDefault="008E5CE2" w:rsidP="008B14F5">
            <w:pPr>
              <w:rPr>
                <w:lang w:val="fr-CA"/>
              </w:rPr>
            </w:pPr>
            <w:r w:rsidRPr="00C43320">
              <w:rPr>
                <w:lang w:val="fr-CA"/>
              </w:rPr>
              <w:t>Le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lait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ne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se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garde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que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quelques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jours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au</w:t>
            </w:r>
            <w:r w:rsidRPr="000563BC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frigo</w:t>
            </w:r>
            <w:r w:rsidR="008941BD" w:rsidRPr="000563BC">
              <w:rPr>
                <w:lang w:val="fr-CA"/>
              </w:rPr>
              <w:t xml:space="preserve"> </w:t>
            </w:r>
            <w:r w:rsidR="000563BC" w:rsidRPr="008B14F5">
              <w:rPr>
                <w:b/>
                <w:bCs/>
                <w:color w:val="0070C0"/>
              </w:rPr>
              <w:t>το</w:t>
            </w:r>
            <w:r w:rsidR="000563BC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0563BC" w:rsidRPr="008B14F5">
              <w:rPr>
                <w:b/>
                <w:bCs/>
                <w:color w:val="0070C0"/>
              </w:rPr>
              <w:t>γάλα</w:t>
            </w:r>
            <w:r w:rsidR="000563BC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0563BC" w:rsidRPr="008B14F5">
              <w:rPr>
                <w:b/>
                <w:bCs/>
                <w:color w:val="0070C0"/>
              </w:rPr>
              <w:t>δ</w:t>
            </w:r>
            <w:r w:rsidR="008941BD" w:rsidRPr="008B14F5">
              <w:rPr>
                <w:b/>
                <w:bCs/>
                <w:color w:val="0070C0"/>
              </w:rPr>
              <w:t>εν</w:t>
            </w:r>
            <w:r w:rsidR="008941BD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8941BD" w:rsidRPr="008B14F5">
              <w:rPr>
                <w:b/>
                <w:bCs/>
                <w:color w:val="0070C0"/>
              </w:rPr>
              <w:t>κ</w:t>
            </w:r>
            <w:r w:rsidR="000563BC" w:rsidRPr="008B14F5">
              <w:rPr>
                <w:b/>
                <w:bCs/>
                <w:color w:val="0070C0"/>
              </w:rPr>
              <w:t>ρατάει</w:t>
            </w:r>
            <w:r w:rsidR="000563BC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8B14F5">
              <w:rPr>
                <w:b/>
                <w:bCs/>
                <w:color w:val="0070C0"/>
              </w:rPr>
              <w:t>πολλές</w:t>
            </w:r>
            <w:r w:rsidR="000563BC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0563BC" w:rsidRPr="008B14F5">
              <w:rPr>
                <w:b/>
                <w:bCs/>
                <w:color w:val="0070C0"/>
              </w:rPr>
              <w:t>μέρες</w:t>
            </w:r>
            <w:r w:rsidR="000563BC" w:rsidRPr="008B14F5">
              <w:rPr>
                <w:b/>
                <w:bCs/>
                <w:color w:val="0070C0"/>
                <w:lang w:val="fr-CA"/>
              </w:rPr>
              <w:t xml:space="preserve"> </w:t>
            </w:r>
          </w:p>
        </w:tc>
      </w:tr>
      <w:tr w:rsidR="000D5CD8" w:rsidRPr="00C90BF1" w14:paraId="77543178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A9A783" w14:textId="77777777" w:rsidR="008E5CE2" w:rsidRPr="000563BC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88C3EDB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Milk only keeps for a few days in the fridge.</w:t>
            </w:r>
          </w:p>
        </w:tc>
      </w:tr>
      <w:tr w:rsidR="000D5CD8" w:rsidRPr="00C43320" w14:paraId="509ACE2D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3FAC798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rStyle w:val="ae"/>
                <w:rFonts w:eastAsiaTheme="majorEastAsia"/>
                <w:lang w:val="fr-CA"/>
              </w:rPr>
              <w:t>se garder de faire [qch]</w:t>
            </w:r>
            <w:hyperlink r:id="rId13" w:tooltip="conjugate garder" w:history="1">
              <w:r w:rsidRPr="00C43320">
                <w:rPr>
                  <w:rStyle w:val="-0"/>
                  <w:rFonts w:ascii="Cambria Math" w:hAnsi="Cambria Math" w:cs="Cambria Math"/>
                  <w:b/>
                  <w:bCs/>
                  <w:color w:val="auto"/>
                  <w:lang w:val="fr-CA"/>
                </w:rPr>
                <w:t>⇒</w:t>
              </w:r>
            </w:hyperlink>
            <w:r w:rsidRPr="00C43320">
              <w:rPr>
                <w:lang w:val="fr-CA"/>
              </w:rPr>
              <w:t xml:space="preserve"> </w:t>
            </w:r>
            <w:r w:rsidRPr="00C43320">
              <w:rPr>
                <w:rStyle w:val="a9"/>
                <w:rFonts w:eastAsiaTheme="majorEastAsia"/>
                <w:lang w:val="fr-CA"/>
              </w:rPr>
              <w:t xml:space="preserve">v </w:t>
            </w:r>
            <w:proofErr w:type="spellStart"/>
            <w:r w:rsidRPr="00C43320">
              <w:rPr>
                <w:rStyle w:val="a9"/>
                <w:rFonts w:eastAsiaTheme="majorEastAsia"/>
                <w:lang w:val="fr-CA"/>
              </w:rPr>
              <w:t>pron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C80DEC" w14:textId="77777777" w:rsidR="008E5CE2" w:rsidRPr="00C43320" w:rsidRDefault="008E5CE2" w:rsidP="007347A3">
            <w:r w:rsidRPr="00C43320">
              <w:t>(éviter, se retenir)</w:t>
            </w:r>
          </w:p>
        </w:tc>
        <w:tc>
          <w:tcPr>
            <w:tcW w:w="0" w:type="auto"/>
            <w:vAlign w:val="center"/>
            <w:hideMark/>
          </w:tcPr>
          <w:p w14:paraId="73CB12BD" w14:textId="77777777" w:rsidR="008E5CE2" w:rsidRPr="00C43320" w:rsidRDefault="008E5CE2" w:rsidP="007347A3">
            <w:pPr>
              <w:rPr>
                <w:lang w:val="en-US"/>
              </w:rPr>
            </w:pPr>
          </w:p>
        </w:tc>
      </w:tr>
      <w:tr w:rsidR="000D5CD8" w:rsidRPr="00C90BF1" w14:paraId="6FE6F600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E47561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077ECB2" w14:textId="7F52A0F5" w:rsidR="008E5CE2" w:rsidRPr="00200D65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 xml:space="preserve">Le politicien s'est bien gardé de faire un commentaire. </w:t>
            </w:r>
            <w:r w:rsidR="00AF4F65" w:rsidRPr="008941BD">
              <w:rPr>
                <w:b/>
                <w:bCs/>
                <w:color w:val="0070C0"/>
              </w:rPr>
              <w:t>Α</w:t>
            </w:r>
            <w:r w:rsidR="008941BD" w:rsidRPr="008941BD">
              <w:rPr>
                <w:b/>
                <w:bCs/>
                <w:color w:val="0070C0"/>
              </w:rPr>
              <w:t>πέφυγε</w:t>
            </w:r>
            <w:r w:rsidR="00AF4F65" w:rsidRPr="00AF4F65">
              <w:rPr>
                <w:b/>
                <w:bCs/>
                <w:color w:val="0070C0"/>
                <w:lang w:val="fr-CA"/>
              </w:rPr>
              <w:t xml:space="preserve"> </w:t>
            </w:r>
            <w:r w:rsidR="00AF4F65" w:rsidRPr="008B14F5">
              <w:rPr>
                <w:b/>
                <w:bCs/>
                <w:color w:val="0070C0"/>
              </w:rPr>
              <w:t>να</w:t>
            </w:r>
            <w:r w:rsidR="00AF4F65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AF4F65" w:rsidRPr="008B14F5">
              <w:rPr>
                <w:b/>
                <w:bCs/>
                <w:color w:val="0070C0"/>
              </w:rPr>
              <w:t>κάνει</w:t>
            </w:r>
            <w:r w:rsidR="00AF4F65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AF4F65" w:rsidRPr="008B14F5">
              <w:rPr>
                <w:b/>
                <w:bCs/>
                <w:color w:val="0070C0"/>
              </w:rPr>
              <w:t>σχόλια</w:t>
            </w:r>
          </w:p>
          <w:p w14:paraId="33C03611" w14:textId="0B421275" w:rsidR="008E5CE2" w:rsidRPr="00AF4F65" w:rsidRDefault="008E5CE2" w:rsidP="00AF4F65">
            <w:pPr>
              <w:rPr>
                <w:lang w:val="fr-CA"/>
              </w:rPr>
            </w:pPr>
            <w:r w:rsidRPr="00C43320">
              <w:rPr>
                <w:lang w:val="fr-CA"/>
              </w:rPr>
              <w:lastRenderedPageBreak/>
              <w:t>Même si je n'étais pas d'accord avec lui, je me suis bien gardé de contredire mon patron</w:t>
            </w:r>
            <w:r w:rsidR="008941BD" w:rsidRPr="00200D65">
              <w:rPr>
                <w:lang w:val="fr-CA"/>
              </w:rPr>
              <w:t xml:space="preserve"> </w:t>
            </w:r>
            <w:r w:rsidR="008941BD" w:rsidRPr="008941BD">
              <w:rPr>
                <w:b/>
                <w:bCs/>
                <w:color w:val="0070C0"/>
              </w:rPr>
              <w:t>κρατήθηκα</w:t>
            </w:r>
            <w:r w:rsidR="00AF4F65">
              <w:rPr>
                <w:b/>
                <w:bCs/>
                <w:color w:val="0070C0"/>
                <w:lang w:val="fr-CA"/>
              </w:rPr>
              <w:t xml:space="preserve"> </w:t>
            </w:r>
            <w:proofErr w:type="spellStart"/>
            <w:r w:rsidR="00AF4F65">
              <w:rPr>
                <w:b/>
                <w:bCs/>
                <w:color w:val="0070C0"/>
                <w:lang w:val="fr-CA"/>
              </w:rPr>
              <w:t>γι</w:t>
            </w:r>
            <w:proofErr w:type="spellEnd"/>
            <w:r w:rsidR="00AF4F65">
              <w:rPr>
                <w:b/>
                <w:bCs/>
                <w:color w:val="0070C0"/>
                <w:lang w:val="fr-CA"/>
              </w:rPr>
              <w:t xml:space="preserve">α να </w:t>
            </w:r>
            <w:proofErr w:type="spellStart"/>
            <w:r w:rsidR="00AF4F65">
              <w:rPr>
                <w:b/>
                <w:bCs/>
                <w:color w:val="0070C0"/>
                <w:lang w:val="fr-CA"/>
              </w:rPr>
              <w:t>μην</w:t>
            </w:r>
            <w:proofErr w:type="spellEnd"/>
            <w:r w:rsidR="00AF4F65">
              <w:rPr>
                <w:b/>
                <w:bCs/>
                <w:color w:val="0070C0"/>
                <w:lang w:val="fr-CA"/>
              </w:rPr>
              <w:t xml:space="preserve"> </w:t>
            </w:r>
            <w:proofErr w:type="spellStart"/>
            <w:r w:rsidR="00AF4F65">
              <w:rPr>
                <w:b/>
                <w:bCs/>
                <w:color w:val="0070C0"/>
                <w:lang w:val="fr-CA"/>
              </w:rPr>
              <w:t>του</w:t>
            </w:r>
            <w:proofErr w:type="spellEnd"/>
            <w:r w:rsidR="00AF4F65">
              <w:rPr>
                <w:b/>
                <w:bCs/>
                <w:color w:val="0070C0"/>
                <w:lang w:val="fr-CA"/>
              </w:rPr>
              <w:t xml:space="preserve"> α</w:t>
            </w:r>
            <w:proofErr w:type="spellStart"/>
            <w:r w:rsidR="00AF4F65">
              <w:rPr>
                <w:b/>
                <w:bCs/>
                <w:color w:val="0070C0"/>
                <w:lang w:val="fr-CA"/>
              </w:rPr>
              <w:t>ντιμιλ</w:t>
            </w:r>
            <w:r w:rsidR="00AF4F65">
              <w:rPr>
                <w:b/>
                <w:bCs/>
                <w:color w:val="0070C0"/>
              </w:rPr>
              <w:t>ήσω</w:t>
            </w:r>
            <w:proofErr w:type="spellEnd"/>
          </w:p>
        </w:tc>
      </w:tr>
      <w:tr w:rsidR="000D5CD8" w:rsidRPr="00C90BF1" w14:paraId="1763B9A2" w14:textId="77777777" w:rsidTr="008E5CE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A785750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5BA4E89" w14:textId="77777777" w:rsidR="008E5CE2" w:rsidRPr="00C43320" w:rsidRDefault="008E5CE2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politician held back from making a remark.</w:t>
            </w:r>
          </w:p>
        </w:tc>
      </w:tr>
    </w:tbl>
    <w:p w14:paraId="67D549DA" w14:textId="61605996" w:rsidR="008E5CE2" w:rsidRPr="00200D65" w:rsidRDefault="008E5CE2" w:rsidP="008E5CE2">
      <w:pPr>
        <w:pStyle w:val="wrcopyright"/>
        <w:ind w:left="2880"/>
        <w:rPr>
          <w:lang w:val="en-US"/>
        </w:rPr>
      </w:pPr>
      <w:bookmarkStart w:id="0" w:name="garder103"/>
      <w:bookmarkEnd w:id="0"/>
      <w:r w:rsidRPr="00C43320">
        <w:rPr>
          <w:rFonts w:asciiTheme="minorHAnsi" w:eastAsiaTheme="minorHAnsi" w:hAnsiTheme="minorHAnsi" w:cstheme="minorBidi"/>
          <w:vanish/>
          <w:sz w:val="22"/>
          <w:szCs w:val="22"/>
          <w:lang w:val="en-US" w:eastAsia="en-US"/>
        </w:rPr>
        <w:t xml:space="preserve">     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4"/>
        <w:gridCol w:w="67"/>
        <w:gridCol w:w="45"/>
      </w:tblGrid>
      <w:tr w:rsidR="008941BD" w:rsidRPr="00C43320" w14:paraId="3132271F" w14:textId="77777777" w:rsidTr="007347A3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C7F0D67" w14:textId="77777777" w:rsidR="008E5CE2" w:rsidRPr="00C43320" w:rsidRDefault="008E5CE2" w:rsidP="007347A3">
            <w:r w:rsidRPr="00C43320">
              <w:rPr>
                <w:rStyle w:val="ae"/>
                <w:rFonts w:eastAsiaTheme="majorEastAsia"/>
              </w:rPr>
              <w:t>Formes composées</w:t>
            </w:r>
          </w:p>
        </w:tc>
      </w:tr>
      <w:tr w:rsidR="008941BD" w:rsidRPr="00C90BF1" w14:paraId="4A576EC5" w14:textId="77777777" w:rsidTr="007347A3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5303E31B" w14:textId="77777777" w:rsidR="008E5CE2" w:rsidRPr="00C57ADB" w:rsidRDefault="008E5CE2" w:rsidP="007347A3">
            <w:pPr>
              <w:rPr>
                <w:rStyle w:val="a9"/>
                <w:rFonts w:eastAsiaTheme="majorEastAsia"/>
                <w:lang w:val="fr-CA"/>
              </w:rPr>
            </w:pPr>
            <w:proofErr w:type="gramStart"/>
            <w:r w:rsidRPr="00C57ADB">
              <w:rPr>
                <w:rStyle w:val="ae"/>
                <w:rFonts w:eastAsiaTheme="majorEastAsia"/>
                <w:lang w:val="fr-CA"/>
              </w:rPr>
              <w:t>garder</w:t>
            </w:r>
            <w:proofErr w:type="gramEnd"/>
            <w:r w:rsidRPr="00C57ADB">
              <w:rPr>
                <w:rStyle w:val="ae"/>
                <w:rFonts w:eastAsiaTheme="majorEastAsia"/>
                <w:lang w:val="fr-CA"/>
              </w:rPr>
              <w:t xml:space="preserve"> </w:t>
            </w:r>
            <w:r w:rsidRPr="00C43320">
              <w:rPr>
                <w:rStyle w:val="ae"/>
                <w:rFonts w:eastAsiaTheme="majorEastAsia"/>
                <w:lang w:val="fr-CA"/>
              </w:rPr>
              <w:t>le</w:t>
            </w:r>
            <w:r w:rsidRPr="00C57ADB">
              <w:rPr>
                <w:rStyle w:val="ae"/>
                <w:rFonts w:eastAsiaTheme="majorEastAsia"/>
                <w:lang w:val="fr-CA"/>
              </w:rPr>
              <w:t xml:space="preserve"> </w:t>
            </w:r>
            <w:r w:rsidRPr="00C43320">
              <w:rPr>
                <w:rStyle w:val="ae"/>
                <w:rFonts w:eastAsiaTheme="majorEastAsia"/>
                <w:lang w:val="fr-CA"/>
              </w:rPr>
              <w:t>lit</w:t>
            </w:r>
            <w:r w:rsidRPr="00C57ADB">
              <w:rPr>
                <w:lang w:val="fr-CA"/>
              </w:rPr>
              <w:t xml:space="preserve"> </w:t>
            </w:r>
            <w:proofErr w:type="spellStart"/>
            <w:r w:rsidRPr="00C57ADB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</w:p>
          <w:p w14:paraId="6C13B018" w14:textId="597C4CDA" w:rsidR="008941BD" w:rsidRPr="00C57ADB" w:rsidRDefault="00AF4F65" w:rsidP="007347A3">
            <w:pPr>
              <w:rPr>
                <w:lang w:val="fr-CA"/>
              </w:rPr>
            </w:pPr>
            <w:r>
              <w:rPr>
                <w:rStyle w:val="ae"/>
                <w:rFonts w:eastAsiaTheme="majorEastAsia"/>
                <w:color w:val="0070C0"/>
              </w:rPr>
              <w:t>πιάνω</w:t>
            </w:r>
            <w:r w:rsidRPr="00C57ADB">
              <w:rPr>
                <w:rStyle w:val="ae"/>
                <w:rFonts w:eastAsiaTheme="majorEastAsia"/>
                <w:color w:val="0070C0"/>
                <w:lang w:val="fr-CA"/>
              </w:rPr>
              <w:t xml:space="preserve"> </w:t>
            </w:r>
            <w:r>
              <w:rPr>
                <w:rStyle w:val="ae"/>
                <w:rFonts w:eastAsiaTheme="majorEastAsia"/>
                <w:color w:val="0070C0"/>
              </w:rPr>
              <w:t>το</w:t>
            </w:r>
            <w:r w:rsidR="008941BD" w:rsidRPr="00C57ADB">
              <w:rPr>
                <w:rStyle w:val="ae"/>
                <w:rFonts w:eastAsiaTheme="majorEastAsia"/>
                <w:color w:val="0070C0"/>
                <w:lang w:val="fr-CA"/>
              </w:rPr>
              <w:t xml:space="preserve"> </w:t>
            </w:r>
            <w:r w:rsidR="008941BD" w:rsidRPr="008941BD">
              <w:rPr>
                <w:rStyle w:val="ae"/>
                <w:rFonts w:eastAsiaTheme="majorEastAsia"/>
                <w:color w:val="0070C0"/>
              </w:rPr>
              <w:t>κρεβάτι</w:t>
            </w:r>
          </w:p>
        </w:tc>
      </w:tr>
      <w:tr w:rsidR="008941BD" w:rsidRPr="00C43320" w14:paraId="3AB50FFF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42C0AE12" w14:textId="77777777" w:rsidR="008E5CE2" w:rsidRPr="00C43320" w:rsidRDefault="008E5CE2" w:rsidP="007347A3">
            <w:pPr>
              <w:rPr>
                <w:lang w:val="fr-CA"/>
              </w:rPr>
            </w:pPr>
            <w:r w:rsidRPr="00C43320">
              <w:rPr>
                <w:rStyle w:val="ae"/>
                <w:rFonts w:eastAsiaTheme="majorEastAsia"/>
                <w:lang w:val="fr-CA"/>
              </w:rPr>
              <w:t>garder le silence</w:t>
            </w:r>
            <w:r w:rsidRPr="00C43320">
              <w:rPr>
                <w:lang w:val="fr-CA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4E2C539" w14:textId="77777777" w:rsidR="008E5CE2" w:rsidRPr="00C43320" w:rsidRDefault="008E5CE2" w:rsidP="007347A3">
            <w:pPr>
              <w:rPr>
                <w:lang w:val="fr-CA"/>
              </w:rPr>
            </w:pPr>
          </w:p>
        </w:tc>
      </w:tr>
      <w:tr w:rsidR="008941BD" w:rsidRPr="00C43320" w14:paraId="18251341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</w:tcPr>
          <w:p w14:paraId="4F337FE1" w14:textId="2B6A24FD" w:rsidR="008E5CE2" w:rsidRPr="008941BD" w:rsidRDefault="008941BD" w:rsidP="007347A3">
            <w:pPr>
              <w:rPr>
                <w:rStyle w:val="ae"/>
                <w:rFonts w:eastAsiaTheme="majorEastAsia"/>
                <w:color w:val="0070C0"/>
              </w:rPr>
            </w:pPr>
            <w:r w:rsidRPr="008941BD">
              <w:rPr>
                <w:rStyle w:val="ae"/>
                <w:rFonts w:eastAsiaTheme="majorEastAsia"/>
                <w:color w:val="0070C0"/>
              </w:rPr>
              <w:t>σωπαίνω</w:t>
            </w:r>
          </w:p>
          <w:p w14:paraId="05BDB734" w14:textId="77777777" w:rsidR="008E5CE2" w:rsidRPr="00C43320" w:rsidRDefault="008E5CE2" w:rsidP="007347A3">
            <w:pPr>
              <w:rPr>
                <w:rStyle w:val="ae"/>
                <w:rFonts w:eastAsiaTheme="majorEastAsia"/>
                <w:lang w:val="fr-CA"/>
              </w:rPr>
            </w:pPr>
            <w:r w:rsidRPr="00C43320">
              <w:rPr>
                <w:rStyle w:val="ae"/>
                <w:rFonts w:eastAsiaTheme="majorEastAsia"/>
                <w:lang w:val="fr-CA"/>
              </w:rPr>
              <w:t xml:space="preserve">Etc. </w:t>
            </w:r>
          </w:p>
        </w:tc>
        <w:tc>
          <w:tcPr>
            <w:tcW w:w="0" w:type="auto"/>
            <w:vAlign w:val="center"/>
          </w:tcPr>
          <w:p w14:paraId="5A29FEE9" w14:textId="77777777" w:rsidR="008E5CE2" w:rsidRPr="00C43320" w:rsidRDefault="008E5CE2" w:rsidP="007347A3">
            <w:pPr>
              <w:rPr>
                <w:lang w:val="fr-CA"/>
              </w:rPr>
            </w:pPr>
          </w:p>
        </w:tc>
      </w:tr>
    </w:tbl>
    <w:p w14:paraId="2AD4E4BA" w14:textId="77777777" w:rsidR="008E5CE2" w:rsidRPr="00590C73" w:rsidRDefault="008E5CE2" w:rsidP="00590C73">
      <w:pPr>
        <w:pStyle w:val="1"/>
        <w:jc w:val="left"/>
        <w:rPr>
          <w:u w:val="single"/>
          <w:lang w:val="en-US"/>
        </w:rPr>
      </w:pPr>
    </w:p>
    <w:p w14:paraId="7073C5A4" w14:textId="76643436" w:rsidR="008941BD" w:rsidRPr="00200D65" w:rsidRDefault="008941BD" w:rsidP="008941BD">
      <w:pPr>
        <w:pStyle w:val="1"/>
        <w:rPr>
          <w:u w:val="single"/>
          <w:lang w:val="fr-CA"/>
        </w:rPr>
      </w:pPr>
      <w:r w:rsidRPr="00200D65">
        <w:rPr>
          <w:sz w:val="30"/>
          <w:szCs w:val="30"/>
          <w:lang w:val="fr-CA"/>
        </w:rPr>
        <w:t xml:space="preserve">Les sens du verbe </w:t>
      </w:r>
      <w:r w:rsidRPr="00200D65">
        <w:rPr>
          <w:color w:val="9A4168" w:themeColor="accent3" w:themeShade="BF"/>
          <w:sz w:val="30"/>
          <w:szCs w:val="30"/>
          <w:lang w:val="fr-CA"/>
        </w:rPr>
        <w:t>voir</w:t>
      </w:r>
      <w:r w:rsidRPr="00200D65">
        <w:rPr>
          <w:sz w:val="30"/>
          <w:szCs w:val="30"/>
          <w:lang w:val="fr-CA"/>
        </w:rPr>
        <w:t>:</w:t>
      </w:r>
    </w:p>
    <w:p w14:paraId="4C7973E8" w14:textId="63F99028" w:rsidR="008941BD" w:rsidRPr="00C43320" w:rsidRDefault="008941BD" w:rsidP="008941BD">
      <w:pPr>
        <w:tabs>
          <w:tab w:val="left" w:pos="3450"/>
        </w:tabs>
        <w:spacing w:before="240" w:after="0" w:line="240" w:lineRule="auto"/>
        <w:jc w:val="both"/>
        <w:rPr>
          <w:rFonts w:ascii="Times New Roman" w:hAnsi="Times New Roman" w:cs="Times New Roman"/>
          <w:lang w:val="fr-CA"/>
        </w:rPr>
      </w:pPr>
      <w:r w:rsidRPr="00C43320">
        <w:rPr>
          <w:rFonts w:ascii="Times New Roman" w:hAnsi="Times New Roman" w:cs="Times New Roman"/>
          <w:lang w:val="fr-CA"/>
        </w:rPr>
        <w:t>Ce vieillard ne voit plus</w:t>
      </w:r>
      <w:r w:rsidR="007347A3">
        <w:rPr>
          <w:rFonts w:ascii="Times New Roman" w:hAnsi="Times New Roman" w:cs="Times New Roman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Αυτός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ο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γέρος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δεν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β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λέ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πει πια</w:t>
      </w:r>
      <w:r w:rsidRPr="007347A3">
        <w:rPr>
          <w:rFonts w:ascii="Times New Roman" w:hAnsi="Times New Roman" w:cs="Times New Roman"/>
          <w:b/>
          <w:bCs/>
          <w:color w:val="0070C0"/>
          <w:lang w:val="fr-CA"/>
        </w:rPr>
        <w:tab/>
      </w:r>
      <w:r w:rsidRPr="00C43320">
        <w:rPr>
          <w:rFonts w:ascii="Times New Roman" w:hAnsi="Times New Roman" w:cs="Times New Roman"/>
          <w:lang w:val="fr-CA"/>
        </w:rPr>
        <w:t xml:space="preserve"> </w:t>
      </w:r>
    </w:p>
    <w:p w14:paraId="6A606724" w14:textId="6D90937A" w:rsidR="008941BD" w:rsidRPr="008B14F5" w:rsidRDefault="008941BD" w:rsidP="008941BD">
      <w:pPr>
        <w:tabs>
          <w:tab w:val="center" w:pos="4153"/>
        </w:tabs>
        <w:spacing w:before="240" w:after="0" w:line="240" w:lineRule="auto"/>
        <w:jc w:val="both"/>
        <w:rPr>
          <w:rFonts w:ascii="Times New Roman" w:hAnsi="Times New Roman" w:cs="Times New Roman"/>
          <w:color w:val="0070C0"/>
          <w:lang w:val="fr-CA"/>
        </w:rPr>
      </w:pPr>
      <w:r w:rsidRPr="00C43320">
        <w:rPr>
          <w:rFonts w:ascii="Times New Roman" w:hAnsi="Times New Roman" w:cs="Times New Roman"/>
          <w:lang w:val="fr-CA"/>
        </w:rPr>
        <w:t>J</w:t>
      </w:r>
      <w:r w:rsidRPr="00C57ADB">
        <w:rPr>
          <w:rFonts w:ascii="Times New Roman" w:hAnsi="Times New Roman" w:cs="Times New Roman"/>
          <w:lang w:val="fr-CA"/>
        </w:rPr>
        <w:t>’</w:t>
      </w:r>
      <w:r w:rsidRPr="00C43320">
        <w:rPr>
          <w:rFonts w:ascii="Times New Roman" w:hAnsi="Times New Roman" w:cs="Times New Roman"/>
          <w:lang w:val="fr-CA"/>
        </w:rPr>
        <w:t>ai</w:t>
      </w:r>
      <w:r w:rsidRPr="00C57ADB">
        <w:rPr>
          <w:rFonts w:ascii="Times New Roman" w:hAnsi="Times New Roman" w:cs="Times New Roman"/>
          <w:lang w:val="fr-CA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du</w:t>
      </w:r>
      <w:r w:rsidRPr="00C57ADB">
        <w:rPr>
          <w:rFonts w:ascii="Times New Roman" w:hAnsi="Times New Roman" w:cs="Times New Roman"/>
          <w:lang w:val="fr-CA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mal</w:t>
      </w:r>
      <w:r w:rsidRPr="00C57ADB">
        <w:rPr>
          <w:rFonts w:ascii="Times New Roman" w:hAnsi="Times New Roman" w:cs="Times New Roman"/>
          <w:lang w:val="fr-CA"/>
        </w:rPr>
        <w:t xml:space="preserve"> à </w:t>
      </w:r>
      <w:r w:rsidRPr="00C43320">
        <w:rPr>
          <w:rFonts w:ascii="Times New Roman" w:hAnsi="Times New Roman" w:cs="Times New Roman"/>
          <w:lang w:val="fr-CA"/>
        </w:rPr>
        <w:t>voir</w:t>
      </w:r>
      <w:r w:rsidRPr="00C57ADB">
        <w:rPr>
          <w:rFonts w:ascii="Times New Roman" w:hAnsi="Times New Roman" w:cs="Times New Roman"/>
          <w:lang w:val="fr-CA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clair</w:t>
      </w:r>
      <w:r w:rsidRPr="00C57ADB">
        <w:rPr>
          <w:rFonts w:ascii="Times New Roman" w:hAnsi="Times New Roman" w:cs="Times New Roman"/>
          <w:lang w:val="fr-CA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dans</w:t>
      </w:r>
      <w:r w:rsidRPr="00C57ADB">
        <w:rPr>
          <w:rFonts w:ascii="Times New Roman" w:hAnsi="Times New Roman" w:cs="Times New Roman"/>
          <w:lang w:val="fr-CA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tout</w:t>
      </w:r>
      <w:r w:rsidRPr="00C57ADB">
        <w:rPr>
          <w:rFonts w:ascii="Times New Roman" w:hAnsi="Times New Roman" w:cs="Times New Roman"/>
          <w:lang w:val="fr-CA"/>
        </w:rPr>
        <w:t xml:space="preserve"> ç</w:t>
      </w:r>
      <w:r w:rsidRPr="00C43320">
        <w:rPr>
          <w:rFonts w:ascii="Times New Roman" w:hAnsi="Times New Roman" w:cs="Times New Roman"/>
          <w:lang w:val="fr-CA"/>
        </w:rPr>
        <w:t>a</w:t>
      </w:r>
      <w:r w:rsidR="007347A3" w:rsidRPr="00C57ADB">
        <w:rPr>
          <w:rFonts w:ascii="Times New Roman" w:hAnsi="Times New Roman" w:cs="Times New Roman"/>
          <w:lang w:val="fr-CA"/>
        </w:rPr>
        <w:t xml:space="preserve"> </w:t>
      </w:r>
      <w:r w:rsidRPr="00C57ADB">
        <w:rPr>
          <w:rFonts w:ascii="Times New Roman" w:hAnsi="Times New Roman" w:cs="Times New Roman"/>
          <w:lang w:val="fr-CA"/>
        </w:rPr>
        <w:tab/>
      </w:r>
      <w:r w:rsidR="007347A3" w:rsidRPr="00C57ADB">
        <w:rPr>
          <w:rFonts w:ascii="Times New Roman" w:hAnsi="Times New Roman" w:cs="Times New Roman"/>
          <w:lang w:val="fr-CA"/>
        </w:rPr>
        <w:t xml:space="preserve"> </w:t>
      </w:r>
      <w:r w:rsidR="00AF4F65" w:rsidRPr="00AF4F65">
        <w:rPr>
          <w:rFonts w:ascii="Times New Roman" w:hAnsi="Times New Roman" w:cs="Times New Roman"/>
          <w:b/>
          <w:bCs/>
          <w:color w:val="0070C0"/>
        </w:rPr>
        <w:t>Δεν</w:t>
      </w:r>
      <w:r w:rsidR="00AF4F65" w:rsidRPr="00C57ADB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AF4F65">
        <w:rPr>
          <w:rFonts w:ascii="Times New Roman" w:hAnsi="Times New Roman" w:cs="Times New Roman"/>
          <w:b/>
          <w:bCs/>
          <w:color w:val="0070C0"/>
        </w:rPr>
        <w:t>μπορώ</w:t>
      </w:r>
      <w:r w:rsidR="00AF4F65" w:rsidRPr="00C57ADB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AF4F65">
        <w:rPr>
          <w:rFonts w:ascii="Times New Roman" w:hAnsi="Times New Roman" w:cs="Times New Roman"/>
          <w:b/>
          <w:bCs/>
          <w:color w:val="0070C0"/>
        </w:rPr>
        <w:t>να</w:t>
      </w:r>
      <w:r w:rsidR="00AF4F65" w:rsidRPr="00C57ADB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8B14F5">
        <w:rPr>
          <w:rFonts w:ascii="Times New Roman" w:hAnsi="Times New Roman" w:cs="Times New Roman"/>
          <w:b/>
          <w:bCs/>
          <w:color w:val="0070C0"/>
        </w:rPr>
        <w:t>το</w:t>
      </w:r>
      <w:r w:rsidR="00AF4F65" w:rsidRPr="008B14F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8B14F5">
        <w:rPr>
          <w:rFonts w:ascii="Times New Roman" w:hAnsi="Times New Roman" w:cs="Times New Roman"/>
          <w:b/>
          <w:bCs/>
          <w:color w:val="0070C0"/>
        </w:rPr>
        <w:t>καταλάβω</w:t>
      </w:r>
      <w:r w:rsidR="00AF4F65" w:rsidRPr="008B14F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8B14F5">
        <w:rPr>
          <w:rFonts w:ascii="Times New Roman" w:hAnsi="Times New Roman" w:cs="Times New Roman"/>
          <w:b/>
          <w:bCs/>
          <w:color w:val="0070C0"/>
        </w:rPr>
        <w:t>με</w:t>
      </w:r>
      <w:r w:rsidR="00AF4F65" w:rsidRPr="008B14F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AF4F65" w:rsidRPr="008B14F5">
        <w:rPr>
          <w:rFonts w:ascii="Times New Roman" w:hAnsi="Times New Roman" w:cs="Times New Roman"/>
          <w:b/>
          <w:bCs/>
          <w:color w:val="0070C0"/>
        </w:rPr>
        <w:t>τίποτα</w:t>
      </w:r>
    </w:p>
    <w:p w14:paraId="0F61C472" w14:textId="279855E3" w:rsidR="008941BD" w:rsidRPr="00AF4F65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C43320">
        <w:rPr>
          <w:rFonts w:ascii="Times New Roman" w:hAnsi="Times New Roman" w:cs="Times New Roman"/>
          <w:lang w:val="fr-CA"/>
        </w:rPr>
        <w:t>J</w:t>
      </w:r>
      <w:r w:rsidRPr="00AF4F65">
        <w:rPr>
          <w:rFonts w:ascii="Times New Roman" w:hAnsi="Times New Roman" w:cs="Times New Roman"/>
        </w:rPr>
        <w:t>’</w:t>
      </w:r>
      <w:r w:rsidRPr="00C43320">
        <w:rPr>
          <w:rFonts w:ascii="Times New Roman" w:hAnsi="Times New Roman" w:cs="Times New Roman"/>
          <w:lang w:val="fr-CA"/>
        </w:rPr>
        <w:t>ai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vu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cela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de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mes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propres</w:t>
      </w:r>
      <w:r w:rsidRPr="00AF4F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yeux</w:t>
      </w:r>
      <w:r w:rsidRPr="00AF4F65">
        <w:rPr>
          <w:rFonts w:ascii="Times New Roman" w:hAnsi="Times New Roman" w:cs="Times New Roman"/>
        </w:rPr>
        <w:t xml:space="preserve"> </w:t>
      </w:r>
      <w:r w:rsidR="007347A3" w:rsidRPr="00AF4F65">
        <w:rPr>
          <w:rFonts w:ascii="Times New Roman" w:hAnsi="Times New Roman" w:cs="Times New Roman"/>
          <w:b/>
          <w:bCs/>
          <w:color w:val="0070C0"/>
        </w:rPr>
        <w:t xml:space="preserve">Το είδα </w:t>
      </w:r>
      <w:r w:rsidR="007347A3" w:rsidRPr="008B14F5">
        <w:rPr>
          <w:rFonts w:ascii="Times New Roman" w:hAnsi="Times New Roman" w:cs="Times New Roman"/>
          <w:b/>
          <w:bCs/>
          <w:color w:val="0070C0"/>
        </w:rPr>
        <w:t xml:space="preserve">με τα </w:t>
      </w:r>
      <w:r w:rsidR="00AF4F65" w:rsidRPr="008B14F5">
        <w:rPr>
          <w:rFonts w:ascii="Times New Roman" w:hAnsi="Times New Roman" w:cs="Times New Roman"/>
          <w:b/>
          <w:bCs/>
          <w:color w:val="0070C0"/>
        </w:rPr>
        <w:t xml:space="preserve">ίδια μου </w:t>
      </w:r>
      <w:r w:rsidR="00AF4F65">
        <w:rPr>
          <w:rFonts w:ascii="Times New Roman" w:hAnsi="Times New Roman" w:cs="Times New Roman"/>
          <w:b/>
          <w:bCs/>
          <w:color w:val="0070C0"/>
        </w:rPr>
        <w:t xml:space="preserve">τα μάτια </w:t>
      </w:r>
    </w:p>
    <w:p w14:paraId="34BA0043" w14:textId="69A94002" w:rsidR="008941BD" w:rsidRPr="007347A3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val="fr-CA"/>
        </w:rPr>
      </w:pPr>
      <w:r w:rsidRPr="00C43320">
        <w:rPr>
          <w:rFonts w:ascii="Times New Roman" w:hAnsi="Times New Roman" w:cs="Times New Roman"/>
          <w:lang w:val="fr-CA"/>
        </w:rPr>
        <w:t xml:space="preserve">Je ne vois aucun obstacle à leur entreprise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Δεν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β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>λέ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πω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κανένα</w:t>
      </w:r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εμπόδιο</w:t>
      </w:r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>
        <w:rPr>
          <w:rFonts w:ascii="Times New Roman" w:hAnsi="Times New Roman" w:cs="Times New Roman"/>
          <w:b/>
          <w:bCs/>
          <w:color w:val="0070C0"/>
        </w:rPr>
        <w:t>στην</w:t>
      </w:r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>
        <w:rPr>
          <w:rFonts w:ascii="Times New Roman" w:hAnsi="Times New Roman" w:cs="Times New Roman"/>
          <w:b/>
          <w:bCs/>
          <w:color w:val="0070C0"/>
        </w:rPr>
        <w:t>επιχείρηση</w:t>
      </w:r>
      <w:r w:rsidR="007347A3" w:rsidRPr="007347A3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>
        <w:rPr>
          <w:rFonts w:ascii="Times New Roman" w:hAnsi="Times New Roman" w:cs="Times New Roman"/>
          <w:b/>
          <w:bCs/>
          <w:color w:val="0070C0"/>
        </w:rPr>
        <w:t>τους</w:t>
      </w:r>
    </w:p>
    <w:p w14:paraId="5EA8E2AE" w14:textId="41955D7A" w:rsidR="008941BD" w:rsidRPr="007347A3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3320">
        <w:rPr>
          <w:rFonts w:ascii="Times New Roman" w:hAnsi="Times New Roman" w:cs="Times New Roman"/>
          <w:lang w:val="fr-CA"/>
        </w:rPr>
        <w:t>Je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vois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</w:t>
      </w:r>
      <w:r w:rsidRPr="00200D65">
        <w:rPr>
          <w:rFonts w:ascii="Times New Roman" w:hAnsi="Times New Roman" w:cs="Times New Roman"/>
        </w:rPr>
        <w:t>é</w:t>
      </w:r>
      <w:r w:rsidRPr="00C43320">
        <w:rPr>
          <w:rFonts w:ascii="Times New Roman" w:hAnsi="Times New Roman" w:cs="Times New Roman"/>
          <w:lang w:val="fr-CA"/>
        </w:rPr>
        <w:t>j</w:t>
      </w:r>
      <w:r w:rsidRPr="00200D65">
        <w:rPr>
          <w:rFonts w:ascii="Times New Roman" w:hAnsi="Times New Roman" w:cs="Times New Roman"/>
        </w:rPr>
        <w:t xml:space="preserve">à </w:t>
      </w:r>
      <w:r w:rsidRPr="00C43320">
        <w:rPr>
          <w:rFonts w:ascii="Times New Roman" w:hAnsi="Times New Roman" w:cs="Times New Roman"/>
          <w:lang w:val="fr-CA"/>
        </w:rPr>
        <w:t>mon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fils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b</w:t>
      </w:r>
      <w:r w:rsidRPr="00200D65">
        <w:rPr>
          <w:rFonts w:ascii="Times New Roman" w:hAnsi="Times New Roman" w:cs="Times New Roman"/>
        </w:rPr>
        <w:t>â</w:t>
      </w:r>
      <w:proofErr w:type="spellStart"/>
      <w:r w:rsidRPr="00C43320">
        <w:rPr>
          <w:rFonts w:ascii="Times New Roman" w:hAnsi="Times New Roman" w:cs="Times New Roman"/>
          <w:lang w:val="fr-CA"/>
        </w:rPr>
        <w:t>chelier</w:t>
      </w:r>
      <w:proofErr w:type="spellEnd"/>
      <w:r w:rsidR="007347A3" w:rsidRPr="00200D65">
        <w:rPr>
          <w:rFonts w:ascii="Times New Roman" w:hAnsi="Times New Roman" w:cs="Times New Roman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Βλέπω</w:t>
      </w:r>
      <w:r w:rsidR="007347A3">
        <w:rPr>
          <w:rFonts w:ascii="Times New Roman" w:hAnsi="Times New Roman" w:cs="Times New Roman"/>
          <w:b/>
          <w:bCs/>
          <w:color w:val="0070C0"/>
        </w:rPr>
        <w:t>/Φαντάζομαι</w:t>
      </w:r>
      <w:r w:rsidR="007347A3" w:rsidRPr="00200D65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ήδη</w:t>
      </w:r>
      <w:r w:rsidR="007347A3" w:rsidRPr="00200D65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το</w:t>
      </w:r>
      <w:r w:rsidR="007347A3" w:rsidRPr="00200D65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γιο</w:t>
      </w:r>
      <w:r w:rsidR="007347A3" w:rsidRPr="00200D65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μου</w:t>
      </w:r>
      <w:r w:rsidR="007347A3">
        <w:rPr>
          <w:rFonts w:ascii="Times New Roman" w:hAnsi="Times New Roman" w:cs="Times New Roman"/>
          <w:b/>
          <w:bCs/>
          <w:color w:val="0070C0"/>
        </w:rPr>
        <w:t xml:space="preserve"> με απολυτήριο Λυκείου</w:t>
      </w:r>
    </w:p>
    <w:p w14:paraId="100D0CF9" w14:textId="414A0716" w:rsidR="008941BD" w:rsidRPr="008E474C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val="fr-CA"/>
        </w:rPr>
      </w:pPr>
      <w:r w:rsidRPr="00C43320">
        <w:rPr>
          <w:rFonts w:ascii="Times New Roman" w:hAnsi="Times New Roman" w:cs="Times New Roman"/>
          <w:lang w:val="fr-CA"/>
        </w:rPr>
        <w:t xml:space="preserve">Je vois que tout le monde </w:t>
      </w:r>
      <w:proofErr w:type="gramStart"/>
      <w:r w:rsidRPr="00C43320">
        <w:rPr>
          <w:rFonts w:ascii="Times New Roman" w:hAnsi="Times New Roman" w:cs="Times New Roman"/>
          <w:lang w:val="fr-CA"/>
        </w:rPr>
        <w:t xml:space="preserve">rit </w:t>
      </w:r>
      <w:r w:rsidR="007347A3" w:rsidRPr="008E474C">
        <w:rPr>
          <w:rFonts w:ascii="Times New Roman" w:hAnsi="Times New Roman" w:cs="Times New Roman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en-US"/>
        </w:rPr>
        <w:t>Βλέ</w:t>
      </w:r>
      <w:proofErr w:type="spellEnd"/>
      <w:r w:rsidR="007347A3" w:rsidRPr="007347A3">
        <w:rPr>
          <w:rFonts w:ascii="Times New Roman" w:hAnsi="Times New Roman" w:cs="Times New Roman"/>
          <w:b/>
          <w:bCs/>
          <w:color w:val="0070C0"/>
          <w:lang w:val="en-US"/>
        </w:rPr>
        <w:t>πω</w:t>
      </w:r>
      <w:proofErr w:type="gramEnd"/>
      <w:r w:rsidR="007347A3" w:rsidRPr="008E474C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en-US"/>
        </w:rPr>
        <w:t>ότι</w:t>
      </w:r>
      <w:proofErr w:type="spellEnd"/>
      <w:r w:rsidR="007347A3" w:rsidRPr="008E474C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en-US"/>
        </w:rPr>
        <w:t>όλοι</w:t>
      </w:r>
      <w:proofErr w:type="spellEnd"/>
      <w:r w:rsidR="007347A3" w:rsidRPr="008E474C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proofErr w:type="spellStart"/>
      <w:r w:rsidR="007347A3" w:rsidRPr="007347A3">
        <w:rPr>
          <w:rFonts w:ascii="Times New Roman" w:hAnsi="Times New Roman" w:cs="Times New Roman"/>
          <w:b/>
          <w:bCs/>
          <w:color w:val="0070C0"/>
          <w:lang w:val="en-US"/>
        </w:rPr>
        <w:t>γελούν</w:t>
      </w:r>
      <w:proofErr w:type="spellEnd"/>
    </w:p>
    <w:p w14:paraId="5FB7652D" w14:textId="765D0002" w:rsidR="008941BD" w:rsidRPr="007347A3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C43320">
        <w:rPr>
          <w:rFonts w:ascii="Times New Roman" w:hAnsi="Times New Roman" w:cs="Times New Roman"/>
          <w:lang w:val="fr-CA"/>
        </w:rPr>
        <w:t>Elle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se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voit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dans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une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glace</w:t>
      </w:r>
      <w:r w:rsidRPr="00200D65">
        <w:rPr>
          <w:rFonts w:ascii="Times New Roman" w:hAnsi="Times New Roman" w:cs="Times New Roman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κοιτάζεται/βλέπει τον εαυτό της σε έναν πάγο</w:t>
      </w:r>
    </w:p>
    <w:p w14:paraId="19B15C72" w14:textId="499FACB0" w:rsidR="008941BD" w:rsidRPr="007347A3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C43320">
        <w:rPr>
          <w:rFonts w:ascii="Times New Roman" w:hAnsi="Times New Roman" w:cs="Times New Roman"/>
          <w:lang w:val="fr-CA"/>
        </w:rPr>
        <w:t>Jeanne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se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voyait</w:t>
      </w:r>
      <w:r w:rsidRPr="00200D65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mari</w:t>
      </w:r>
      <w:r w:rsidRPr="00200D65">
        <w:rPr>
          <w:rFonts w:ascii="Times New Roman" w:hAnsi="Times New Roman" w:cs="Times New Roman"/>
        </w:rPr>
        <w:t>é</w:t>
      </w:r>
      <w:r w:rsidRPr="00C43320">
        <w:rPr>
          <w:rFonts w:ascii="Times New Roman" w:hAnsi="Times New Roman" w:cs="Times New Roman"/>
          <w:lang w:val="fr-CA"/>
        </w:rPr>
        <w:t>e</w:t>
      </w:r>
      <w:r w:rsidRPr="00200D65">
        <w:rPr>
          <w:rFonts w:ascii="Times New Roman" w:hAnsi="Times New Roman" w:cs="Times New Roman"/>
        </w:rPr>
        <w:t xml:space="preserve">, </w:t>
      </w:r>
      <w:r w:rsidRPr="00C43320">
        <w:rPr>
          <w:rFonts w:ascii="Times New Roman" w:hAnsi="Times New Roman" w:cs="Times New Roman"/>
          <w:lang w:val="fr-CA"/>
        </w:rPr>
        <w:t>heureuse</w:t>
      </w:r>
      <w:r w:rsidRPr="00200D65">
        <w:rPr>
          <w:rFonts w:ascii="Times New Roman" w:hAnsi="Times New Roman" w:cs="Times New Roman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Φανταζόταν τον εαυτό της παντρεμένη, χαρούμενη</w:t>
      </w:r>
    </w:p>
    <w:p w14:paraId="443446DF" w14:textId="1549481E" w:rsidR="008941BD" w:rsidRPr="008B14F5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C43320">
        <w:rPr>
          <w:rFonts w:ascii="Times New Roman" w:hAnsi="Times New Roman" w:cs="Times New Roman"/>
          <w:lang w:val="fr-CA"/>
        </w:rPr>
        <w:t>Je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me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vois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contrainte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de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tout</w:t>
      </w:r>
      <w:r w:rsidRPr="00853FC8">
        <w:rPr>
          <w:rFonts w:ascii="Times New Roman" w:hAnsi="Times New Roman" w:cs="Times New Roman"/>
        </w:rPr>
        <w:t xml:space="preserve"> </w:t>
      </w:r>
      <w:r w:rsidRPr="00C43320">
        <w:rPr>
          <w:rFonts w:ascii="Times New Roman" w:hAnsi="Times New Roman" w:cs="Times New Roman"/>
          <w:lang w:val="fr-CA"/>
        </w:rPr>
        <w:t>abandonner</w:t>
      </w:r>
      <w:r w:rsidR="007347A3" w:rsidRPr="00853FC8">
        <w:rPr>
          <w:rFonts w:ascii="Times New Roman" w:hAnsi="Times New Roman" w:cs="Times New Roman"/>
        </w:rPr>
        <w:t xml:space="preserve"> </w:t>
      </w:r>
      <w:r w:rsidR="007347A3" w:rsidRPr="00853FC8">
        <w:rPr>
          <w:rFonts w:ascii="Times New Roman" w:hAnsi="Times New Roman" w:cs="Times New Roman"/>
          <w:b/>
          <w:bCs/>
          <w:color w:val="0070C0"/>
        </w:rPr>
        <w:t>Είμαι αναγκασμένος</w:t>
      </w:r>
      <w:r w:rsidR="00853FC8">
        <w:rPr>
          <w:rFonts w:ascii="Times New Roman" w:hAnsi="Times New Roman" w:cs="Times New Roman"/>
          <w:b/>
          <w:bCs/>
          <w:color w:val="0070C0"/>
        </w:rPr>
        <w:t>/</w:t>
      </w:r>
      <w:r w:rsidR="00853FC8" w:rsidRPr="008B14F5">
        <w:rPr>
          <w:rFonts w:ascii="Times New Roman" w:hAnsi="Times New Roman" w:cs="Times New Roman"/>
          <w:b/>
          <w:bCs/>
          <w:color w:val="0070C0"/>
        </w:rPr>
        <w:t>στη δυσάρεστη θέση</w:t>
      </w:r>
      <w:r w:rsidR="007347A3" w:rsidRPr="008B14F5">
        <w:rPr>
          <w:rFonts w:ascii="Times New Roman" w:hAnsi="Times New Roman" w:cs="Times New Roman"/>
          <w:b/>
          <w:bCs/>
          <w:color w:val="0070C0"/>
        </w:rPr>
        <w:t xml:space="preserve"> να εγκαταλείψω τα πάντα</w:t>
      </w:r>
    </w:p>
    <w:p w14:paraId="248FC177" w14:textId="2BE3D80F" w:rsidR="008941BD" w:rsidRPr="00200D65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val="fr-CA"/>
        </w:rPr>
      </w:pPr>
      <w:r w:rsidRPr="00C43320">
        <w:rPr>
          <w:rFonts w:ascii="Times New Roman" w:hAnsi="Times New Roman" w:cs="Times New Roman"/>
          <w:lang w:val="fr-CA"/>
        </w:rPr>
        <w:lastRenderedPageBreak/>
        <w:t xml:space="preserve">Ma fille ne se voit pas enseigner (s’imaginer)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Η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κόρη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μου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δε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φαντάζεται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τον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εαυτό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της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να</w:t>
      </w:r>
      <w:r w:rsidR="007347A3" w:rsidRPr="00200D65">
        <w:rPr>
          <w:rFonts w:ascii="Times New Roman" w:hAnsi="Times New Roman" w:cs="Times New Roman"/>
          <w:b/>
          <w:bCs/>
          <w:color w:val="0070C0"/>
          <w:lang w:val="fr-CA"/>
        </w:rPr>
        <w:t xml:space="preserve"> </w:t>
      </w:r>
      <w:r w:rsidR="007347A3" w:rsidRPr="007347A3">
        <w:rPr>
          <w:rFonts w:ascii="Times New Roman" w:hAnsi="Times New Roman" w:cs="Times New Roman"/>
          <w:b/>
          <w:bCs/>
          <w:color w:val="0070C0"/>
        </w:rPr>
        <w:t>διδάσκει</w:t>
      </w:r>
    </w:p>
    <w:p w14:paraId="39FDADA6" w14:textId="77777777" w:rsidR="008941BD" w:rsidRPr="00C43320" w:rsidRDefault="008941BD" w:rsidP="008941BD">
      <w:pPr>
        <w:spacing w:after="0" w:line="240" w:lineRule="auto"/>
        <w:jc w:val="both"/>
        <w:rPr>
          <w:rFonts w:ascii="Times New Roman" w:hAnsi="Times New Roman" w:cs="Times New Roman"/>
          <w:lang w:val="fr-CA"/>
        </w:rPr>
      </w:pPr>
    </w:p>
    <w:p w14:paraId="4577E2D7" w14:textId="4DCD97BB" w:rsidR="00015440" w:rsidRDefault="00015440" w:rsidP="008941BD">
      <w:pPr>
        <w:rPr>
          <w:lang w:val="fr-CA"/>
        </w:rPr>
      </w:pPr>
    </w:p>
    <w:p w14:paraId="5477DA82" w14:textId="15068891" w:rsidR="008941BD" w:rsidRDefault="008941BD" w:rsidP="007347A3">
      <w:pPr>
        <w:ind w:left="0"/>
        <w:rPr>
          <w:lang w:val="fr-CA"/>
        </w:rPr>
      </w:pPr>
    </w:p>
    <w:p w14:paraId="61DB6C08" w14:textId="1EEF6BF8" w:rsidR="008941BD" w:rsidRPr="00200D65" w:rsidRDefault="008941BD" w:rsidP="008941BD">
      <w:pPr>
        <w:pStyle w:val="1"/>
        <w:rPr>
          <w:u w:val="single"/>
          <w:lang w:val="fr-CA"/>
        </w:rPr>
      </w:pPr>
      <w:r w:rsidRPr="00200D65">
        <w:rPr>
          <w:sz w:val="30"/>
          <w:szCs w:val="30"/>
          <w:lang w:val="fr-CA"/>
        </w:rPr>
        <w:t xml:space="preserve">Les sens du verbe </w:t>
      </w:r>
      <w:r w:rsidRPr="00200D65">
        <w:rPr>
          <w:color w:val="9A4168" w:themeColor="accent3" w:themeShade="BF"/>
          <w:sz w:val="30"/>
          <w:szCs w:val="30"/>
          <w:lang w:val="fr-CA"/>
        </w:rPr>
        <w:t>entendre</w:t>
      </w:r>
      <w:r w:rsidRPr="00200D65">
        <w:rPr>
          <w:sz w:val="30"/>
          <w:szCs w:val="30"/>
          <w:lang w:val="fr-CA"/>
        </w:rPr>
        <w:t>:</w:t>
      </w:r>
    </w:p>
    <w:p w14:paraId="4E3CFB9E" w14:textId="09AA20D0" w:rsidR="008941BD" w:rsidRPr="008E53FB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Jean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n</w:t>
      </w:r>
      <w:r w:rsidRPr="00200D65">
        <w:rPr>
          <w:rFonts w:ascii="Times New Roman" w:hAnsi="Times New Roman" w:cs="Times New Roman"/>
          <w:lang w:eastAsia="el-GR"/>
        </w:rPr>
        <w:t>’</w:t>
      </w:r>
      <w:r w:rsidRPr="00C43320">
        <w:rPr>
          <w:rFonts w:ascii="Times New Roman" w:hAnsi="Times New Roman" w:cs="Times New Roman"/>
          <w:lang w:val="fr-CA" w:eastAsia="el-GR"/>
        </w:rPr>
        <w:t>entend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plus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="008E53FB" w:rsidRPr="008E53FB">
        <w:rPr>
          <w:rFonts w:ascii="Times New Roman" w:hAnsi="Times New Roman" w:cs="Times New Roman"/>
          <w:b/>
          <w:bCs/>
          <w:color w:val="0070C0"/>
          <w:lang w:eastAsia="el-GR"/>
        </w:rPr>
        <w:t>Ο Γιάννης δεν ακούει πια</w:t>
      </w:r>
    </w:p>
    <w:p w14:paraId="148DAAC7" w14:textId="3571DF99" w:rsidR="008941BD" w:rsidRPr="008E53FB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 xml:space="preserve">Qu’est-ce que vous entendez par là ? </w:t>
      </w:r>
      <w:r w:rsidR="008E53FB" w:rsidRPr="008E53FB">
        <w:rPr>
          <w:rFonts w:ascii="Times New Roman" w:hAnsi="Times New Roman" w:cs="Times New Roman"/>
          <w:b/>
          <w:bCs/>
          <w:color w:val="0070C0"/>
          <w:lang w:eastAsia="el-GR"/>
        </w:rPr>
        <w:t>Τι εννοείτε με αυτό;</w:t>
      </w:r>
    </w:p>
    <w:p w14:paraId="19DD479F" w14:textId="28048CDB" w:rsidR="008941BD" w:rsidRPr="008E53FB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Jean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entend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bien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les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maths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="008E53FB" w:rsidRPr="008E53FB">
        <w:rPr>
          <w:rFonts w:ascii="Times New Roman" w:hAnsi="Times New Roman" w:cs="Times New Roman"/>
          <w:b/>
          <w:bCs/>
          <w:color w:val="0070C0"/>
          <w:lang w:eastAsia="el-GR"/>
        </w:rPr>
        <w:t xml:space="preserve">Ο </w:t>
      </w:r>
      <w:r w:rsidR="008E53FB" w:rsidRPr="008B14F5">
        <w:rPr>
          <w:rFonts w:ascii="Times New Roman" w:hAnsi="Times New Roman" w:cs="Times New Roman"/>
          <w:b/>
          <w:bCs/>
          <w:color w:val="0070C0"/>
          <w:lang w:eastAsia="el-GR"/>
        </w:rPr>
        <w:t xml:space="preserve">Γιάννης 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τα παίρνει τα/είναι καλός στα</w:t>
      </w:r>
      <w:r w:rsidR="008E53FB" w:rsidRPr="008B14F5">
        <w:rPr>
          <w:rFonts w:ascii="Times New Roman" w:hAnsi="Times New Roman" w:cs="Times New Roman"/>
          <w:b/>
          <w:bCs/>
          <w:color w:val="0070C0"/>
          <w:lang w:eastAsia="el-GR"/>
        </w:rPr>
        <w:t xml:space="preserve"> μαθηματικά</w:t>
      </w:r>
    </w:p>
    <w:p w14:paraId="5911627F" w14:textId="7C6B8F7C" w:rsidR="008941BD" w:rsidRPr="00380D56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Le</w:t>
      </w:r>
      <w:r w:rsidRPr="008E474C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prof</w:t>
      </w:r>
      <w:r w:rsidRPr="008E474C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entend</w:t>
      </w:r>
      <w:r w:rsidRPr="008E474C">
        <w:rPr>
          <w:rFonts w:ascii="Times New Roman" w:hAnsi="Times New Roman" w:cs="Times New Roman"/>
          <w:lang w:eastAsia="el-GR"/>
        </w:rPr>
        <w:t xml:space="preserve"> ê</w:t>
      </w:r>
      <w:proofErr w:type="spellStart"/>
      <w:r w:rsidRPr="00C43320">
        <w:rPr>
          <w:rFonts w:ascii="Times New Roman" w:hAnsi="Times New Roman" w:cs="Times New Roman"/>
          <w:lang w:val="fr-CA" w:eastAsia="el-GR"/>
        </w:rPr>
        <w:t>tre</w:t>
      </w:r>
      <w:proofErr w:type="spellEnd"/>
      <w:r w:rsidRPr="008E474C">
        <w:rPr>
          <w:rFonts w:ascii="Times New Roman" w:hAnsi="Times New Roman" w:cs="Times New Roman"/>
          <w:lang w:eastAsia="el-GR"/>
        </w:rPr>
        <w:t xml:space="preserve"> é</w:t>
      </w:r>
      <w:r w:rsidRPr="00C43320">
        <w:rPr>
          <w:rFonts w:ascii="Times New Roman" w:hAnsi="Times New Roman" w:cs="Times New Roman"/>
          <w:lang w:val="fr-CA" w:eastAsia="el-GR"/>
        </w:rPr>
        <w:t>cout</w:t>
      </w:r>
      <w:r w:rsidRPr="008E474C">
        <w:rPr>
          <w:rFonts w:ascii="Times New Roman" w:hAnsi="Times New Roman" w:cs="Times New Roman"/>
          <w:lang w:eastAsia="el-GR"/>
        </w:rPr>
        <w:t xml:space="preserve">é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Ο καθ</w:t>
      </w:r>
      <w:r w:rsidR="008B14F5">
        <w:rPr>
          <w:rFonts w:ascii="Times New Roman" w:hAnsi="Times New Roman" w:cs="Times New Roman"/>
          <w:b/>
          <w:bCs/>
          <w:color w:val="0070C0"/>
          <w:lang w:eastAsia="el-GR"/>
        </w:rPr>
        <w:t xml:space="preserve">ηγητής θέλει να τον </w:t>
      </w:r>
      <w:proofErr w:type="spellStart"/>
      <w:r w:rsidR="008B14F5">
        <w:rPr>
          <w:rFonts w:ascii="Times New Roman" w:hAnsi="Times New Roman" w:cs="Times New Roman"/>
          <w:b/>
          <w:bCs/>
          <w:color w:val="0070C0"/>
          <w:lang w:eastAsia="el-GR"/>
        </w:rPr>
        <w:t>ακουν</w:t>
      </w:r>
      <w:proofErr w:type="spellEnd"/>
      <w:r w:rsidR="008B14F5">
        <w:rPr>
          <w:rFonts w:ascii="Times New Roman" w:hAnsi="Times New Roman" w:cs="Times New Roman"/>
          <w:b/>
          <w:bCs/>
          <w:color w:val="0070C0"/>
          <w:lang w:eastAsia="el-GR"/>
        </w:rPr>
        <w:t>/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απαιτεί την προσοχή σας</w:t>
      </w:r>
    </w:p>
    <w:p w14:paraId="0AFC83C6" w14:textId="5A83ADA4" w:rsidR="008941BD" w:rsidRPr="00200D65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Personne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n</w:t>
      </w:r>
      <w:r w:rsidRPr="00200D65">
        <w:rPr>
          <w:rFonts w:ascii="Times New Roman" w:hAnsi="Times New Roman" w:cs="Times New Roman"/>
          <w:lang w:eastAsia="el-GR"/>
        </w:rPr>
        <w:t>’</w:t>
      </w:r>
      <w:r w:rsidRPr="00C43320">
        <w:rPr>
          <w:rFonts w:ascii="Times New Roman" w:hAnsi="Times New Roman" w:cs="Times New Roman"/>
          <w:lang w:val="fr-CA" w:eastAsia="el-GR"/>
        </w:rPr>
        <w:t>a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entendu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parler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de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cet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auteur</w:t>
      </w:r>
      <w:r w:rsidRPr="00200D65">
        <w:rPr>
          <w:rFonts w:ascii="Times New Roman" w:hAnsi="Times New Roman" w:cs="Times New Roman"/>
          <w:lang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Κανείς δεν άκουσε να μιλούν για αυτόν τον συγγραφέα</w:t>
      </w:r>
      <w:r w:rsidR="00380D56" w:rsidRPr="00200D65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</w:p>
    <w:p w14:paraId="1457EA0C" w14:textId="06ABBF67" w:rsidR="008941BD" w:rsidRPr="00380D56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val="fr-CA"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 xml:space="preserve">J’ai entendu dire que Pierre est malade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Άκουσα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(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να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λένε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)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ότι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ο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Πιερ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είναι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>
        <w:rPr>
          <w:rFonts w:ascii="Times New Roman" w:hAnsi="Times New Roman" w:cs="Times New Roman"/>
          <w:b/>
          <w:bCs/>
          <w:color w:val="0070C0"/>
          <w:lang w:eastAsia="el-GR"/>
        </w:rPr>
        <w:t>άρρωστος</w:t>
      </w:r>
    </w:p>
    <w:p w14:paraId="0BBA7ACC" w14:textId="4F3A2D97" w:rsidR="008941BD" w:rsidRPr="00380D56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lang w:val="fr-CA"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 xml:space="preserve">Jean entend que tu viennes à son mariage (exiger)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Ο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Γιάννης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θέλει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C57ADB" w:rsidRPr="008B14F5">
        <w:rPr>
          <w:rFonts w:ascii="Times New Roman" w:hAnsi="Times New Roman" w:cs="Times New Roman"/>
          <w:b/>
          <w:bCs/>
          <w:color w:val="0070C0"/>
          <w:lang w:eastAsia="el-GR"/>
        </w:rPr>
        <w:t>οπωσδήποτε</w:t>
      </w:r>
      <w:r w:rsidR="00C57ADB" w:rsidRPr="008B14F5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να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έρθεις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στο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γάμο</w:t>
      </w:r>
      <w:r w:rsidR="00380D56" w:rsidRPr="00380D56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του</w:t>
      </w:r>
      <w:r w:rsidR="00A23D3B" w:rsidRPr="00A23D3B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</w:p>
    <w:p w14:paraId="0C058C93" w14:textId="6957706A" w:rsidR="008941BD" w:rsidRPr="00C90BF1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val="fr-CA"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La</w:t>
      </w:r>
      <w:r w:rsidRPr="00C90BF1">
        <w:rPr>
          <w:rFonts w:ascii="Times New Roman" w:hAnsi="Times New Roman" w:cs="Times New Roman"/>
          <w:lang w:val="fr-CA"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cloche</w:t>
      </w:r>
      <w:r w:rsidRPr="00C90BF1">
        <w:rPr>
          <w:rFonts w:ascii="Times New Roman" w:hAnsi="Times New Roman" w:cs="Times New Roman"/>
          <w:lang w:val="fr-CA"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s</w:t>
      </w:r>
      <w:r w:rsidRPr="00C90BF1">
        <w:rPr>
          <w:rFonts w:ascii="Times New Roman" w:hAnsi="Times New Roman" w:cs="Times New Roman"/>
          <w:lang w:val="fr-CA" w:eastAsia="el-GR"/>
        </w:rPr>
        <w:t>’</w:t>
      </w:r>
      <w:r w:rsidRPr="00C43320">
        <w:rPr>
          <w:rFonts w:ascii="Times New Roman" w:hAnsi="Times New Roman" w:cs="Times New Roman"/>
          <w:lang w:val="fr-CA" w:eastAsia="el-GR"/>
        </w:rPr>
        <w:t>entend</w:t>
      </w:r>
      <w:r w:rsidRPr="00C90BF1">
        <w:rPr>
          <w:rFonts w:ascii="Times New Roman" w:hAnsi="Times New Roman" w:cs="Times New Roman"/>
          <w:lang w:val="fr-CA"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de</w:t>
      </w:r>
      <w:r w:rsidRPr="00C90BF1">
        <w:rPr>
          <w:rFonts w:ascii="Times New Roman" w:hAnsi="Times New Roman" w:cs="Times New Roman"/>
          <w:lang w:val="fr-CA"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loin</w:t>
      </w:r>
      <w:r w:rsidRPr="00C90BF1">
        <w:rPr>
          <w:rFonts w:ascii="Times New Roman" w:hAnsi="Times New Roman" w:cs="Times New Roman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Το</w:t>
      </w:r>
      <w:r w:rsidR="00380D56" w:rsidRPr="00C90BF1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ρολόι</w:t>
      </w:r>
      <w:r w:rsidR="00380D56" w:rsidRPr="00C90BF1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ακούγεται</w:t>
      </w:r>
      <w:r w:rsidR="00380D56" w:rsidRPr="00C90BF1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από</w:t>
      </w:r>
      <w:r w:rsidR="00380D56" w:rsidRPr="00C90BF1">
        <w:rPr>
          <w:rFonts w:ascii="Times New Roman" w:hAnsi="Times New Roman" w:cs="Times New Roman"/>
          <w:b/>
          <w:bCs/>
          <w:color w:val="0070C0"/>
          <w:lang w:val="fr-CA" w:eastAsia="el-GR"/>
        </w:rPr>
        <w:t xml:space="preserve"> </w:t>
      </w:r>
      <w:r w:rsidR="00380D56" w:rsidRPr="00380D56">
        <w:rPr>
          <w:rFonts w:ascii="Times New Roman" w:hAnsi="Times New Roman" w:cs="Times New Roman"/>
          <w:b/>
          <w:bCs/>
          <w:color w:val="0070C0"/>
          <w:lang w:eastAsia="el-GR"/>
        </w:rPr>
        <w:t>μακριά</w:t>
      </w:r>
    </w:p>
    <w:p w14:paraId="4BEE9A2D" w14:textId="63546B33" w:rsidR="008941BD" w:rsidRPr="008B14F5" w:rsidRDefault="008941BD" w:rsidP="008941BD">
      <w:pPr>
        <w:tabs>
          <w:tab w:val="left" w:pos="4605"/>
        </w:tabs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Les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deux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amis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ne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s</w:t>
      </w:r>
      <w:r w:rsidRPr="00A23D3B">
        <w:rPr>
          <w:rFonts w:ascii="Times New Roman" w:hAnsi="Times New Roman" w:cs="Times New Roman"/>
          <w:lang w:eastAsia="el-GR"/>
        </w:rPr>
        <w:t>’</w:t>
      </w:r>
      <w:r w:rsidRPr="00C43320">
        <w:rPr>
          <w:rFonts w:ascii="Times New Roman" w:hAnsi="Times New Roman" w:cs="Times New Roman"/>
          <w:lang w:val="fr-CA" w:eastAsia="el-GR"/>
        </w:rPr>
        <w:t>entendent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plus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="00A23D3B">
        <w:rPr>
          <w:rFonts w:ascii="Times New Roman" w:hAnsi="Times New Roman" w:cs="Times New Roman"/>
          <w:b/>
          <w:bCs/>
          <w:color w:val="0070C0"/>
          <w:lang w:eastAsia="el-GR"/>
        </w:rPr>
        <w:t>Οι</w:t>
      </w:r>
      <w:r w:rsidR="00A23D3B" w:rsidRPr="00A23D3B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  <w:r w:rsidR="00A23D3B">
        <w:rPr>
          <w:rFonts w:ascii="Times New Roman" w:hAnsi="Times New Roman" w:cs="Times New Roman"/>
          <w:b/>
          <w:bCs/>
          <w:color w:val="0070C0"/>
          <w:lang w:eastAsia="el-GR"/>
        </w:rPr>
        <w:t>δύο</w:t>
      </w:r>
      <w:r w:rsidR="00A23D3B" w:rsidRPr="00A23D3B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  <w:r w:rsidR="00A23D3B">
        <w:rPr>
          <w:rFonts w:ascii="Times New Roman" w:hAnsi="Times New Roman" w:cs="Times New Roman"/>
          <w:b/>
          <w:bCs/>
          <w:color w:val="0070C0"/>
          <w:lang w:eastAsia="el-GR"/>
        </w:rPr>
        <w:t>φίλοι</w:t>
      </w:r>
      <w:r w:rsidR="00A23D3B" w:rsidRPr="00A23D3B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δε μιλιούνται πια/δεν τα πάνε καλά</w:t>
      </w:r>
    </w:p>
    <w:p w14:paraId="1B9D81B9" w14:textId="54CA8ABD" w:rsidR="008941BD" w:rsidRPr="008B14F5" w:rsidRDefault="008941BD" w:rsidP="008941BD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70C0"/>
          <w:lang w:eastAsia="el-GR"/>
        </w:rPr>
      </w:pPr>
      <w:r w:rsidRPr="00C43320">
        <w:rPr>
          <w:rFonts w:ascii="Times New Roman" w:hAnsi="Times New Roman" w:cs="Times New Roman"/>
          <w:lang w:val="fr-CA" w:eastAsia="el-GR"/>
        </w:rPr>
        <w:t>Ils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ont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fini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par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s</w:t>
      </w:r>
      <w:r w:rsidRPr="00A23D3B">
        <w:rPr>
          <w:rFonts w:ascii="Times New Roman" w:hAnsi="Times New Roman" w:cs="Times New Roman"/>
          <w:lang w:eastAsia="el-GR"/>
        </w:rPr>
        <w:t>’</w:t>
      </w:r>
      <w:r w:rsidRPr="00C43320">
        <w:rPr>
          <w:rFonts w:ascii="Times New Roman" w:hAnsi="Times New Roman" w:cs="Times New Roman"/>
          <w:lang w:val="fr-CA" w:eastAsia="el-GR"/>
        </w:rPr>
        <w:t>entendre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sur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la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date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et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le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Pr="00C43320">
        <w:rPr>
          <w:rFonts w:ascii="Times New Roman" w:hAnsi="Times New Roman" w:cs="Times New Roman"/>
          <w:lang w:val="fr-CA" w:eastAsia="el-GR"/>
        </w:rPr>
        <w:t>lieu</w:t>
      </w:r>
      <w:r w:rsidRPr="00A23D3B">
        <w:rPr>
          <w:rFonts w:ascii="Times New Roman" w:hAnsi="Times New Roman" w:cs="Times New Roman"/>
          <w:lang w:eastAsia="el-GR"/>
        </w:rPr>
        <w:t xml:space="preserve"> 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Κατάφεραν τελικά να</w:t>
      </w:r>
      <w:r w:rsidR="00380D56" w:rsidRPr="008B14F5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συμφωνήσουν</w:t>
      </w:r>
      <w:r w:rsidR="00380D56" w:rsidRPr="008B14F5">
        <w:rPr>
          <w:rFonts w:ascii="Times New Roman" w:hAnsi="Times New Roman" w:cs="Times New Roman"/>
          <w:b/>
          <w:bCs/>
          <w:color w:val="0070C0"/>
          <w:lang w:eastAsia="el-GR"/>
        </w:rPr>
        <w:t xml:space="preserve"> </w:t>
      </w:r>
      <w:r w:rsidR="00A23D3B" w:rsidRPr="008B14F5">
        <w:rPr>
          <w:rFonts w:ascii="Times New Roman" w:hAnsi="Times New Roman" w:cs="Times New Roman"/>
          <w:b/>
          <w:bCs/>
          <w:color w:val="0070C0"/>
          <w:lang w:eastAsia="el-GR"/>
        </w:rPr>
        <w:t>σ</w:t>
      </w:r>
      <w:r w:rsidR="00380D56" w:rsidRPr="008B14F5">
        <w:rPr>
          <w:rFonts w:ascii="Times New Roman" w:hAnsi="Times New Roman" w:cs="Times New Roman"/>
          <w:b/>
          <w:bCs/>
          <w:color w:val="0070C0"/>
          <w:lang w:eastAsia="el-GR"/>
        </w:rPr>
        <w:t>την ημερομηνία και τον τόπο</w:t>
      </w:r>
    </w:p>
    <w:p w14:paraId="36B1E643" w14:textId="7F8C5F2F" w:rsidR="008941BD" w:rsidRPr="00A23D3B" w:rsidRDefault="008941BD" w:rsidP="008941BD"/>
    <w:p w14:paraId="1543B58F" w14:textId="6CF9A3F5" w:rsidR="008941BD" w:rsidRPr="00200D65" w:rsidRDefault="008941BD" w:rsidP="008941BD">
      <w:pPr>
        <w:pStyle w:val="1"/>
        <w:rPr>
          <w:u w:val="single"/>
          <w:lang w:val="fr-CA"/>
        </w:rPr>
      </w:pPr>
      <w:r w:rsidRPr="00200D65">
        <w:rPr>
          <w:sz w:val="30"/>
          <w:szCs w:val="30"/>
          <w:lang w:val="fr-CA"/>
        </w:rPr>
        <w:t xml:space="preserve">Les sens du verbe </w:t>
      </w:r>
      <w:r w:rsidRPr="00200D65">
        <w:rPr>
          <w:color w:val="9A4168" w:themeColor="accent3" w:themeShade="BF"/>
          <w:sz w:val="30"/>
          <w:szCs w:val="30"/>
          <w:lang w:val="fr-CA"/>
        </w:rPr>
        <w:t>emmener</w:t>
      </w:r>
      <w:r w:rsidRPr="00200D65">
        <w:rPr>
          <w:sz w:val="30"/>
          <w:szCs w:val="30"/>
          <w:lang w:val="fr-CA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2"/>
        <w:gridCol w:w="8009"/>
        <w:gridCol w:w="45"/>
      </w:tblGrid>
      <w:tr w:rsidR="008941BD" w:rsidRPr="00C43320" w14:paraId="0A92D54C" w14:textId="77777777" w:rsidTr="00380D56">
        <w:trPr>
          <w:gridAfter w:val="1"/>
          <w:trHeight w:val="639"/>
          <w:tblCellSpacing w:w="15" w:type="dxa"/>
        </w:trPr>
        <w:tc>
          <w:tcPr>
            <w:tcW w:w="0" w:type="auto"/>
            <w:vAlign w:val="center"/>
            <w:hideMark/>
          </w:tcPr>
          <w:p w14:paraId="5A58072F" w14:textId="77777777" w:rsidR="008941BD" w:rsidRPr="00C43320" w:rsidRDefault="008941BD" w:rsidP="007347A3">
            <w:proofErr w:type="spellStart"/>
            <w:proofErr w:type="gramStart"/>
            <w:r w:rsidRPr="00C43320">
              <w:rPr>
                <w:rStyle w:val="ae"/>
                <w:rFonts w:eastAsiaTheme="majorEastAsia"/>
                <w:lang w:val="fr-CA"/>
              </w:rPr>
              <w:t>emme</w:t>
            </w:r>
            <w:r w:rsidRPr="00C43320">
              <w:rPr>
                <w:rStyle w:val="ae"/>
                <w:rFonts w:eastAsiaTheme="majorEastAsia"/>
              </w:rPr>
              <w:t>ner</w:t>
            </w:r>
            <w:proofErr w:type="spellEnd"/>
            <w:proofErr w:type="gramEnd"/>
            <w:r>
              <w:fldChar w:fldCharType="begin"/>
            </w:r>
            <w:r>
              <w:instrText xml:space="preserve"> HYPERLINK "https://www.wordreference.com/conj/FrVerbs.aspx?v=emmener" \o "conjugate emmener" </w:instrText>
            </w:r>
            <w:r>
              <w:fldChar w:fldCharType="separate"/>
            </w:r>
            <w:r w:rsidRPr="00C43320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t>⇒</w:t>
            </w:r>
            <w:r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fldChar w:fldCharType="end"/>
            </w:r>
            <w:r w:rsidRPr="00C43320">
              <w:t xml:space="preserve"> </w:t>
            </w:r>
            <w:proofErr w:type="spellStart"/>
            <w:r w:rsidRPr="00C43320">
              <w:rPr>
                <w:rStyle w:val="a9"/>
                <w:rFonts w:eastAsiaTheme="majorEastAsia"/>
              </w:rPr>
              <w:t>vtr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187022" w14:textId="060DD2CD" w:rsidR="008941BD" w:rsidRPr="00C43320" w:rsidRDefault="008941BD" w:rsidP="007347A3">
            <w:r w:rsidRPr="00C43320">
              <w:t>(transporter)</w:t>
            </w:r>
            <w:r w:rsidR="00380D56">
              <w:t xml:space="preserve"> </w:t>
            </w:r>
          </w:p>
        </w:tc>
      </w:tr>
      <w:tr w:rsidR="008941BD" w:rsidRPr="00C43320" w14:paraId="4BB7C2BC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0D6B59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3DC0BA7" w14:textId="30AE0006" w:rsidR="008941BD" w:rsidRPr="00380D56" w:rsidRDefault="008941BD" w:rsidP="00A23D3B">
            <w:r w:rsidRPr="00C43320">
              <w:rPr>
                <w:lang w:val="fr-CA"/>
              </w:rPr>
              <w:t>Ce</w:t>
            </w:r>
            <w:r w:rsidRPr="00200D65">
              <w:t xml:space="preserve"> </w:t>
            </w:r>
            <w:r w:rsidRPr="00C43320">
              <w:rPr>
                <w:lang w:val="fr-CA"/>
              </w:rPr>
              <w:t>train</w:t>
            </w:r>
            <w:r w:rsidRPr="00200D65">
              <w:t xml:space="preserve"> </w:t>
            </w:r>
            <w:r w:rsidRPr="00C43320">
              <w:rPr>
                <w:lang w:val="fr-CA"/>
              </w:rPr>
              <w:t>vous</w:t>
            </w:r>
            <w:r w:rsidRPr="00200D65">
              <w:t xml:space="preserve"> </w:t>
            </w:r>
            <w:proofErr w:type="spellStart"/>
            <w:r w:rsidRPr="00C43320">
              <w:rPr>
                <w:lang w:val="fr-CA"/>
              </w:rPr>
              <w:t>emm</w:t>
            </w:r>
            <w:proofErr w:type="spellEnd"/>
            <w:r w:rsidRPr="00200D65">
              <w:t>è</w:t>
            </w:r>
            <w:proofErr w:type="spellStart"/>
            <w:r w:rsidRPr="00C43320">
              <w:rPr>
                <w:lang w:val="fr-CA"/>
              </w:rPr>
              <w:t>nera</w:t>
            </w:r>
            <w:proofErr w:type="spellEnd"/>
            <w:r w:rsidRPr="00200D65">
              <w:t xml:space="preserve"> à </w:t>
            </w:r>
            <w:r w:rsidRPr="00C43320">
              <w:rPr>
                <w:lang w:val="fr-CA"/>
              </w:rPr>
              <w:t>Paris</w:t>
            </w:r>
            <w:r w:rsidR="00380D56" w:rsidRPr="00380D56">
              <w:t xml:space="preserve"> </w:t>
            </w:r>
            <w:r w:rsidR="00A23D3B">
              <w:rPr>
                <w:b/>
                <w:bCs/>
                <w:color w:val="0070C0"/>
              </w:rPr>
              <w:t>Αυτό το τραίνο θα σας πάει</w:t>
            </w:r>
            <w:r w:rsidR="00380D56" w:rsidRPr="00380D56">
              <w:rPr>
                <w:b/>
                <w:bCs/>
                <w:color w:val="0070C0"/>
              </w:rPr>
              <w:t xml:space="preserve"> στο Παρίσι</w:t>
            </w:r>
          </w:p>
        </w:tc>
      </w:tr>
      <w:tr w:rsidR="008941BD" w:rsidRPr="00C90BF1" w14:paraId="550FDB47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B6818F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B952DED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This train will take you to Paris.</w:t>
            </w:r>
          </w:p>
        </w:tc>
      </w:tr>
      <w:tr w:rsidR="008941BD" w:rsidRPr="00C43320" w14:paraId="0DCB40A2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5C5C0823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emmener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51B0FC48" w14:textId="5033C5A8" w:rsidR="008941BD" w:rsidRPr="00380D56" w:rsidRDefault="008941BD" w:rsidP="007347A3">
            <w:r w:rsidRPr="008E474C">
              <w:t>(</w:t>
            </w:r>
            <w:r w:rsidRPr="00C43320">
              <w:rPr>
                <w:lang w:val="fr-CA"/>
              </w:rPr>
              <w:t>aller</w:t>
            </w:r>
            <w:r w:rsidRPr="008E474C">
              <w:t xml:space="preserve"> </w:t>
            </w:r>
            <w:r w:rsidRPr="00C43320">
              <w:rPr>
                <w:lang w:val="fr-CA"/>
              </w:rPr>
              <w:t>quelque</w:t>
            </w:r>
            <w:r w:rsidRPr="008E474C">
              <w:t xml:space="preserve"> </w:t>
            </w:r>
            <w:r w:rsidRPr="00C43320">
              <w:rPr>
                <w:lang w:val="fr-CA"/>
              </w:rPr>
              <w:t>part</w:t>
            </w:r>
            <w:r w:rsidRPr="008E474C">
              <w:t xml:space="preserve"> </w:t>
            </w:r>
            <w:r w:rsidRPr="00C43320">
              <w:rPr>
                <w:lang w:val="fr-CA"/>
              </w:rPr>
              <w:t>avec</w:t>
            </w:r>
            <w:r w:rsidRPr="008E474C">
              <w:t>)</w:t>
            </w:r>
            <w:r w:rsidR="00380D56" w:rsidRPr="00380D56">
              <w:t xml:space="preserve"> </w:t>
            </w:r>
            <w:r w:rsidR="00380D56" w:rsidRPr="00380D56">
              <w:rPr>
                <w:b/>
                <w:bCs/>
                <w:color w:val="0070C0"/>
              </w:rPr>
              <w:t>Σας πηγαίνω στο</w:t>
            </w:r>
            <w:r w:rsidR="00380D56">
              <w:rPr>
                <w:b/>
                <w:bCs/>
                <w:color w:val="0070C0"/>
              </w:rPr>
              <w:t>ν</w:t>
            </w:r>
            <w:r w:rsidR="00380D56" w:rsidRPr="00380D56">
              <w:rPr>
                <w:b/>
                <w:bCs/>
                <w:color w:val="0070C0"/>
              </w:rPr>
              <w:t xml:space="preserve"> </w:t>
            </w:r>
            <w:r w:rsidR="00380D56">
              <w:rPr>
                <w:b/>
                <w:bCs/>
                <w:color w:val="0070C0"/>
              </w:rPr>
              <w:t>κινηματογράφο</w:t>
            </w:r>
          </w:p>
        </w:tc>
      </w:tr>
      <w:tr w:rsidR="008941BD" w:rsidRPr="00C90BF1" w14:paraId="37FEF098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B3E99" w14:textId="77777777" w:rsidR="008941BD" w:rsidRPr="00380D56" w:rsidRDefault="008941BD" w:rsidP="007347A3">
            <w:r w:rsidRPr="00380D56">
              <w:rPr>
                <w:lang w:val="en-US"/>
              </w:rP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1D52D2" w14:textId="43E2A5D4" w:rsidR="008941BD" w:rsidRPr="00200D65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Je vous emmène au cinéma</w:t>
            </w:r>
            <w:r w:rsidR="00380D56" w:rsidRPr="00200D65">
              <w:rPr>
                <w:lang w:val="fr-CA"/>
              </w:rPr>
              <w:t xml:space="preserve"> </w:t>
            </w:r>
          </w:p>
        </w:tc>
      </w:tr>
      <w:tr w:rsidR="008941BD" w:rsidRPr="00C90BF1" w14:paraId="7B238A6F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60DACC" w14:textId="77777777" w:rsidR="008941BD" w:rsidRPr="00C43320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0B6AD50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I'm taking you to the movies.</w:t>
            </w:r>
          </w:p>
        </w:tc>
      </w:tr>
      <w:tr w:rsidR="008941BD" w:rsidRPr="00C43320" w14:paraId="7F5F29CF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D82C342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emmener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C896E74" w14:textId="77777777" w:rsidR="008941BD" w:rsidRPr="00C43320" w:rsidRDefault="008941BD" w:rsidP="007347A3">
            <w:pPr>
              <w:rPr>
                <w:lang w:val="fr-CA"/>
              </w:rPr>
            </w:pPr>
            <w:r w:rsidRPr="00C43320">
              <w:t>(motiver, mener)</w:t>
            </w:r>
            <w:r w:rsidRPr="00C43320">
              <w:rPr>
                <w:lang w:val="fr-CA"/>
              </w:rPr>
              <w:t xml:space="preserve"> </w:t>
            </w:r>
          </w:p>
        </w:tc>
      </w:tr>
      <w:tr w:rsidR="008941BD" w:rsidRPr="00C43320" w14:paraId="407B0746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D3E9F5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CC303F0" w14:textId="2C7A0D33" w:rsidR="008941BD" w:rsidRPr="00380D56" w:rsidRDefault="008941BD" w:rsidP="00A23D3B">
            <w:pPr>
              <w:rPr>
                <w:b/>
                <w:bCs/>
                <w:color w:val="0070C0"/>
              </w:rPr>
            </w:pPr>
            <w:r w:rsidRPr="00C43320">
              <w:rPr>
                <w:lang w:val="fr-CA"/>
              </w:rPr>
              <w:t xml:space="preserve">Le coach a bien emmené ses joueurs. </w:t>
            </w:r>
            <w:r w:rsidR="00380D56">
              <w:rPr>
                <w:b/>
                <w:bCs/>
                <w:color w:val="0070C0"/>
              </w:rPr>
              <w:t xml:space="preserve">Ο προπονητής </w:t>
            </w:r>
            <w:r w:rsidR="00A23D3B" w:rsidRPr="008B14F5">
              <w:rPr>
                <w:b/>
                <w:bCs/>
                <w:color w:val="0070C0"/>
              </w:rPr>
              <w:t xml:space="preserve">προετοίμασε </w:t>
            </w:r>
            <w:r w:rsidR="00A23D3B">
              <w:rPr>
                <w:b/>
                <w:bCs/>
                <w:color w:val="0070C0"/>
              </w:rPr>
              <w:t>καλά τους παίκτες του</w:t>
            </w:r>
          </w:p>
        </w:tc>
      </w:tr>
      <w:tr w:rsidR="008941BD" w:rsidRPr="00C90BF1" w14:paraId="7702298F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2DBC0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6452DFE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coach led his players well.</w:t>
            </w:r>
          </w:p>
        </w:tc>
      </w:tr>
      <w:tr w:rsidR="008941BD" w:rsidRPr="00C43320" w14:paraId="35EA3DE5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29014D4F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emmener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1FF9B01" w14:textId="77777777" w:rsidR="008941BD" w:rsidRPr="00C43320" w:rsidRDefault="008941BD" w:rsidP="007347A3">
            <w:r w:rsidRPr="00C43320">
              <w:t>(être en tête)</w:t>
            </w:r>
          </w:p>
        </w:tc>
      </w:tr>
      <w:tr w:rsidR="008941BD" w:rsidRPr="00C43320" w14:paraId="2FA108EE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554D6F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18893F6" w14:textId="4F87EFD8" w:rsidR="008941BD" w:rsidRPr="009438D1" w:rsidRDefault="008941BD" w:rsidP="00811E22">
            <w:r w:rsidRPr="00C43320">
              <w:rPr>
                <w:lang w:val="fr-CA"/>
              </w:rPr>
              <w:t>Le coureur de tête emmène le peloton.</w:t>
            </w:r>
            <w:r w:rsidR="009438D1">
              <w:rPr>
                <w:lang w:val="fr-CA"/>
              </w:rPr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 xml:space="preserve">Ο </w:t>
            </w:r>
            <w:r w:rsidR="00811E22" w:rsidRPr="008B14F5">
              <w:rPr>
                <w:b/>
                <w:bCs/>
                <w:color w:val="0070C0"/>
              </w:rPr>
              <w:t xml:space="preserve">δρομέας </w:t>
            </w:r>
            <w:r w:rsidR="00A23D3B" w:rsidRPr="008B14F5">
              <w:rPr>
                <w:b/>
                <w:bCs/>
                <w:color w:val="0070C0"/>
              </w:rPr>
              <w:t>ε</w:t>
            </w:r>
            <w:r w:rsidR="00811E22" w:rsidRPr="008B14F5">
              <w:rPr>
                <w:b/>
                <w:bCs/>
                <w:color w:val="0070C0"/>
              </w:rPr>
              <w:t>ίν</w:t>
            </w:r>
            <w:r w:rsidR="00A23D3B" w:rsidRPr="008B14F5">
              <w:rPr>
                <w:b/>
                <w:bCs/>
                <w:color w:val="0070C0"/>
              </w:rPr>
              <w:t>αι επικεφαλής</w:t>
            </w:r>
          </w:p>
        </w:tc>
      </w:tr>
      <w:tr w:rsidR="008941BD" w:rsidRPr="00C90BF1" w14:paraId="5CF2410C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E04DA7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B0FEC89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front runner led the pack.</w:t>
            </w:r>
          </w:p>
        </w:tc>
      </w:tr>
    </w:tbl>
    <w:p w14:paraId="472C9B04" w14:textId="4C962CAB" w:rsidR="008941BD" w:rsidRDefault="008941BD" w:rsidP="008941BD">
      <w:pPr>
        <w:rPr>
          <w:lang w:val="en-US"/>
        </w:rPr>
      </w:pPr>
    </w:p>
    <w:p w14:paraId="01301F6F" w14:textId="02F2292D" w:rsidR="008941BD" w:rsidRPr="00200D65" w:rsidRDefault="008941BD" w:rsidP="008941BD">
      <w:pPr>
        <w:pStyle w:val="1"/>
        <w:rPr>
          <w:u w:val="single"/>
          <w:lang w:val="fr-CA"/>
        </w:rPr>
      </w:pPr>
      <w:r w:rsidRPr="00200D65">
        <w:rPr>
          <w:sz w:val="30"/>
          <w:szCs w:val="30"/>
          <w:lang w:val="fr-CA"/>
        </w:rPr>
        <w:t xml:space="preserve">Les sens du verbe </w:t>
      </w:r>
      <w:r w:rsidRPr="00200D65">
        <w:rPr>
          <w:color w:val="9A4168" w:themeColor="accent3" w:themeShade="BF"/>
          <w:sz w:val="30"/>
          <w:szCs w:val="30"/>
          <w:lang w:val="fr-CA"/>
        </w:rPr>
        <w:t>amener</w:t>
      </w:r>
      <w:r w:rsidRPr="00200D65">
        <w:rPr>
          <w:sz w:val="30"/>
          <w:szCs w:val="30"/>
          <w:lang w:val="fr-CA"/>
        </w:rPr>
        <w:t>:</w:t>
      </w:r>
    </w:p>
    <w:tbl>
      <w:tblPr>
        <w:tblW w:w="86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6790"/>
        <w:gridCol w:w="103"/>
      </w:tblGrid>
      <w:tr w:rsidR="009438D1" w:rsidRPr="00C90BF1" w14:paraId="2D9BA776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084A2" w14:textId="340C0C76" w:rsidR="008941BD" w:rsidRPr="00C43320" w:rsidRDefault="009438D1" w:rsidP="007347A3">
            <w:proofErr w:type="spellStart"/>
            <w:r>
              <w:rPr>
                <w:rStyle w:val="ae"/>
                <w:rFonts w:eastAsiaTheme="majorEastAsia"/>
                <w:lang w:val="en-US"/>
              </w:rPr>
              <w:t>ame</w:t>
            </w:r>
            <w:r w:rsidR="008941BD" w:rsidRPr="00C43320">
              <w:rPr>
                <w:rStyle w:val="ae"/>
                <w:rFonts w:eastAsiaTheme="majorEastAsia"/>
              </w:rPr>
              <w:t>ner</w:t>
            </w:r>
            <w:proofErr w:type="spellEnd"/>
            <w:r w:rsidR="008941BD">
              <w:fldChar w:fldCharType="begin"/>
            </w:r>
            <w:r w:rsidR="008941BD">
              <w:instrText xml:space="preserve"> HYPERLINK "https://www.wordreference.com/conj/FrVerbs.aspx?v=amener" \o "conjugate amener" </w:instrText>
            </w:r>
            <w:r w:rsidR="008941BD">
              <w:fldChar w:fldCharType="separate"/>
            </w:r>
            <w:r w:rsidR="008941BD" w:rsidRPr="00C43320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t>⇒</w:t>
            </w:r>
            <w:r w:rsidR="008941BD">
              <w:rPr>
                <w:rStyle w:val="-0"/>
                <w:rFonts w:ascii="Cambria Math" w:hAnsi="Cambria Math" w:cs="Cambria Math"/>
                <w:b/>
                <w:bCs/>
                <w:color w:val="auto"/>
              </w:rPr>
              <w:fldChar w:fldCharType="end"/>
            </w:r>
            <w:r w:rsidR="008941BD" w:rsidRPr="00C43320">
              <w:t xml:space="preserve"> </w:t>
            </w:r>
            <w:proofErr w:type="spellStart"/>
            <w:r w:rsidR="008941BD" w:rsidRPr="00C43320">
              <w:rPr>
                <w:rStyle w:val="a9"/>
                <w:rFonts w:eastAsiaTheme="majorEastAsia"/>
              </w:rPr>
              <w:t>vtr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BCFFB6" w14:textId="77777777" w:rsidR="008941BD" w:rsidRPr="00C43320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(faire venir [qqn] avec soi)</w:t>
            </w:r>
          </w:p>
        </w:tc>
        <w:tc>
          <w:tcPr>
            <w:tcW w:w="0" w:type="auto"/>
            <w:vAlign w:val="center"/>
            <w:hideMark/>
          </w:tcPr>
          <w:p w14:paraId="2CAAC02F" w14:textId="77777777" w:rsidR="008941BD" w:rsidRPr="008E474C" w:rsidRDefault="008941BD" w:rsidP="007347A3">
            <w:pPr>
              <w:rPr>
                <w:lang w:val="fr-CA"/>
              </w:rPr>
            </w:pPr>
          </w:p>
        </w:tc>
      </w:tr>
      <w:tr w:rsidR="009438D1" w:rsidRPr="00C43320" w14:paraId="280EEB11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743248" w14:textId="77777777" w:rsidR="008941BD" w:rsidRPr="008E474C" w:rsidRDefault="008941BD" w:rsidP="007347A3">
            <w:pPr>
              <w:rPr>
                <w:lang w:val="fr-CA"/>
              </w:rPr>
            </w:pPr>
            <w:r w:rsidRPr="008E474C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FB9DAE2" w14:textId="31E420F7" w:rsidR="008941BD" w:rsidRPr="009438D1" w:rsidRDefault="008941BD" w:rsidP="007347A3">
            <w:r w:rsidRPr="00C43320">
              <w:rPr>
                <w:lang w:val="fr-CA"/>
              </w:rPr>
              <w:t>Viens</w:t>
            </w:r>
            <w:r w:rsidRPr="008E474C">
              <w:t xml:space="preserve"> </w:t>
            </w:r>
            <w:r w:rsidRPr="00C43320">
              <w:rPr>
                <w:lang w:val="fr-CA"/>
              </w:rPr>
              <w:t>d</w:t>
            </w:r>
            <w:r w:rsidRPr="008E474C">
              <w:t>î</w:t>
            </w:r>
            <w:proofErr w:type="spellStart"/>
            <w:r w:rsidRPr="00C43320">
              <w:rPr>
                <w:lang w:val="fr-CA"/>
              </w:rPr>
              <w:t>ner</w:t>
            </w:r>
            <w:proofErr w:type="spellEnd"/>
            <w:r w:rsidRPr="008E474C">
              <w:t xml:space="preserve"> </w:t>
            </w:r>
            <w:r w:rsidRPr="00C43320">
              <w:rPr>
                <w:lang w:val="fr-CA"/>
              </w:rPr>
              <w:t>et</w:t>
            </w:r>
            <w:r w:rsidRPr="008E474C">
              <w:t xml:space="preserve"> </w:t>
            </w:r>
            <w:proofErr w:type="spellStart"/>
            <w:r w:rsidRPr="00C43320">
              <w:rPr>
                <w:lang w:val="fr-CA"/>
              </w:rPr>
              <w:t>am</w:t>
            </w:r>
            <w:proofErr w:type="spellEnd"/>
            <w:r w:rsidRPr="008E474C">
              <w:t>è</w:t>
            </w:r>
            <w:r w:rsidRPr="00C43320">
              <w:rPr>
                <w:lang w:val="fr-CA"/>
              </w:rPr>
              <w:t>ne</w:t>
            </w:r>
            <w:r w:rsidRPr="008E474C">
              <w:t xml:space="preserve"> </w:t>
            </w:r>
            <w:r w:rsidRPr="00C43320">
              <w:rPr>
                <w:lang w:val="fr-CA"/>
              </w:rPr>
              <w:t>ton</w:t>
            </w:r>
            <w:r w:rsidRPr="008E474C">
              <w:t xml:space="preserve"> </w:t>
            </w:r>
            <w:r w:rsidRPr="00C43320">
              <w:rPr>
                <w:lang w:val="fr-CA"/>
              </w:rPr>
              <w:t>amie</w:t>
            </w:r>
            <w:r w:rsidRPr="008E474C">
              <w:t xml:space="preserve"> </w:t>
            </w:r>
            <w:r w:rsidRPr="00C43320">
              <w:rPr>
                <w:lang w:val="fr-CA"/>
              </w:rPr>
              <w:t>avec</w:t>
            </w:r>
            <w:r w:rsidRPr="008E474C">
              <w:t xml:space="preserve"> </w:t>
            </w:r>
            <w:r w:rsidRPr="00C43320">
              <w:rPr>
                <w:lang w:val="fr-CA"/>
              </w:rPr>
              <w:t>toi</w:t>
            </w:r>
            <w:r w:rsidR="009438D1" w:rsidRPr="009438D1">
              <w:t xml:space="preserve">  </w:t>
            </w:r>
            <w:r w:rsidR="009438D1" w:rsidRPr="009438D1">
              <w:rPr>
                <w:b/>
                <w:bCs/>
                <w:color w:val="0070C0"/>
              </w:rPr>
              <w:t>Έλα να δειπνήσουμε και φέρε και τη φίλη σου μαζί σου</w:t>
            </w:r>
            <w:r w:rsidR="009438D1">
              <w:rPr>
                <w:b/>
                <w:bCs/>
                <w:color w:val="0070C0"/>
              </w:rPr>
              <w:t>.</w:t>
            </w:r>
          </w:p>
        </w:tc>
      </w:tr>
      <w:tr w:rsidR="009438D1" w:rsidRPr="00C90BF1" w14:paraId="1457C85A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CB248" w14:textId="77777777" w:rsidR="008941BD" w:rsidRPr="008E474C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2305C76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Come to dinner and bring your girlfriend with you.</w:t>
            </w:r>
          </w:p>
        </w:tc>
      </w:tr>
      <w:tr w:rsidR="009438D1" w:rsidRPr="00C43320" w14:paraId="7336DB74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ADE1FE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amener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57C387B7" w14:textId="77777777" w:rsidR="008941BD" w:rsidRPr="00C43320" w:rsidRDefault="008941BD" w:rsidP="007347A3">
            <w:r w:rsidRPr="00C43320">
              <w:t>(transporter)</w:t>
            </w:r>
          </w:p>
        </w:tc>
        <w:tc>
          <w:tcPr>
            <w:tcW w:w="0" w:type="auto"/>
            <w:vAlign w:val="center"/>
            <w:hideMark/>
          </w:tcPr>
          <w:p w14:paraId="033A6B66" w14:textId="77777777" w:rsidR="008941BD" w:rsidRPr="00C43320" w:rsidRDefault="008941BD" w:rsidP="007347A3"/>
        </w:tc>
      </w:tr>
      <w:tr w:rsidR="009438D1" w:rsidRPr="00C43320" w14:paraId="42FFED5A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8DE236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02BFFC4" w14:textId="3677EDA2" w:rsidR="008941BD" w:rsidRPr="009438D1" w:rsidRDefault="008941BD" w:rsidP="007347A3">
            <w:r w:rsidRPr="00C43320">
              <w:rPr>
                <w:lang w:val="fr-CA"/>
              </w:rPr>
              <w:t>Le</w:t>
            </w:r>
            <w:r w:rsidRPr="00200D65">
              <w:t xml:space="preserve"> </w:t>
            </w:r>
            <w:r w:rsidRPr="00C43320">
              <w:rPr>
                <w:lang w:val="fr-CA"/>
              </w:rPr>
              <w:t>bus</w:t>
            </w:r>
            <w:r w:rsidRPr="00200D65">
              <w:t xml:space="preserve"> </w:t>
            </w:r>
            <w:r w:rsidRPr="00C43320">
              <w:rPr>
                <w:lang w:val="fr-CA"/>
              </w:rPr>
              <w:t>vous</w:t>
            </w:r>
            <w:r w:rsidRPr="00200D65">
              <w:t xml:space="preserve"> </w:t>
            </w:r>
            <w:proofErr w:type="spellStart"/>
            <w:r w:rsidRPr="00C43320">
              <w:rPr>
                <w:lang w:val="fr-CA"/>
              </w:rPr>
              <w:t>am</w:t>
            </w:r>
            <w:proofErr w:type="spellEnd"/>
            <w:r w:rsidRPr="00200D65">
              <w:t>è</w:t>
            </w:r>
            <w:r w:rsidRPr="00C43320">
              <w:rPr>
                <w:lang w:val="fr-CA"/>
              </w:rPr>
              <w:t>ne</w:t>
            </w:r>
            <w:r w:rsidRPr="00200D65">
              <w:t xml:space="preserve"> </w:t>
            </w:r>
            <w:r w:rsidRPr="00C43320">
              <w:rPr>
                <w:lang w:val="fr-CA"/>
              </w:rPr>
              <w:t>jusque</w:t>
            </w:r>
            <w:r w:rsidRPr="00200D65">
              <w:t xml:space="preserve"> </w:t>
            </w:r>
            <w:r w:rsidRPr="00C43320">
              <w:rPr>
                <w:lang w:val="fr-CA"/>
              </w:rPr>
              <w:t>chez</w:t>
            </w:r>
            <w:r w:rsidRPr="00200D65">
              <w:t xml:space="preserve"> </w:t>
            </w:r>
            <w:r w:rsidRPr="00C43320">
              <w:rPr>
                <w:lang w:val="fr-CA"/>
              </w:rPr>
              <w:t>moi</w:t>
            </w:r>
            <w:r w:rsidR="009438D1" w:rsidRPr="009438D1"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>Το λεωφορείο θα σας φέρει μέχρι το σπίτι μου.</w:t>
            </w:r>
            <w:r w:rsidR="009438D1" w:rsidRPr="009438D1">
              <w:rPr>
                <w:color w:val="0070C0"/>
              </w:rPr>
              <w:t xml:space="preserve"> </w:t>
            </w:r>
          </w:p>
        </w:tc>
      </w:tr>
      <w:tr w:rsidR="009438D1" w:rsidRPr="00C90BF1" w14:paraId="64027EA7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4165CB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AEAFD41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bus will take you all the way to my house.</w:t>
            </w:r>
          </w:p>
        </w:tc>
      </w:tr>
      <w:tr w:rsidR="009438D1" w:rsidRPr="00C90BF1" w14:paraId="5179A88B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C1B6EA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amener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78931E93" w14:textId="77777777" w:rsidR="008941BD" w:rsidRPr="00C43320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(se débrouiller pour aborder une sujet) </w:t>
            </w:r>
            <w:r w:rsidRPr="00C43320">
              <w:rPr>
                <w:rStyle w:val="dsense"/>
                <w:lang w:val="fr-CA"/>
              </w:rPr>
              <w:t>(</w:t>
            </w:r>
            <w:r w:rsidRPr="00C43320">
              <w:rPr>
                <w:rStyle w:val="dsense"/>
                <w:i/>
                <w:iCs/>
                <w:lang w:val="fr-CA"/>
              </w:rPr>
              <w:t>figurative</w:t>
            </w:r>
            <w:r w:rsidRPr="00C43320">
              <w:rPr>
                <w:rStyle w:val="dsense"/>
                <w:lang w:val="fr-CA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F08D900" w14:textId="77777777" w:rsidR="008941BD" w:rsidRPr="008E474C" w:rsidRDefault="008941BD" w:rsidP="007347A3">
            <w:pPr>
              <w:rPr>
                <w:lang w:val="fr-CA"/>
              </w:rPr>
            </w:pPr>
          </w:p>
        </w:tc>
      </w:tr>
      <w:tr w:rsidR="009438D1" w:rsidRPr="00C90BF1" w14:paraId="18504CC5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43CAA4" w14:textId="77777777" w:rsidR="008941BD" w:rsidRPr="008E474C" w:rsidRDefault="008941BD" w:rsidP="007347A3">
            <w:pPr>
              <w:rPr>
                <w:lang w:val="fr-CA"/>
              </w:rPr>
            </w:pPr>
            <w:r w:rsidRPr="008E474C">
              <w:rPr>
                <w:lang w:val="fr-CA"/>
              </w:rP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AC1CFDF" w14:textId="6B62FFA1" w:rsidR="008941BD" w:rsidRPr="00811E22" w:rsidRDefault="008941BD" w:rsidP="00811E22">
            <w:pPr>
              <w:rPr>
                <w:lang w:val="fr-CA"/>
              </w:rPr>
            </w:pPr>
            <w:r w:rsidRPr="00C43320">
              <w:rPr>
                <w:lang w:val="fr-CA"/>
              </w:rPr>
              <w:t>Elle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amena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la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conversation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sur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la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sant</w:t>
            </w:r>
            <w:r w:rsidRPr="00811E22">
              <w:rPr>
                <w:lang w:val="fr-CA"/>
              </w:rPr>
              <w:t xml:space="preserve">é </w:t>
            </w:r>
            <w:r w:rsidRPr="00C43320">
              <w:rPr>
                <w:lang w:val="fr-CA"/>
              </w:rPr>
              <w:t>de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leur</w:t>
            </w:r>
            <w:r w:rsidRPr="00811E22">
              <w:rPr>
                <w:lang w:val="fr-CA"/>
              </w:rPr>
              <w:t xml:space="preserve"> </w:t>
            </w:r>
            <w:r w:rsidRPr="00C43320">
              <w:rPr>
                <w:lang w:val="fr-CA"/>
              </w:rPr>
              <w:t>m</w:t>
            </w:r>
            <w:r w:rsidRPr="00811E22">
              <w:rPr>
                <w:lang w:val="fr-CA"/>
              </w:rPr>
              <w:t>è</w:t>
            </w:r>
            <w:r w:rsidRPr="00C43320">
              <w:rPr>
                <w:lang w:val="fr-CA"/>
              </w:rPr>
              <w:t>re</w:t>
            </w:r>
            <w:r w:rsidR="009438D1" w:rsidRPr="00811E22">
              <w:rPr>
                <w:lang w:val="fr-CA"/>
              </w:rPr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>Έφερε</w:t>
            </w:r>
            <w:r w:rsidR="009438D1" w:rsidRPr="00811E22">
              <w:rPr>
                <w:b/>
                <w:bCs/>
                <w:color w:val="0070C0"/>
                <w:lang w:val="fr-CA"/>
              </w:rPr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>τη</w:t>
            </w:r>
            <w:r w:rsidR="009438D1" w:rsidRPr="00811E22">
              <w:rPr>
                <w:b/>
                <w:bCs/>
                <w:color w:val="0070C0"/>
                <w:lang w:val="fr-CA"/>
              </w:rPr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>συζήτηση</w:t>
            </w:r>
            <w:r w:rsidR="009438D1" w:rsidRPr="00811E22">
              <w:rPr>
                <w:b/>
                <w:bCs/>
                <w:color w:val="0070C0"/>
                <w:lang w:val="fr-CA"/>
              </w:rPr>
              <w:t xml:space="preserve"> </w:t>
            </w:r>
            <w:r w:rsidR="00811E22" w:rsidRPr="008B14F5">
              <w:rPr>
                <w:b/>
                <w:bCs/>
                <w:color w:val="0070C0"/>
              </w:rPr>
              <w:t>στο</w:t>
            </w:r>
            <w:r w:rsidR="00811E22" w:rsidRPr="008B14F5">
              <w:rPr>
                <w:b/>
                <w:bCs/>
                <w:color w:val="0070C0"/>
                <w:lang w:val="fr-CA"/>
              </w:rPr>
              <w:t xml:space="preserve"> </w:t>
            </w:r>
            <w:r w:rsidR="00811E22" w:rsidRPr="008B14F5">
              <w:rPr>
                <w:b/>
                <w:bCs/>
                <w:color w:val="0070C0"/>
              </w:rPr>
              <w:t>θέμα</w:t>
            </w:r>
            <w:r w:rsidR="00811E22" w:rsidRPr="008B14F5">
              <w:rPr>
                <w:b/>
                <w:bCs/>
                <w:color w:val="0070C0"/>
                <w:lang w:val="fr-CA"/>
              </w:rPr>
              <w:t>...</w:t>
            </w:r>
          </w:p>
        </w:tc>
      </w:tr>
      <w:tr w:rsidR="009438D1" w:rsidRPr="00C90BF1" w14:paraId="45A7BE44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9DE23A" w14:textId="77777777" w:rsidR="008941BD" w:rsidRPr="00811E22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2FCC1E8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She steered the conversation around to their mother's health.</w:t>
            </w:r>
          </w:p>
        </w:tc>
      </w:tr>
      <w:tr w:rsidR="009438D1" w:rsidRPr="00C90BF1" w14:paraId="75B643B8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3B2080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A5ABAA0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She brought the conversation around to their mother's health.</w:t>
            </w:r>
          </w:p>
        </w:tc>
      </w:tr>
      <w:tr w:rsidR="009438D1" w:rsidRPr="00C43320" w14:paraId="18CCC08F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0E180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amener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75E7EED9" w14:textId="77777777" w:rsidR="008941BD" w:rsidRPr="00C43320" w:rsidRDefault="008941BD" w:rsidP="007347A3">
            <w:r w:rsidRPr="00C43320">
              <w:t>(avoir pour conséquence)</w:t>
            </w:r>
          </w:p>
        </w:tc>
        <w:tc>
          <w:tcPr>
            <w:tcW w:w="0" w:type="auto"/>
            <w:vAlign w:val="center"/>
            <w:hideMark/>
          </w:tcPr>
          <w:p w14:paraId="5DC2E4B4" w14:textId="77777777" w:rsidR="008941BD" w:rsidRPr="00C43320" w:rsidRDefault="008941BD" w:rsidP="007347A3"/>
        </w:tc>
      </w:tr>
      <w:tr w:rsidR="009438D1" w:rsidRPr="00C43320" w14:paraId="29357C4B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03E866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AF7383D" w14:textId="5436E57B" w:rsidR="008941BD" w:rsidRPr="009438D1" w:rsidRDefault="008941BD" w:rsidP="007347A3">
            <w:r w:rsidRPr="00C43320">
              <w:rPr>
                <w:lang w:val="fr-CA"/>
              </w:rPr>
              <w:t>Cette</w:t>
            </w:r>
            <w:r w:rsidRPr="00200D65">
              <w:t xml:space="preserve"> </w:t>
            </w:r>
            <w:r w:rsidRPr="00C43320">
              <w:rPr>
                <w:lang w:val="fr-CA"/>
              </w:rPr>
              <w:t>crise</w:t>
            </w:r>
            <w:r w:rsidRPr="00200D65">
              <w:t xml:space="preserve"> é</w:t>
            </w:r>
            <w:proofErr w:type="spellStart"/>
            <w:r w:rsidRPr="00C43320">
              <w:rPr>
                <w:lang w:val="fr-CA"/>
              </w:rPr>
              <w:t>conomique</w:t>
            </w:r>
            <w:proofErr w:type="spellEnd"/>
            <w:r w:rsidRPr="00200D65">
              <w:t xml:space="preserve"> </w:t>
            </w:r>
            <w:r w:rsidRPr="00C43320">
              <w:rPr>
                <w:lang w:val="fr-CA"/>
              </w:rPr>
              <w:t>risque</w:t>
            </w:r>
            <w:r w:rsidRPr="00200D65">
              <w:t xml:space="preserve"> </w:t>
            </w:r>
            <w:r w:rsidRPr="00C43320">
              <w:rPr>
                <w:lang w:val="fr-CA"/>
              </w:rPr>
              <w:t>d</w:t>
            </w:r>
            <w:r w:rsidRPr="00200D65">
              <w:t>'</w:t>
            </w:r>
            <w:r w:rsidRPr="00C43320">
              <w:rPr>
                <w:lang w:val="fr-CA"/>
              </w:rPr>
              <w:t>amener</w:t>
            </w:r>
            <w:r w:rsidRPr="00200D65">
              <w:t xml:space="preserve"> </w:t>
            </w:r>
            <w:r w:rsidRPr="00C43320">
              <w:rPr>
                <w:lang w:val="fr-CA"/>
              </w:rPr>
              <w:t>des</w:t>
            </w:r>
            <w:r w:rsidRPr="00200D65">
              <w:t xml:space="preserve"> </w:t>
            </w:r>
            <w:r w:rsidRPr="00C43320">
              <w:rPr>
                <w:lang w:val="fr-CA"/>
              </w:rPr>
              <w:t>gr</w:t>
            </w:r>
            <w:r w:rsidRPr="00200D65">
              <w:t>è</w:t>
            </w:r>
            <w:proofErr w:type="spellStart"/>
            <w:r w:rsidRPr="00C43320">
              <w:rPr>
                <w:lang w:val="fr-CA"/>
              </w:rPr>
              <w:t>ves</w:t>
            </w:r>
            <w:proofErr w:type="spellEnd"/>
            <w:r w:rsidR="009438D1" w:rsidRPr="009438D1">
              <w:t xml:space="preserve"> </w:t>
            </w:r>
            <w:r w:rsidR="009438D1" w:rsidRPr="009438D1">
              <w:rPr>
                <w:b/>
                <w:bCs/>
                <w:color w:val="0070C0"/>
              </w:rPr>
              <w:t>Αυτή η οικονομική κρίση μπορεί να οδηγήσει σε απεργίες</w:t>
            </w:r>
            <w:r w:rsidR="009438D1">
              <w:rPr>
                <w:b/>
                <w:bCs/>
                <w:color w:val="0070C0"/>
              </w:rPr>
              <w:t>.</w:t>
            </w:r>
          </w:p>
        </w:tc>
      </w:tr>
      <w:tr w:rsidR="009438D1" w:rsidRPr="00C90BF1" w14:paraId="73736789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EE04AB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35C92B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economic crisis is likely to cause strikes.</w:t>
            </w:r>
          </w:p>
        </w:tc>
      </w:tr>
      <w:tr w:rsidR="009438D1" w:rsidRPr="00C90BF1" w14:paraId="7F623C18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57E8B5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0873E00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The economic crisis is likely to bring about (</w:t>
            </w:r>
            <w:r w:rsidRPr="00C43320">
              <w:rPr>
                <w:i/>
                <w:iCs/>
                <w:lang w:val="en-US"/>
              </w:rPr>
              <w:t xml:space="preserve">or: </w:t>
            </w:r>
            <w:r w:rsidRPr="00C43320">
              <w:rPr>
                <w:lang w:val="en-US"/>
              </w:rPr>
              <w:t>lead to) strikes.</w:t>
            </w:r>
          </w:p>
        </w:tc>
      </w:tr>
      <w:tr w:rsidR="008941BD" w:rsidRPr="00C43320" w14:paraId="360939E9" w14:textId="77777777" w:rsidTr="007347A3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6A86A76" w14:textId="77777777" w:rsidR="008941BD" w:rsidRPr="00C43320" w:rsidRDefault="008941BD" w:rsidP="007347A3">
            <w:r w:rsidRPr="00C43320">
              <w:rPr>
                <w:rStyle w:val="ph"/>
                <w:rFonts w:eastAsiaTheme="minorEastAsia"/>
                <w:b/>
                <w:bCs/>
              </w:rPr>
              <w:t>Traductions supplémentaires</w:t>
            </w:r>
          </w:p>
        </w:tc>
      </w:tr>
      <w:tr w:rsidR="009438D1" w:rsidRPr="00C43320" w14:paraId="4FFAA2C5" w14:textId="77777777" w:rsidTr="007347A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AFF8207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s'amener</w:t>
            </w:r>
            <w:hyperlink r:id="rId14" w:tooltip="conjugate amener" w:history="1">
              <w:r w:rsidRPr="00C43320">
                <w:rPr>
                  <w:rStyle w:val="-0"/>
                  <w:rFonts w:ascii="Cambria Math" w:hAnsi="Cambria Math" w:cs="Cambria Math"/>
                  <w:b/>
                  <w:bCs/>
                  <w:color w:val="auto"/>
                </w:rPr>
                <w:t>⇒</w:t>
              </w:r>
            </w:hyperlink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572C0CF9" w14:textId="77777777" w:rsidR="008941BD" w:rsidRPr="00C43320" w:rsidRDefault="008941BD" w:rsidP="007347A3">
            <w:r w:rsidRPr="00C43320">
              <w:rPr>
                <w:i/>
                <w:iCs/>
              </w:rPr>
              <w:t>populaire</w:t>
            </w:r>
            <w:r w:rsidRPr="00C43320">
              <w:t xml:space="preserve"> (venir, arriver)</w:t>
            </w:r>
          </w:p>
        </w:tc>
      </w:tr>
      <w:tr w:rsidR="009438D1" w:rsidRPr="00C43320" w14:paraId="44E84823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433223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5E748FF" w14:textId="2846CCE6" w:rsidR="008941BD" w:rsidRPr="009438D1" w:rsidRDefault="008941BD" w:rsidP="00811E22">
            <w:r w:rsidRPr="00C43320">
              <w:rPr>
                <w:lang w:val="fr-CA"/>
              </w:rPr>
              <w:t xml:space="preserve">Allez, amenez-vous ! </w:t>
            </w:r>
            <w:proofErr w:type="gramStart"/>
            <w:r w:rsidRPr="00C43320">
              <w:rPr>
                <w:lang w:val="fr-CA"/>
              </w:rPr>
              <w:t>T'en fais pas</w:t>
            </w:r>
            <w:proofErr w:type="gramEnd"/>
            <w:r w:rsidRPr="00C43320">
              <w:rPr>
                <w:lang w:val="fr-CA"/>
              </w:rPr>
              <w:t xml:space="preserve"> de l'heure : amène-toi quand tu veux ! </w:t>
            </w:r>
            <w:r w:rsidR="00811E22" w:rsidRPr="008B14F5">
              <w:rPr>
                <w:b/>
                <w:bCs/>
                <w:color w:val="0070C0"/>
              </w:rPr>
              <w:t xml:space="preserve">Κοπιάστε </w:t>
            </w:r>
            <w:r w:rsidR="009438D1" w:rsidRPr="009438D1">
              <w:rPr>
                <w:b/>
                <w:bCs/>
                <w:color w:val="0070C0"/>
              </w:rPr>
              <w:t xml:space="preserve">! </w:t>
            </w:r>
            <w:r w:rsidR="00C57ADB">
              <w:rPr>
                <w:b/>
                <w:bCs/>
                <w:color w:val="0070C0"/>
              </w:rPr>
              <w:t>Μη σας νοιάζει η ώρα</w:t>
            </w:r>
          </w:p>
        </w:tc>
      </w:tr>
      <w:tr w:rsidR="009438D1" w:rsidRPr="00C43320" w14:paraId="10B1205D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2436F7" w14:textId="77777777" w:rsidR="008941BD" w:rsidRPr="00200D65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E5D69CF" w14:textId="77777777" w:rsidR="008941BD" w:rsidRPr="00C43320" w:rsidRDefault="008941BD" w:rsidP="007347A3">
            <w:r w:rsidRPr="00C43320">
              <w:t>Come on!</w:t>
            </w:r>
          </w:p>
        </w:tc>
      </w:tr>
      <w:tr w:rsidR="009438D1" w:rsidRPr="00C90BF1" w14:paraId="0DFCF656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33547E" w14:textId="77777777" w:rsidR="008941BD" w:rsidRPr="00C43320" w:rsidRDefault="008941BD" w:rsidP="007347A3">
            <w:r w:rsidRPr="00C43320"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A3D5545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Don't worry about the time, just turn up when you want.</w:t>
            </w:r>
          </w:p>
        </w:tc>
      </w:tr>
      <w:tr w:rsidR="009438D1" w:rsidRPr="00C90BF1" w14:paraId="47EEAD50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82F28C" w14:textId="77777777" w:rsidR="008941BD" w:rsidRPr="00C43320" w:rsidRDefault="008941BD" w:rsidP="007347A3">
            <w:r w:rsidRPr="00C43320">
              <w:rPr>
                <w:rStyle w:val="ae"/>
                <w:rFonts w:eastAsiaTheme="majorEastAsia"/>
              </w:rPr>
              <w:t>amener</w:t>
            </w:r>
            <w:r w:rsidRPr="00C43320">
              <w:t xml:space="preserve"> </w:t>
            </w:r>
            <w:r w:rsidRPr="00C43320"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069FAC45" w14:textId="77777777" w:rsidR="008941BD" w:rsidRPr="00C43320" w:rsidRDefault="008941BD" w:rsidP="007347A3">
            <w:pPr>
              <w:rPr>
                <w:lang w:val="fr-CA"/>
              </w:rPr>
            </w:pPr>
            <w:r w:rsidRPr="00C43320">
              <w:rPr>
                <w:lang w:val="fr-CA"/>
              </w:rPr>
              <w:t>(provoquer la venue de [qqn]) </w:t>
            </w:r>
          </w:p>
        </w:tc>
        <w:tc>
          <w:tcPr>
            <w:tcW w:w="0" w:type="auto"/>
            <w:vAlign w:val="center"/>
            <w:hideMark/>
          </w:tcPr>
          <w:p w14:paraId="36A08A84" w14:textId="77777777" w:rsidR="008941BD" w:rsidRPr="008E474C" w:rsidRDefault="008941BD" w:rsidP="007347A3">
            <w:pPr>
              <w:rPr>
                <w:lang w:val="fr-CA"/>
              </w:rPr>
            </w:pPr>
          </w:p>
        </w:tc>
      </w:tr>
      <w:tr w:rsidR="009438D1" w:rsidRPr="00C43320" w14:paraId="4DB0A9BC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BBB38" w14:textId="77777777" w:rsidR="008941BD" w:rsidRPr="008E474C" w:rsidRDefault="008941BD" w:rsidP="007347A3">
            <w:pPr>
              <w:rPr>
                <w:lang w:val="fr-CA"/>
              </w:rPr>
            </w:pPr>
            <w:r w:rsidRPr="008E474C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7CA0F0F" w14:textId="10662818" w:rsidR="008941BD" w:rsidRPr="009438D1" w:rsidRDefault="008941BD" w:rsidP="00811E22">
            <w:r w:rsidRPr="00C43320">
              <w:rPr>
                <w:lang w:val="fr-CA"/>
              </w:rPr>
              <w:t>Quel bon vent vous amène ?</w:t>
            </w:r>
            <w:r w:rsidR="009438D1" w:rsidRPr="00200D65">
              <w:rPr>
                <w:lang w:val="fr-CA"/>
              </w:rPr>
              <w:t xml:space="preserve"> </w:t>
            </w:r>
            <w:r w:rsidR="00811E22" w:rsidRPr="008B14F5">
              <w:rPr>
                <w:b/>
                <w:bCs/>
                <w:color w:val="0070C0"/>
              </w:rPr>
              <w:t>Ποιος καλός άνεμος</w:t>
            </w:r>
            <w:r w:rsidR="009438D1" w:rsidRPr="008B14F5">
              <w:rPr>
                <w:b/>
                <w:bCs/>
                <w:color w:val="0070C0"/>
              </w:rPr>
              <w:t xml:space="preserve"> σας </w:t>
            </w:r>
            <w:r w:rsidR="009438D1" w:rsidRPr="009438D1">
              <w:rPr>
                <w:b/>
                <w:bCs/>
                <w:color w:val="0070C0"/>
              </w:rPr>
              <w:t>φέρνει;</w:t>
            </w:r>
            <w:r w:rsidR="009438D1" w:rsidRPr="009438D1">
              <w:rPr>
                <w:color w:val="0070C0"/>
              </w:rPr>
              <w:t xml:space="preserve"> </w:t>
            </w:r>
          </w:p>
        </w:tc>
      </w:tr>
      <w:tr w:rsidR="009438D1" w:rsidRPr="00C43320" w14:paraId="715EE8BB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6C71BC" w14:textId="77777777" w:rsidR="008941BD" w:rsidRPr="00811E22" w:rsidRDefault="008941BD" w:rsidP="007347A3">
            <w:r w:rsidRPr="00C43320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453E402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What brings you here?</w:t>
            </w:r>
          </w:p>
        </w:tc>
      </w:tr>
      <w:tr w:rsidR="009438D1" w:rsidRPr="00C90BF1" w14:paraId="0159D82E" w14:textId="77777777" w:rsidTr="007347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133D20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A1CE3BF" w14:textId="77777777" w:rsidR="008941BD" w:rsidRPr="00C43320" w:rsidRDefault="008941BD" w:rsidP="007347A3">
            <w:pPr>
              <w:rPr>
                <w:lang w:val="en-US"/>
              </w:rPr>
            </w:pPr>
            <w:r w:rsidRPr="00C43320">
              <w:rPr>
                <w:lang w:val="en-US"/>
              </w:rPr>
              <w:t>She's in Tibet? What took her there?</w:t>
            </w:r>
          </w:p>
        </w:tc>
      </w:tr>
    </w:tbl>
    <w:p w14:paraId="64CC7146" w14:textId="77777777" w:rsidR="008941BD" w:rsidRPr="008941BD" w:rsidRDefault="008941BD" w:rsidP="008941BD">
      <w:pPr>
        <w:rPr>
          <w:lang w:val="en-US"/>
        </w:rPr>
      </w:pPr>
    </w:p>
    <w:sectPr w:rsidR="008941BD" w:rsidRPr="008941BD" w:rsidSect="00663E0F">
      <w:headerReference w:type="default" r:id="rId15"/>
      <w:footerReference w:type="default" r:id="rId16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E5D0A" w14:textId="77777777" w:rsidR="00FC68FB" w:rsidRDefault="00FC68FB" w:rsidP="001E7D29">
      <w:pPr>
        <w:spacing w:after="0" w:line="240" w:lineRule="auto"/>
      </w:pPr>
      <w:r>
        <w:separator/>
      </w:r>
    </w:p>
  </w:endnote>
  <w:endnote w:type="continuationSeparator" w:id="0">
    <w:p w14:paraId="4E7FB957" w14:textId="77777777" w:rsidR="00FC68FB" w:rsidRDefault="00FC68F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2EC72" w14:textId="5492B1AF" w:rsidR="006D5B9F" w:rsidRPr="00590C73" w:rsidRDefault="00FC68FB" w:rsidP="00590C73">
    <w:pPr>
      <w:pStyle w:val="aff2"/>
      <w:ind w:left="0"/>
      <w:jc w:val="right"/>
      <w:rPr>
        <w:b/>
        <w:bCs/>
      </w:rPr>
    </w:pPr>
    <w:sdt>
      <w:sdtPr>
        <w:id w:val="1468858445"/>
        <w:docPartObj>
          <w:docPartGallery w:val="Page Numbers (Bottom of Page)"/>
          <w:docPartUnique/>
        </w:docPartObj>
      </w:sdtPr>
      <w:sdtEndPr>
        <w:rPr>
          <w:b/>
          <w:bCs/>
        </w:rPr>
      </w:sdtEndPr>
      <w:sdtContent>
        <w:r w:rsidR="006D5B9F" w:rsidRPr="00590C73">
          <w:rPr>
            <w:b/>
            <w:bCs/>
          </w:rPr>
          <w:fldChar w:fldCharType="begin"/>
        </w:r>
        <w:r w:rsidR="006D5B9F" w:rsidRPr="00590C73">
          <w:rPr>
            <w:b/>
            <w:bCs/>
          </w:rPr>
          <w:instrText>PAGE   \* MERGEFORMAT</w:instrText>
        </w:r>
        <w:r w:rsidR="006D5B9F" w:rsidRPr="00590C73">
          <w:rPr>
            <w:b/>
            <w:bCs/>
          </w:rPr>
          <w:fldChar w:fldCharType="separate"/>
        </w:r>
        <w:r w:rsidR="008B14F5">
          <w:rPr>
            <w:b/>
            <w:bCs/>
            <w:noProof/>
          </w:rPr>
          <w:t>7</w:t>
        </w:r>
        <w:r w:rsidR="006D5B9F" w:rsidRPr="00590C73">
          <w:rPr>
            <w:b/>
            <w:bCs/>
          </w:rPr>
          <w:fldChar w:fldCharType="end"/>
        </w:r>
      </w:sdtContent>
    </w:sdt>
  </w:p>
  <w:p w14:paraId="4325A615" w14:textId="77777777" w:rsidR="006D5B9F" w:rsidRDefault="006D5B9F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DC7E4" w14:textId="77777777" w:rsidR="00FC68FB" w:rsidRDefault="00FC68FB" w:rsidP="001E7D29">
      <w:pPr>
        <w:spacing w:after="0" w:line="240" w:lineRule="auto"/>
      </w:pPr>
      <w:r>
        <w:separator/>
      </w:r>
    </w:p>
  </w:footnote>
  <w:footnote w:type="continuationSeparator" w:id="0">
    <w:p w14:paraId="4C23FC54" w14:textId="77777777" w:rsidR="00FC68FB" w:rsidRDefault="00FC68F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BC13" w14:textId="77777777" w:rsidR="006D5B9F" w:rsidRPr="005F5D5B" w:rsidRDefault="006D5B9F" w:rsidP="00015440">
    <w:pPr>
      <w:pStyle w:val="aff5"/>
      <w:rPr>
        <w:noProof/>
        <w:lang w:val="el-GR"/>
      </w:rPr>
    </w:pPr>
    <w:r w:rsidRPr="00590C73"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2B5BDE1" wp14:editId="7142394D">
              <wp:simplePos x="0" y="0"/>
              <wp:positionH relativeFrom="column">
                <wp:posOffset>-303530</wp:posOffset>
              </wp:positionH>
              <wp:positionV relativeFrom="paragraph">
                <wp:posOffset>-371</wp:posOffset>
              </wp:positionV>
              <wp:extent cx="2360930" cy="1404620"/>
              <wp:effectExtent l="0" t="0" r="0" b="0"/>
              <wp:wrapSquare wrapText="bothSides"/>
              <wp:docPr id="21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5651AD" w14:textId="77777777" w:rsidR="006D5B9F" w:rsidRPr="00590C73" w:rsidRDefault="006D5B9F" w:rsidP="00590C7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590C73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ΣΥΝΤΑΞΗ ΡΗΜΑΤΩΝ </w:t>
                          </w:r>
                          <w:r w:rsidRPr="00590C73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br/>
                            <w:t>ΚΑ. ΜΟΥΣΤΑΚΗ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5BDE1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style="position:absolute;margin-left:-23.9pt;margin-top:-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" filled="f" stroked="f">
              <v:textbox style="mso-fit-shape-to-text:t">
                <w:txbxContent>
                  <w:p w14:paraId="0D5651AD" w14:textId="77777777" w:rsidR="007347A3" w:rsidRPr="00590C73" w:rsidRDefault="007347A3" w:rsidP="00590C7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590C73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ΣΥΝΤΑΞΗ ΡΗΜΑΤΩΝ </w:t>
                    </w:r>
                    <w:r w:rsidRPr="00590C73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br/>
                      <w:t>ΚΑ. ΜΟΥΣΤΑΚΗ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5D5B"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9D33A4" wp14:editId="6DD2C702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Ομάδα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Ελεύθερη σχεδίαση: Σχήμα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Ελεύθερη σχεδίαση: Σχήμα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Ορθογώνιο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Ελεύθερη σχεδίαση: Σχήμα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Ελεύθερη σχεδίαση: Σχήμα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Ελεύθερη σχεδίαση: Σχήμα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Ελεύθερη σχεδίαση: Σχήμα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Ελεύθερη σχεδίαση: Σχήμα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Ελεύθερη σχεδίαση: Σχήμα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Ελεύθερη σχεδίαση: Σχήμα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709290A" id="Ομάδα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KJXE8oTA&#10;00CRaHIsDygV0cBEonIsD5NjeUCpiAYmEpVjeZgcy0M5lhBYvaAcy8PkWB5QKrkNTI7loRxLCLwq&#10;KBJNjuWhHEsIPA0UiSbH8lCOJQSeBopEk2N5KMcSAksD5VgeJsfyUI4lBJ4GikSTY3koxxICTwNF&#10;osmxPJRjCYGngSLR5FgeyrGEwNNAkWhyLA/lWELgaPBUjiUEXgbCsTxNjuWpHEsIPA1kdn6aHMtT&#10;OZYQeBrI7Pw0OZanciwh8DSQdeLT5FieyrGEwNNA1o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9T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e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L2Gl7tbAFSD4jEaLCzOvIX5IfvNSzFD4hNSj/4U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eEmrNZHckLOx4S42jOz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pIw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FifQETOHe4Cado7SVY0Lr9lmW6Mb7oHunHghuhtqtcJxshPQ616FD8KdnYyxVplq&#10;lOW2ipHhIod74Bl4791Uq/raTkZcBS+3Y5yCihPIqWrcXfpw4qHQG+6BtD2nfISqEUpOxX4HKiO8&#10;FThvThAD3Q2vEjy74VXw9A4VQndDLeiuuwfO7Zz4K3rrWlwzQuFrby67U2Ed5sTN0VvXInebovZe&#10;b92n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18TCOs37&#10;Pf/1+2VWHNQj6sJ2V7OxWKoC1OVcquFnqM8cpSuiCvZVi7nFxH4PKM4LvwKfpk6o8iIcDU5zFB2S&#10;ulgnJjUuziq8PtruXTjCHjIUEwlJhECoFipphbA2bIbgRUgZmvdUyKi1ETdHCMHyHTeosNbdIbso&#10;evKzm6rEC0z5Pf/1bqLEWvrx/qxG8nsVWoxSKyPnsEoVWzRjmjFYlSMFgiY8dbMJ17iTKI+hIM+x&#10;wvIMDPMlaUs9vYtR3qiHTywL8+31StIgs33BRIVmKF+q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UBpVJYnhB4GigSTY7lAaUiGphIVI7lYXIsDygV0cBEonIsD5NjeSjHEgKrF5RjeZgcywNK&#10;pbaBybE8lGMJgVcFRaLJsTyUYwmBp4Ei0eRYHsqxhMDTQJFociwP5VhCYGmgHMvD5FgeyrGEwNNA&#10;kWhyLA/lWELgaaBINDmWh3IsIfA0UCSaHMtDOZYQeBooEk2O5aEcSwgcDZ7KsYTAy0A4lqfJsTyV&#10;YwmBp4HMzk+TY3kqxxICTwOZnZ8mx/JUjiUEngbiJz5NjuWpHEsIPA3ET3y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q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rZ5FgW5VhCYGmgHAsPzZgZ6NrZ5Fh4tUGQaJ5jWZRjCYHXBopE&#10;k2PhAS2tgolE5Vh4tcesgtpEk2NZ9BxLCLxGVJtociyLciwhsDTQcyy8dmhmoEg0OZZFOZYQeFVQ&#10;JJocC8+iChLNO8IW5VhC4FVBkWhyLDyBrVUwkagcy2JyLDwmX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rZ94YNTNQJJocy6ocSwisblSOZTXvCluVYwmBp4HaRJNjWZVjCYGngSLR5FjWy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UZxzHMsq3IsIfA00CiOybGsyrGEwNNAkWhy&#10;LKtyLCGwNFCOZTU5llXPsYTA00CRaHIsq94VFgJPA0WiybGsyrGEwNNAkWhyLKtyLCHwNFAkmhzL&#10;phxLCBwNNuVYQuBlILPzZnIsm3IsIfA0kNl5MzmWTc+xhMDTQGbnzeRYNiiVcg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KAUiksTwg8DRSJJsfygFIRDUwkKsfyMDmWB5SKaGAiUTmWh8mxPJRjCYHVC8qxPEyO&#10;5QGlUtvA5FgeyrGEwKuCItHkWB7KsYTA00CRaHIsD+VYQuBpoEg0OZaHciwhsDRQjuVhciwP5VhC&#10;4GmgSDQ5lodyLCHwNFAkmhzLQzmWEHgaKBJNjuWhHEsIPA0UiSbH8lCOJQSOBk/lWELgZSAcy9Pk&#10;WJ7KsYTA00Bm56fJsTyVYwmBp4HMzk+TY3kqxxICTwPxE58mx/JUjiUEngbi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jf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I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+h+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d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">
              <v:shape id="Ελεύθερη σχεδίαση: Σχήμα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Ορθογώνιο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Ελεύθερη σχεδίαση: Σχήμα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Pr="005F5D5B">
      <w:rPr>
        <w:noProof/>
        <w:lang w:val="el-GR" w:bidi="el-G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546"/>
      <w:gridCol w:w="3680"/>
    </w:tblGrid>
    <w:tr w:rsidR="006D5B9F" w:rsidRPr="005F5D5B" w14:paraId="33640B96" w14:textId="77777777" w:rsidTr="00015440">
      <w:trPr>
        <w:jc w:val="right"/>
      </w:trPr>
      <w:tc>
        <w:tcPr>
          <w:tcW w:w="432" w:type="dxa"/>
          <w:vAlign w:val="bottom"/>
        </w:tcPr>
        <w:p w14:paraId="2EE5FDB2" w14:textId="77777777" w:rsidR="006D5B9F" w:rsidRPr="005F5D5B" w:rsidRDefault="006D5B9F" w:rsidP="00015440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4A298CEA" wp14:editId="370FCA25">
                <wp:extent cx="203703" cy="203703"/>
                <wp:effectExtent l="0" t="0" r="6350" b="6350"/>
                <wp:docPr id="13" name="Γραφικό 13" descr="Προφίλ γυναίκα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emaleprofil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39" cy="212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8425281" w14:textId="77777777" w:rsidR="006D5B9F" w:rsidRPr="005F5D5B" w:rsidRDefault="006D5B9F" w:rsidP="00015440">
          <w:pPr>
            <w:pStyle w:val="aff5"/>
            <w:rPr>
              <w:lang w:val="el-GR"/>
            </w:rPr>
          </w:pPr>
          <w:r>
            <w:rPr>
              <w:lang w:val="el-GR"/>
            </w:rPr>
            <w:t>Πολατίδη Αικατερίνη [1564/2016/00099]</w:t>
          </w:r>
        </w:p>
      </w:tc>
    </w:tr>
    <w:tr w:rsidR="006D5B9F" w:rsidRPr="005F5D5B" w14:paraId="1CE8AA37" w14:textId="77777777" w:rsidTr="00015440">
      <w:trPr>
        <w:jc w:val="right"/>
      </w:trPr>
      <w:tc>
        <w:tcPr>
          <w:tcW w:w="432" w:type="dxa"/>
          <w:vAlign w:val="bottom"/>
        </w:tcPr>
        <w:p w14:paraId="201D427A" w14:textId="77777777" w:rsidR="006D5B9F" w:rsidRPr="005F5D5B" w:rsidRDefault="006D5B9F" w:rsidP="00015440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73CABED0" wp14:editId="44071571">
                <wp:extent cx="176542" cy="176542"/>
                <wp:effectExtent l="0" t="0" r="0" b="0"/>
                <wp:docPr id="14" name="Γραφικό 14" descr="Τραπέζ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tabl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61" cy="181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D8BF2A7" w14:textId="77777777" w:rsidR="006D5B9F" w:rsidRPr="005F5D5B" w:rsidRDefault="006D5B9F" w:rsidP="00015440">
          <w:pPr>
            <w:pStyle w:val="aff5"/>
            <w:rPr>
              <w:lang w:val="el-GR"/>
            </w:rPr>
          </w:pPr>
          <w:r w:rsidRPr="005F5D5B">
            <w:rPr>
              <w:lang w:val="el-GR" w:bidi="el-GR"/>
            </w:rPr>
            <w:t xml:space="preserve">Ημερομηνία: </w:t>
          </w:r>
          <w:r>
            <w:rPr>
              <w:lang w:val="el-GR" w:bidi="el-GR"/>
            </w:rPr>
            <w:t>11/10/2019</w:t>
          </w:r>
        </w:p>
      </w:tc>
    </w:tr>
    <w:tr w:rsidR="006D5B9F" w:rsidRPr="005F5D5B" w14:paraId="3899B8BF" w14:textId="77777777" w:rsidTr="00015440">
      <w:trPr>
        <w:jc w:val="right"/>
      </w:trPr>
      <w:tc>
        <w:tcPr>
          <w:tcW w:w="432" w:type="dxa"/>
          <w:vAlign w:val="bottom"/>
        </w:tcPr>
        <w:p w14:paraId="24D6C6A4" w14:textId="77777777" w:rsidR="006D5B9F" w:rsidRPr="005F5D5B" w:rsidRDefault="006D5B9F" w:rsidP="00590C73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5ECE6ED5" wp14:editId="307ED8F7">
                <wp:extent cx="176542" cy="176542"/>
                <wp:effectExtent l="0" t="0" r="0" b="0"/>
                <wp:docPr id="3" name="Γραφικό 3" descr="Εφημερίδ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ewspape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207" cy="197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E8F4011" w14:textId="3F50F3DD" w:rsidR="006D5B9F" w:rsidRPr="005F5D5B" w:rsidRDefault="006D5B9F" w:rsidP="00015440">
          <w:pPr>
            <w:pStyle w:val="aff5"/>
            <w:rPr>
              <w:lang w:val="el-GR"/>
            </w:rPr>
          </w:pPr>
          <w:r>
            <w:rPr>
              <w:lang w:val="en-US"/>
            </w:rPr>
            <w:t>2o</w:t>
          </w:r>
          <w:r>
            <w:rPr>
              <w:lang w:val="el-GR"/>
            </w:rPr>
            <w:t xml:space="preserve"> Έγγραφο Εργασιών</w:t>
          </w:r>
        </w:p>
      </w:tc>
    </w:tr>
  </w:tbl>
  <w:p w14:paraId="7C5158CA" w14:textId="77777777" w:rsidR="006D5B9F" w:rsidRPr="005F5D5B" w:rsidRDefault="006D5B9F" w:rsidP="00015440">
    <w:pPr>
      <w:pStyle w:val="aff5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Άρθρο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73"/>
    <w:rsid w:val="0000418E"/>
    <w:rsid w:val="00015440"/>
    <w:rsid w:val="00016839"/>
    <w:rsid w:val="00042FB3"/>
    <w:rsid w:val="00055973"/>
    <w:rsid w:val="000563BC"/>
    <w:rsid w:val="00057671"/>
    <w:rsid w:val="00066754"/>
    <w:rsid w:val="00084752"/>
    <w:rsid w:val="00086540"/>
    <w:rsid w:val="00093CE2"/>
    <w:rsid w:val="000D445D"/>
    <w:rsid w:val="000D479D"/>
    <w:rsid w:val="000D5CD8"/>
    <w:rsid w:val="000E3612"/>
    <w:rsid w:val="000F4987"/>
    <w:rsid w:val="000F65EC"/>
    <w:rsid w:val="00103670"/>
    <w:rsid w:val="0011573E"/>
    <w:rsid w:val="0012634B"/>
    <w:rsid w:val="001269DE"/>
    <w:rsid w:val="00140DAE"/>
    <w:rsid w:val="0015180F"/>
    <w:rsid w:val="00156335"/>
    <w:rsid w:val="001746FC"/>
    <w:rsid w:val="00193653"/>
    <w:rsid w:val="001C329C"/>
    <w:rsid w:val="001E286F"/>
    <w:rsid w:val="001E7D29"/>
    <w:rsid w:val="00200D65"/>
    <w:rsid w:val="002108FB"/>
    <w:rsid w:val="002404F5"/>
    <w:rsid w:val="00270D66"/>
    <w:rsid w:val="00275260"/>
    <w:rsid w:val="00276FA1"/>
    <w:rsid w:val="00285B87"/>
    <w:rsid w:val="00291B4A"/>
    <w:rsid w:val="002B75A2"/>
    <w:rsid w:val="002C3D7E"/>
    <w:rsid w:val="002D7B37"/>
    <w:rsid w:val="002E4F42"/>
    <w:rsid w:val="002F3C31"/>
    <w:rsid w:val="0032131A"/>
    <w:rsid w:val="003310BF"/>
    <w:rsid w:val="00333DF8"/>
    <w:rsid w:val="003448DB"/>
    <w:rsid w:val="00352B99"/>
    <w:rsid w:val="00357641"/>
    <w:rsid w:val="00360B6E"/>
    <w:rsid w:val="00361DEE"/>
    <w:rsid w:val="00380D56"/>
    <w:rsid w:val="00394EF4"/>
    <w:rsid w:val="003D61D7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90C73"/>
    <w:rsid w:val="005D3902"/>
    <w:rsid w:val="005E0ED9"/>
    <w:rsid w:val="005F5D5B"/>
    <w:rsid w:val="00616B41"/>
    <w:rsid w:val="00620AE8"/>
    <w:rsid w:val="0064628C"/>
    <w:rsid w:val="0065214E"/>
    <w:rsid w:val="00654169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C4964"/>
    <w:rsid w:val="006D5463"/>
    <w:rsid w:val="006D5B9F"/>
    <w:rsid w:val="006E015E"/>
    <w:rsid w:val="006E291F"/>
    <w:rsid w:val="006F03D4"/>
    <w:rsid w:val="00700B1F"/>
    <w:rsid w:val="007257E9"/>
    <w:rsid w:val="007347A3"/>
    <w:rsid w:val="00740105"/>
    <w:rsid w:val="00744B1E"/>
    <w:rsid w:val="00756D9C"/>
    <w:rsid w:val="007619BD"/>
    <w:rsid w:val="00771C24"/>
    <w:rsid w:val="00781863"/>
    <w:rsid w:val="00787C17"/>
    <w:rsid w:val="00792701"/>
    <w:rsid w:val="007B2549"/>
    <w:rsid w:val="007D5836"/>
    <w:rsid w:val="007F34A4"/>
    <w:rsid w:val="00811E22"/>
    <w:rsid w:val="00813926"/>
    <w:rsid w:val="00815563"/>
    <w:rsid w:val="008240DA"/>
    <w:rsid w:val="008429E5"/>
    <w:rsid w:val="00853FC8"/>
    <w:rsid w:val="00863E6E"/>
    <w:rsid w:val="00867EA4"/>
    <w:rsid w:val="00880C14"/>
    <w:rsid w:val="008941BD"/>
    <w:rsid w:val="00897D88"/>
    <w:rsid w:val="008A0319"/>
    <w:rsid w:val="008B14F5"/>
    <w:rsid w:val="008C7664"/>
    <w:rsid w:val="008D43E9"/>
    <w:rsid w:val="008E3C0E"/>
    <w:rsid w:val="008E421A"/>
    <w:rsid w:val="008E474C"/>
    <w:rsid w:val="008E476B"/>
    <w:rsid w:val="008E53FB"/>
    <w:rsid w:val="008E5CE2"/>
    <w:rsid w:val="008F0F63"/>
    <w:rsid w:val="00927C63"/>
    <w:rsid w:val="00932F50"/>
    <w:rsid w:val="009438D1"/>
    <w:rsid w:val="0094637B"/>
    <w:rsid w:val="00955A78"/>
    <w:rsid w:val="009921B8"/>
    <w:rsid w:val="009A6621"/>
    <w:rsid w:val="009D4984"/>
    <w:rsid w:val="009D6901"/>
    <w:rsid w:val="009E410E"/>
    <w:rsid w:val="009F4E19"/>
    <w:rsid w:val="00A07662"/>
    <w:rsid w:val="00A16EFC"/>
    <w:rsid w:val="00A21B71"/>
    <w:rsid w:val="00A23D3B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D6205"/>
    <w:rsid w:val="00AE1F88"/>
    <w:rsid w:val="00AE361F"/>
    <w:rsid w:val="00AE5370"/>
    <w:rsid w:val="00AF4F65"/>
    <w:rsid w:val="00B122D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3381"/>
    <w:rsid w:val="00C47362"/>
    <w:rsid w:val="00C57ADB"/>
    <w:rsid w:val="00C601ED"/>
    <w:rsid w:val="00C7624A"/>
    <w:rsid w:val="00C8234D"/>
    <w:rsid w:val="00C90BF1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25AF7"/>
    <w:rsid w:val="00E557A0"/>
    <w:rsid w:val="00E70676"/>
    <w:rsid w:val="00EF6435"/>
    <w:rsid w:val="00F03EA2"/>
    <w:rsid w:val="00F10F6B"/>
    <w:rsid w:val="00F23697"/>
    <w:rsid w:val="00F36BB7"/>
    <w:rsid w:val="00F81AD0"/>
    <w:rsid w:val="00F81F34"/>
    <w:rsid w:val="00F87EAA"/>
    <w:rsid w:val="00F92B25"/>
    <w:rsid w:val="00FA7DB4"/>
    <w:rsid w:val="00FB3809"/>
    <w:rsid w:val="00FC68FB"/>
    <w:rsid w:val="00FD05B3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D22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F5D5B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5F5D5B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5F5D5B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5F5D5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5F5D5B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5F5D5B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Char"/>
    <w:uiPriority w:val="10"/>
    <w:qFormat/>
    <w:rsid w:val="005F5D5B"/>
    <w:pPr>
      <w:spacing w:after="480"/>
      <w:jc w:val="center"/>
    </w:pPr>
  </w:style>
  <w:style w:type="paragraph" w:styleId="a8">
    <w:name w:val="Balloon Text"/>
    <w:basedOn w:val="a2"/>
    <w:link w:val="Char0"/>
    <w:uiPriority w:val="99"/>
    <w:semiHidden/>
    <w:unhideWhenUsed/>
    <w:rsid w:val="005F5D5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0">
    <w:name w:val="Κείμενο πλαισίου Char"/>
    <w:basedOn w:val="a3"/>
    <w:link w:val="a8"/>
    <w:uiPriority w:val="99"/>
    <w:semiHidden/>
    <w:rsid w:val="005F5D5B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5F5D5B"/>
    <w:pPr>
      <w:numPr>
        <w:numId w:val="6"/>
      </w:numPr>
      <w:contextualSpacing/>
    </w:pPr>
    <w:rPr>
      <w:b/>
    </w:rPr>
  </w:style>
  <w:style w:type="character" w:customStyle="1" w:styleId="4Char">
    <w:name w:val="Επικεφαλίδα 4 Char"/>
    <w:basedOn w:val="a3"/>
    <w:link w:val="41"/>
    <w:uiPriority w:val="9"/>
    <w:semiHidden/>
    <w:rsid w:val="005F5D5B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9">
    <w:name w:val="Emphasis"/>
    <w:basedOn w:val="a3"/>
    <w:uiPriority w:val="20"/>
    <w:qFormat/>
    <w:rsid w:val="005F5D5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Επικεφαλίδα 5 Char"/>
    <w:basedOn w:val="a3"/>
    <w:link w:val="51"/>
    <w:uiPriority w:val="9"/>
    <w:semiHidden/>
    <w:rsid w:val="005F5D5B"/>
    <w:rPr>
      <w:rFonts w:ascii="Arial" w:eastAsiaTheme="majorEastAsia" w:hAnsi="Arial" w:cs="Arial"/>
      <w:color w:val="0F3B59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5F5D5B"/>
    <w:rPr>
      <w:rFonts w:ascii="Arial" w:eastAsiaTheme="majorEastAsia" w:hAnsi="Arial" w:cs="Arial"/>
      <w:color w:val="0A273B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5F5D5B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5F5D5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5F5D5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1"/>
    <w:uiPriority w:val="10"/>
    <w:semiHidden/>
    <w:unhideWhenUsed/>
    <w:qFormat/>
    <w:rsid w:val="005F5D5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1">
    <w:name w:val="Τίτλος Char"/>
    <w:basedOn w:val="a3"/>
    <w:link w:val="aa"/>
    <w:uiPriority w:val="10"/>
    <w:semiHidden/>
    <w:rsid w:val="005F5D5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2"/>
    <w:uiPriority w:val="11"/>
    <w:semiHidden/>
    <w:unhideWhenUsed/>
    <w:qFormat/>
    <w:rsid w:val="005F5D5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2">
    <w:name w:val="Υπότιτλος Char"/>
    <w:basedOn w:val="a3"/>
    <w:link w:val="ab"/>
    <w:uiPriority w:val="11"/>
    <w:semiHidden/>
    <w:rsid w:val="005F5D5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5F5D5B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5F5D5B"/>
    <w:rPr>
      <w:rFonts w:ascii="Times New Roman" w:hAnsi="Times New Roman" w:cs="Times New Roman"/>
      <w:i/>
      <w:iCs/>
      <w:color w:val="0F3B59" w:themeColor="accent1" w:themeShade="BF"/>
    </w:rPr>
  </w:style>
  <w:style w:type="character" w:styleId="ae">
    <w:name w:val="Strong"/>
    <w:basedOn w:val="a3"/>
    <w:uiPriority w:val="22"/>
    <w:unhideWhenUsed/>
    <w:qFormat/>
    <w:rsid w:val="005F5D5B"/>
    <w:rPr>
      <w:rFonts w:ascii="Times New Roman" w:hAnsi="Times New Roman" w:cs="Times New Roman"/>
      <w:b/>
      <w:bCs/>
    </w:rPr>
  </w:style>
  <w:style w:type="paragraph" w:styleId="af">
    <w:name w:val="Quote"/>
    <w:basedOn w:val="a2"/>
    <w:link w:val="Char3"/>
    <w:uiPriority w:val="29"/>
    <w:semiHidden/>
    <w:unhideWhenUsed/>
    <w:qFormat/>
    <w:rsid w:val="005F5D5B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3"/>
    <w:link w:val="af"/>
    <w:uiPriority w:val="29"/>
    <w:semiHidden/>
    <w:rsid w:val="005F5D5B"/>
    <w:rPr>
      <w:rFonts w:ascii="Calibri" w:hAnsi="Calibri" w:cs="Calibri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4"/>
    <w:uiPriority w:val="30"/>
    <w:semiHidden/>
    <w:unhideWhenUsed/>
    <w:qFormat/>
    <w:rsid w:val="005F5D5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har4">
    <w:name w:val="Έντονο απόσπ. Char"/>
    <w:basedOn w:val="a3"/>
    <w:link w:val="af0"/>
    <w:uiPriority w:val="30"/>
    <w:semiHidden/>
    <w:rsid w:val="005F5D5B"/>
    <w:rPr>
      <w:rFonts w:ascii="Calibri" w:hAnsi="Calibri" w:cs="Calibri"/>
      <w:i/>
      <w:iCs/>
      <w:color w:val="0F3B59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5F5D5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5F5D5B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5F5D5B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semiHidden/>
    <w:unhideWhenUsed/>
    <w:qFormat/>
    <w:rsid w:val="005F5D5B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5F5D5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5F5D5B"/>
  </w:style>
  <w:style w:type="paragraph" w:styleId="10">
    <w:name w:val="toc 1"/>
    <w:basedOn w:val="a2"/>
    <w:next w:val="a2"/>
    <w:autoRedefine/>
    <w:uiPriority w:val="39"/>
    <w:semiHidden/>
    <w:unhideWhenUsed/>
    <w:rsid w:val="005F5D5B"/>
    <w:pPr>
      <w:spacing w:after="100"/>
      <w:ind w:left="0"/>
    </w:pPr>
  </w:style>
  <w:style w:type="paragraph" w:styleId="90">
    <w:name w:val="toc 9"/>
    <w:basedOn w:val="a2"/>
    <w:next w:val="a2"/>
    <w:autoRedefine/>
    <w:uiPriority w:val="39"/>
    <w:semiHidden/>
    <w:unhideWhenUsed/>
    <w:rsid w:val="005F5D5B"/>
    <w:pPr>
      <w:spacing w:after="100"/>
      <w:ind w:left="1920"/>
    </w:pPr>
  </w:style>
  <w:style w:type="paragraph" w:styleId="af7">
    <w:name w:val="TOC Heading"/>
    <w:basedOn w:val="1"/>
    <w:next w:val="1"/>
    <w:uiPriority w:val="39"/>
    <w:semiHidden/>
    <w:unhideWhenUsed/>
    <w:qFormat/>
    <w:rsid w:val="005F5D5B"/>
    <w:pPr>
      <w:framePr w:wrap="around" w:vAnchor="text" w:hAnchor="text" w:y="1"/>
    </w:pPr>
    <w:rPr>
      <w:rFonts w:eastAsiaTheme="majorEastAsia"/>
      <w:bCs w:val="0"/>
    </w:rPr>
  </w:style>
  <w:style w:type="paragraph" w:styleId="af8">
    <w:name w:val="Block Text"/>
    <w:basedOn w:val="a2"/>
    <w:uiPriority w:val="99"/>
    <w:semiHidden/>
    <w:unhideWhenUsed/>
    <w:rsid w:val="005F5D5B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9">
    <w:name w:val="Body Text"/>
    <w:basedOn w:val="a2"/>
    <w:link w:val="Char5"/>
    <w:uiPriority w:val="99"/>
    <w:semiHidden/>
    <w:unhideWhenUsed/>
    <w:rsid w:val="005F5D5B"/>
    <w:pPr>
      <w:spacing w:after="120"/>
    </w:pPr>
  </w:style>
  <w:style w:type="character" w:customStyle="1" w:styleId="Char5">
    <w:name w:val="Σώμα κειμένου Char"/>
    <w:basedOn w:val="a3"/>
    <w:link w:val="af9"/>
    <w:uiPriority w:val="99"/>
    <w:semiHidden/>
    <w:rsid w:val="005F5D5B"/>
    <w:rPr>
      <w:rFonts w:ascii="Calibri" w:hAnsi="Calibri" w:cs="Calibri"/>
    </w:rPr>
  </w:style>
  <w:style w:type="paragraph" w:styleId="22">
    <w:name w:val="Body Text 2"/>
    <w:basedOn w:val="a2"/>
    <w:link w:val="2Char"/>
    <w:uiPriority w:val="99"/>
    <w:semiHidden/>
    <w:unhideWhenUsed/>
    <w:rsid w:val="005F5D5B"/>
    <w:pPr>
      <w:spacing w:after="120" w:line="480" w:lineRule="auto"/>
    </w:pPr>
  </w:style>
  <w:style w:type="character" w:customStyle="1" w:styleId="2Char">
    <w:name w:val="Σώμα κείμενου 2 Char"/>
    <w:basedOn w:val="a3"/>
    <w:link w:val="22"/>
    <w:uiPriority w:val="99"/>
    <w:semiHidden/>
    <w:rsid w:val="005F5D5B"/>
    <w:rPr>
      <w:rFonts w:ascii="Calibri" w:hAnsi="Calibri" w:cs="Calibri"/>
    </w:rPr>
  </w:style>
  <w:style w:type="paragraph" w:styleId="32">
    <w:name w:val="Body Text 3"/>
    <w:basedOn w:val="a2"/>
    <w:link w:val="3Char"/>
    <w:uiPriority w:val="99"/>
    <w:semiHidden/>
    <w:unhideWhenUsed/>
    <w:rsid w:val="005F5D5B"/>
    <w:pPr>
      <w:spacing w:after="120"/>
    </w:pPr>
    <w:rPr>
      <w:sz w:val="22"/>
      <w:szCs w:val="16"/>
    </w:rPr>
  </w:style>
  <w:style w:type="character" w:customStyle="1" w:styleId="3Char">
    <w:name w:val="Σώμα κείμενου 3 Char"/>
    <w:basedOn w:val="a3"/>
    <w:link w:val="32"/>
    <w:uiPriority w:val="99"/>
    <w:semiHidden/>
    <w:rsid w:val="005F5D5B"/>
    <w:rPr>
      <w:rFonts w:ascii="Calibri" w:hAnsi="Calibri" w:cs="Calibri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5F5D5B"/>
    <w:pPr>
      <w:spacing w:after="120"/>
      <w:ind w:left="283"/>
    </w:pPr>
    <w:rPr>
      <w:sz w:val="22"/>
      <w:szCs w:val="16"/>
    </w:rPr>
  </w:style>
  <w:style w:type="character" w:customStyle="1" w:styleId="3Char0">
    <w:name w:val="Σώμα κείμενου με εσοχή 3 Char"/>
    <w:basedOn w:val="a3"/>
    <w:link w:val="33"/>
    <w:uiPriority w:val="99"/>
    <w:semiHidden/>
    <w:rsid w:val="005F5D5B"/>
    <w:rPr>
      <w:rFonts w:ascii="Calibri" w:hAnsi="Calibri" w:cs="Calibri"/>
      <w:sz w:val="22"/>
      <w:szCs w:val="16"/>
    </w:rPr>
  </w:style>
  <w:style w:type="character" w:styleId="afa">
    <w:name w:val="annotation reference"/>
    <w:basedOn w:val="a3"/>
    <w:uiPriority w:val="99"/>
    <w:semiHidden/>
    <w:unhideWhenUsed/>
    <w:rsid w:val="005F5D5B"/>
    <w:rPr>
      <w:rFonts w:ascii="Times New Roman" w:hAnsi="Times New Roman" w:cs="Times New Roman"/>
      <w:szCs w:val="16"/>
    </w:rPr>
  </w:style>
  <w:style w:type="paragraph" w:styleId="afb">
    <w:name w:val="annotation text"/>
    <w:basedOn w:val="a2"/>
    <w:link w:val="Char6"/>
    <w:uiPriority w:val="99"/>
    <w:semiHidden/>
    <w:unhideWhenUsed/>
    <w:rsid w:val="005F5D5B"/>
    <w:pPr>
      <w:spacing w:line="240" w:lineRule="auto"/>
    </w:pPr>
    <w:rPr>
      <w:sz w:val="22"/>
      <w:szCs w:val="20"/>
    </w:rPr>
  </w:style>
  <w:style w:type="character" w:customStyle="1" w:styleId="Char6">
    <w:name w:val="Κείμενο σχολίου Char"/>
    <w:basedOn w:val="a3"/>
    <w:link w:val="afb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afc">
    <w:name w:val="annotation subject"/>
    <w:basedOn w:val="afb"/>
    <w:next w:val="afb"/>
    <w:link w:val="Char7"/>
    <w:uiPriority w:val="99"/>
    <w:semiHidden/>
    <w:unhideWhenUsed/>
    <w:rsid w:val="005F5D5B"/>
    <w:rPr>
      <w:b/>
      <w:bCs/>
    </w:rPr>
  </w:style>
  <w:style w:type="character" w:customStyle="1" w:styleId="Char7">
    <w:name w:val="Θέμα σχολίου Char"/>
    <w:basedOn w:val="Char6"/>
    <w:link w:val="afc"/>
    <w:uiPriority w:val="99"/>
    <w:semiHidden/>
    <w:rsid w:val="005F5D5B"/>
    <w:rPr>
      <w:rFonts w:ascii="Calibri" w:hAnsi="Calibri" w:cs="Calibri"/>
      <w:b/>
      <w:bCs/>
      <w:sz w:val="22"/>
      <w:szCs w:val="20"/>
    </w:rPr>
  </w:style>
  <w:style w:type="paragraph" w:styleId="afd">
    <w:name w:val="Document Map"/>
    <w:basedOn w:val="a2"/>
    <w:link w:val="Char8"/>
    <w:uiPriority w:val="99"/>
    <w:semiHidden/>
    <w:unhideWhenUsed/>
    <w:rsid w:val="005F5D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8">
    <w:name w:val="Χάρτης εγγράφου Char"/>
    <w:basedOn w:val="a3"/>
    <w:link w:val="afd"/>
    <w:uiPriority w:val="99"/>
    <w:semiHidden/>
    <w:rsid w:val="005F5D5B"/>
    <w:rPr>
      <w:rFonts w:ascii="Segoe UI" w:hAnsi="Segoe UI" w:cs="Segoe UI"/>
      <w:sz w:val="22"/>
      <w:szCs w:val="16"/>
    </w:rPr>
  </w:style>
  <w:style w:type="character" w:styleId="afe">
    <w:name w:val="endnote reference"/>
    <w:basedOn w:val="a3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aff">
    <w:name w:val="endnote text"/>
    <w:basedOn w:val="a2"/>
    <w:link w:val="Char9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Char9">
    <w:name w:val="Κείμενο σημείωσης τέλους Char"/>
    <w:basedOn w:val="a3"/>
    <w:link w:val="aff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aff0">
    <w:name w:val="envelope return"/>
    <w:basedOn w:val="a2"/>
    <w:uiPriority w:val="99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1">
    <w:name w:val="envelope address"/>
    <w:basedOn w:val="a2"/>
    <w:uiPriority w:val="99"/>
    <w:semiHidden/>
    <w:unhideWhenUsed/>
    <w:rsid w:val="005F5D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-">
    <w:name w:val="FollowedHyperlink"/>
    <w:basedOn w:val="a3"/>
    <w:uiPriority w:val="99"/>
    <w:semiHidden/>
    <w:unhideWhenUsed/>
    <w:rsid w:val="005F5D5B"/>
    <w:rPr>
      <w:rFonts w:ascii="Times New Roman" w:hAnsi="Times New Roman" w:cs="Times New Roman"/>
      <w:color w:val="731F1C" w:themeColor="followedHyperlink"/>
      <w:u w:val="single"/>
    </w:rPr>
  </w:style>
  <w:style w:type="paragraph" w:styleId="aff2">
    <w:name w:val="footer"/>
    <w:basedOn w:val="a2"/>
    <w:link w:val="Chara"/>
    <w:uiPriority w:val="99"/>
    <w:unhideWhenUsed/>
    <w:rsid w:val="005F5D5B"/>
    <w:pPr>
      <w:spacing w:after="0" w:line="240" w:lineRule="auto"/>
    </w:pPr>
  </w:style>
  <w:style w:type="character" w:customStyle="1" w:styleId="Chara">
    <w:name w:val="Υποσέλιδο Char"/>
    <w:basedOn w:val="a3"/>
    <w:link w:val="aff2"/>
    <w:uiPriority w:val="99"/>
    <w:rsid w:val="005F5D5B"/>
    <w:rPr>
      <w:rFonts w:ascii="Calibri" w:hAnsi="Calibri" w:cs="Calibri"/>
    </w:rPr>
  </w:style>
  <w:style w:type="character" w:styleId="aff3">
    <w:name w:val="footnote reference"/>
    <w:basedOn w:val="a3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b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Charb">
    <w:name w:val="Κείμενο υποσημείωσης Char"/>
    <w:basedOn w:val="a3"/>
    <w:link w:val="aff4"/>
    <w:uiPriority w:val="99"/>
    <w:semiHidden/>
    <w:rsid w:val="005F5D5B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a3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aff5">
    <w:name w:val="header"/>
    <w:basedOn w:val="a2"/>
    <w:link w:val="Charc"/>
    <w:uiPriority w:val="99"/>
    <w:unhideWhenUsed/>
    <w:rsid w:val="005F5D5B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Charc">
    <w:name w:val="Κεφαλίδα Char"/>
    <w:basedOn w:val="a3"/>
    <w:link w:val="aff5"/>
    <w:uiPriority w:val="99"/>
    <w:rsid w:val="005F5D5B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5F5D5B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0"/>
    <w:uiPriority w:val="99"/>
    <w:semiHidden/>
    <w:rsid w:val="005F5D5B"/>
    <w:rPr>
      <w:rFonts w:ascii="Calibri" w:hAnsi="Calibri" w:cs="Calibri"/>
      <w:i/>
      <w:iCs/>
    </w:rPr>
  </w:style>
  <w:style w:type="character" w:styleId="HTML1">
    <w:name w:val="HTML Cite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5F5D5B"/>
    <w:rPr>
      <w:rFonts w:ascii="Consolas" w:hAnsi="Consolas" w:cs="Calibri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6">
    <w:name w:val="HTML Variable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-0">
    <w:name w:val="Hyperlink"/>
    <w:basedOn w:val="a3"/>
    <w:uiPriority w:val="99"/>
    <w:unhideWhenUsed/>
    <w:rsid w:val="005F5D5B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240" w:hanging="240"/>
    </w:pPr>
  </w:style>
  <w:style w:type="paragraph" w:styleId="aff6">
    <w:name w:val="index heading"/>
    <w:basedOn w:val="a2"/>
    <w:next w:val="11"/>
    <w:uiPriority w:val="99"/>
    <w:semiHidden/>
    <w:unhideWhenUsed/>
    <w:rsid w:val="005F5D5B"/>
    <w:rPr>
      <w:rFonts w:ascii="Arial" w:eastAsiaTheme="majorEastAsia" w:hAnsi="Arial" w:cs="Arial"/>
      <w:b/>
      <w:bCs/>
    </w:rPr>
  </w:style>
  <w:style w:type="character" w:styleId="aff7">
    <w:name w:val="line number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aff8">
    <w:name w:val="macro"/>
    <w:link w:val="Chard"/>
    <w:uiPriority w:val="99"/>
    <w:semiHidden/>
    <w:unhideWhenUsed/>
    <w:rsid w:val="005F5D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Chard">
    <w:name w:val="Κείμενο μακροεντολής Char"/>
    <w:basedOn w:val="a3"/>
    <w:link w:val="aff8"/>
    <w:uiPriority w:val="99"/>
    <w:semiHidden/>
    <w:rsid w:val="005F5D5B"/>
    <w:rPr>
      <w:rFonts w:ascii="Consolas" w:hAnsi="Consolas" w:cs="Calibri"/>
      <w:sz w:val="22"/>
      <w:szCs w:val="20"/>
    </w:rPr>
  </w:style>
  <w:style w:type="character" w:customStyle="1" w:styleId="12">
    <w:name w:val="Αναφορά1"/>
    <w:basedOn w:val="a3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aff9">
    <w:name w:val="Message Header"/>
    <w:basedOn w:val="a2"/>
    <w:link w:val="Chare"/>
    <w:uiPriority w:val="99"/>
    <w:semiHidden/>
    <w:unhideWhenUsed/>
    <w:rsid w:val="005F5D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e">
    <w:name w:val="Κεφαλίδα μηνύματος Char"/>
    <w:basedOn w:val="a3"/>
    <w:link w:val="aff9"/>
    <w:uiPriority w:val="99"/>
    <w:semiHidden/>
    <w:rsid w:val="005F5D5B"/>
    <w:rPr>
      <w:rFonts w:ascii="Arial" w:eastAsiaTheme="majorEastAsia" w:hAnsi="Arial" w:cs="Arial"/>
      <w:shd w:val="pct20" w:color="auto" w:fill="auto"/>
    </w:rPr>
  </w:style>
  <w:style w:type="paragraph" w:styleId="affa">
    <w:name w:val="Note Heading"/>
    <w:basedOn w:val="a2"/>
    <w:next w:val="a2"/>
    <w:link w:val="Charf"/>
    <w:uiPriority w:val="99"/>
    <w:semiHidden/>
    <w:unhideWhenUsed/>
    <w:rsid w:val="005F5D5B"/>
    <w:pPr>
      <w:spacing w:after="0" w:line="240" w:lineRule="auto"/>
    </w:pPr>
  </w:style>
  <w:style w:type="character" w:customStyle="1" w:styleId="Charf">
    <w:name w:val="Επικεφαλίδα σημείωσης Char"/>
    <w:basedOn w:val="a3"/>
    <w:link w:val="affa"/>
    <w:uiPriority w:val="99"/>
    <w:semiHidden/>
    <w:rsid w:val="005F5D5B"/>
    <w:rPr>
      <w:rFonts w:ascii="Calibri" w:hAnsi="Calibri" w:cs="Calibri"/>
    </w:rPr>
  </w:style>
  <w:style w:type="paragraph" w:styleId="affb">
    <w:name w:val="Plain Text"/>
    <w:basedOn w:val="a2"/>
    <w:link w:val="Charf0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0">
    <w:name w:val="Απλό κείμενο Char"/>
    <w:basedOn w:val="a3"/>
    <w:link w:val="affb"/>
    <w:uiPriority w:val="99"/>
    <w:semiHidden/>
    <w:rsid w:val="005F5D5B"/>
    <w:rPr>
      <w:rFonts w:ascii="Consolas" w:hAnsi="Consolas" w:cs="Calibri"/>
      <w:sz w:val="22"/>
      <w:szCs w:val="21"/>
    </w:rPr>
  </w:style>
  <w:style w:type="paragraph" w:styleId="affc">
    <w:name w:val="Salutation"/>
    <w:basedOn w:val="a2"/>
    <w:next w:val="a2"/>
    <w:link w:val="Charf1"/>
    <w:uiPriority w:val="99"/>
    <w:semiHidden/>
    <w:unhideWhenUsed/>
    <w:rsid w:val="005F5D5B"/>
  </w:style>
  <w:style w:type="character" w:customStyle="1" w:styleId="Charf1">
    <w:name w:val="Χαιρετισμός Char"/>
    <w:basedOn w:val="a3"/>
    <w:link w:val="affc"/>
    <w:uiPriority w:val="99"/>
    <w:semiHidden/>
    <w:rsid w:val="005F5D5B"/>
    <w:rPr>
      <w:rFonts w:ascii="Calibri" w:hAnsi="Calibri" w:cs="Calibri"/>
    </w:rPr>
  </w:style>
  <w:style w:type="paragraph" w:styleId="affd">
    <w:name w:val="Signature"/>
    <w:basedOn w:val="a2"/>
    <w:link w:val="Charf2"/>
    <w:uiPriority w:val="99"/>
    <w:semiHidden/>
    <w:unhideWhenUsed/>
    <w:rsid w:val="005F5D5B"/>
    <w:pPr>
      <w:spacing w:after="0" w:line="240" w:lineRule="auto"/>
      <w:ind w:left="4252"/>
    </w:pPr>
  </w:style>
  <w:style w:type="character" w:customStyle="1" w:styleId="Charf2">
    <w:name w:val="Υπογραφή Char"/>
    <w:basedOn w:val="a3"/>
    <w:link w:val="affd"/>
    <w:uiPriority w:val="99"/>
    <w:semiHidden/>
    <w:rsid w:val="005F5D5B"/>
    <w:rPr>
      <w:rFonts w:ascii="Calibri" w:hAnsi="Calibri" w:cs="Calibri"/>
    </w:rPr>
  </w:style>
  <w:style w:type="character" w:customStyle="1" w:styleId="-1">
    <w:name w:val="Έξυπνη υπερ-σύνδεση1"/>
    <w:basedOn w:val="a3"/>
    <w:uiPriority w:val="99"/>
    <w:semiHidden/>
    <w:unhideWhenUsed/>
    <w:rsid w:val="005F5D5B"/>
    <w:rPr>
      <w:rFonts w:ascii="Times New Roman" w:hAnsi="Times New Roman" w:cs="Times New Roman"/>
      <w:u w:val="dotted"/>
    </w:rPr>
  </w:style>
  <w:style w:type="character" w:customStyle="1" w:styleId="13">
    <w:name w:val="Ανεπίλυτη αναφορά1"/>
    <w:basedOn w:val="a3"/>
    <w:uiPriority w:val="99"/>
    <w:semiHidden/>
    <w:unhideWhenUsed/>
    <w:rsid w:val="005F5D5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5F5D5B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5F5D5B"/>
    <w:pPr>
      <w:numPr>
        <w:numId w:val="41"/>
      </w:numPr>
    </w:pPr>
  </w:style>
  <w:style w:type="numbering" w:styleId="1i">
    <w:name w:val="Outline List 1"/>
    <w:basedOn w:val="a5"/>
    <w:uiPriority w:val="99"/>
    <w:semiHidden/>
    <w:unhideWhenUsed/>
    <w:rsid w:val="005F5D5B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5F5D5B"/>
    <w:pPr>
      <w:numPr>
        <w:numId w:val="43"/>
      </w:numPr>
    </w:pPr>
  </w:style>
  <w:style w:type="paragraph" w:styleId="affe">
    <w:name w:val="Body Text First Indent"/>
    <w:basedOn w:val="af9"/>
    <w:link w:val="Charf3"/>
    <w:uiPriority w:val="99"/>
    <w:semiHidden/>
    <w:unhideWhenUsed/>
    <w:rsid w:val="005F5D5B"/>
    <w:pPr>
      <w:spacing w:after="200"/>
      <w:ind w:firstLine="360"/>
    </w:pPr>
  </w:style>
  <w:style w:type="character" w:customStyle="1" w:styleId="Charf3">
    <w:name w:val="Σώμα κείμενου Πρώτη Εσοχή Char"/>
    <w:basedOn w:val="Char5"/>
    <w:link w:val="affe"/>
    <w:uiPriority w:val="99"/>
    <w:semiHidden/>
    <w:rsid w:val="005F5D5B"/>
    <w:rPr>
      <w:rFonts w:ascii="Calibri" w:hAnsi="Calibri" w:cs="Calibri"/>
    </w:rPr>
  </w:style>
  <w:style w:type="paragraph" w:styleId="afff">
    <w:name w:val="Body Text Indent"/>
    <w:basedOn w:val="a2"/>
    <w:link w:val="Charf4"/>
    <w:uiPriority w:val="99"/>
    <w:semiHidden/>
    <w:unhideWhenUsed/>
    <w:rsid w:val="005F5D5B"/>
    <w:pPr>
      <w:spacing w:after="120"/>
      <w:ind w:left="360"/>
    </w:pPr>
  </w:style>
  <w:style w:type="character" w:customStyle="1" w:styleId="Charf4">
    <w:name w:val="Σώμα κείμενου με εσοχή Char"/>
    <w:basedOn w:val="a3"/>
    <w:link w:val="afff"/>
    <w:uiPriority w:val="99"/>
    <w:semiHidden/>
    <w:rsid w:val="005F5D5B"/>
    <w:rPr>
      <w:rFonts w:ascii="Calibri" w:hAnsi="Calibri" w:cs="Calibri"/>
    </w:rPr>
  </w:style>
  <w:style w:type="paragraph" w:styleId="23">
    <w:name w:val="Body Text First Indent 2"/>
    <w:basedOn w:val="afff"/>
    <w:link w:val="2Char0"/>
    <w:uiPriority w:val="99"/>
    <w:semiHidden/>
    <w:unhideWhenUsed/>
    <w:rsid w:val="005F5D5B"/>
    <w:pPr>
      <w:spacing w:after="200"/>
      <w:ind w:firstLine="360"/>
    </w:pPr>
  </w:style>
  <w:style w:type="character" w:customStyle="1" w:styleId="2Char0">
    <w:name w:val="Σώμα κείμενου Πρώτη Εσοχή 2 Char"/>
    <w:basedOn w:val="Charf4"/>
    <w:link w:val="23"/>
    <w:uiPriority w:val="99"/>
    <w:semiHidden/>
    <w:rsid w:val="005F5D5B"/>
    <w:rPr>
      <w:rFonts w:ascii="Calibri" w:hAnsi="Calibri" w:cs="Calibri"/>
    </w:rPr>
  </w:style>
  <w:style w:type="paragraph" w:styleId="24">
    <w:name w:val="Body Text Indent 2"/>
    <w:basedOn w:val="a2"/>
    <w:link w:val="2Char1"/>
    <w:uiPriority w:val="99"/>
    <w:semiHidden/>
    <w:unhideWhenUsed/>
    <w:rsid w:val="005F5D5B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3"/>
    <w:link w:val="24"/>
    <w:uiPriority w:val="99"/>
    <w:semiHidden/>
    <w:rsid w:val="005F5D5B"/>
    <w:rPr>
      <w:rFonts w:ascii="Calibri" w:hAnsi="Calibri" w:cs="Calibri"/>
    </w:rPr>
  </w:style>
  <w:style w:type="paragraph" w:styleId="afff0">
    <w:name w:val="Closing"/>
    <w:basedOn w:val="a2"/>
    <w:link w:val="Charf5"/>
    <w:uiPriority w:val="99"/>
    <w:semiHidden/>
    <w:unhideWhenUsed/>
    <w:rsid w:val="005F5D5B"/>
    <w:pPr>
      <w:spacing w:after="0" w:line="240" w:lineRule="auto"/>
      <w:ind w:left="4320"/>
    </w:pPr>
  </w:style>
  <w:style w:type="character" w:customStyle="1" w:styleId="Charf5">
    <w:name w:val="Κλείσιμο Char"/>
    <w:basedOn w:val="a3"/>
    <w:link w:val="afff0"/>
    <w:uiPriority w:val="99"/>
    <w:semiHidden/>
    <w:rsid w:val="005F5D5B"/>
    <w:rPr>
      <w:rFonts w:ascii="Calibri" w:hAnsi="Calibri" w:cs="Calibri"/>
    </w:rPr>
  </w:style>
  <w:style w:type="table" w:styleId="afff1">
    <w:name w:val="Colorful Grid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0">
    <w:name w:val="Colorful Grid Accent 1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2">
    <w:name w:val="Colorful List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3">
    <w:name w:val="Colorful Shading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Dark List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5">
    <w:name w:val="E-mail Signature"/>
    <w:basedOn w:val="a2"/>
    <w:link w:val="Charf6"/>
    <w:uiPriority w:val="99"/>
    <w:semiHidden/>
    <w:unhideWhenUsed/>
    <w:rsid w:val="005F5D5B"/>
    <w:pPr>
      <w:spacing w:after="0" w:line="240" w:lineRule="auto"/>
    </w:pPr>
  </w:style>
  <w:style w:type="character" w:customStyle="1" w:styleId="Charf6">
    <w:name w:val="Υπογραφή ηλεκτρονικού ταχυδρομείου Char"/>
    <w:basedOn w:val="a3"/>
    <w:link w:val="afff5"/>
    <w:uiPriority w:val="99"/>
    <w:semiHidden/>
    <w:rsid w:val="005F5D5B"/>
    <w:rPr>
      <w:rFonts w:ascii="Calibri" w:hAnsi="Calibri" w:cs="Calibri"/>
    </w:rPr>
  </w:style>
  <w:style w:type="table" w:styleId="14">
    <w:name w:val="Grid Table 1 Light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4">
    <w:name w:val="Grid Table 3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2">
    <w:name w:val="Grid Table 4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2">
    <w:name w:val="Grid Table 5 Dark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0">
    <w:name w:val="Grid Table 6 Colorful"/>
    <w:basedOn w:val="a4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0">
    <w:name w:val="Grid Table 7 Colorful"/>
    <w:basedOn w:val="a4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7">
    <w:name w:val="HTML Sample"/>
    <w:basedOn w:val="a3"/>
    <w:uiPriority w:val="99"/>
    <w:semiHidden/>
    <w:unhideWhenUsed/>
    <w:rsid w:val="005F5D5B"/>
    <w:rPr>
      <w:rFonts w:ascii="Consolas" w:hAnsi="Consolas" w:cs="Times New Roman"/>
      <w:sz w:val="24"/>
      <w:szCs w:val="24"/>
    </w:rPr>
  </w:style>
  <w:style w:type="paragraph" w:styleId="26">
    <w:name w:val="index 2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480" w:hanging="240"/>
    </w:pPr>
  </w:style>
  <w:style w:type="paragraph" w:styleId="35">
    <w:name w:val="index 3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2160" w:hanging="240"/>
    </w:pPr>
  </w:style>
  <w:style w:type="table" w:styleId="afff6">
    <w:name w:val="Light Grid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7">
    <w:name w:val="Light List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5F5D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4"/>
    <w:uiPriority w:val="60"/>
    <w:semiHidden/>
    <w:unhideWhenUsed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9">
    <w:name w:val="List"/>
    <w:basedOn w:val="a2"/>
    <w:uiPriority w:val="99"/>
    <w:semiHidden/>
    <w:unhideWhenUsed/>
    <w:rsid w:val="005F5D5B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5F5D5B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5F5D5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5F5D5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5F5D5B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5F5D5B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F5D5B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F5D5B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F5D5B"/>
    <w:pPr>
      <w:numPr>
        <w:numId w:val="10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5F5D5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F5D5B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5F5D5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F5D5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F5D5B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5F5D5B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F5D5B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F5D5B"/>
    <w:pPr>
      <w:numPr>
        <w:numId w:val="15"/>
      </w:numPr>
      <w:contextualSpacing/>
    </w:pPr>
  </w:style>
  <w:style w:type="table" w:styleId="15">
    <w:name w:val="List Table 1 Light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9">
    <w:name w:val="List Table 2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List Table 3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6">
    <w:name w:val="List Table 5 Dark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4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7">
    <w:name w:val="Medium List 1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Shading 1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b">
    <w:name w:val="No Spacing"/>
    <w:uiPriority w:val="1"/>
    <w:semiHidden/>
    <w:unhideWhenUsed/>
    <w:qFormat/>
    <w:rsid w:val="005F5D5B"/>
    <w:pPr>
      <w:spacing w:after="0" w:line="240" w:lineRule="auto"/>
    </w:pPr>
    <w:rPr>
      <w:rFonts w:ascii="Times New Roman" w:hAnsi="Times New Roman"/>
    </w:rPr>
  </w:style>
  <w:style w:type="paragraph" w:styleId="Web">
    <w:name w:val="Normal (Web)"/>
    <w:basedOn w:val="a2"/>
    <w:uiPriority w:val="99"/>
    <w:semiHidden/>
    <w:unhideWhenUsed/>
    <w:rsid w:val="005F5D5B"/>
  </w:style>
  <w:style w:type="paragraph" w:styleId="afffc">
    <w:name w:val="Normal Indent"/>
    <w:basedOn w:val="a2"/>
    <w:uiPriority w:val="99"/>
    <w:semiHidden/>
    <w:unhideWhenUsed/>
    <w:rsid w:val="005F5D5B"/>
    <w:pPr>
      <w:ind w:left="708"/>
    </w:pPr>
  </w:style>
  <w:style w:type="character" w:styleId="afffd">
    <w:name w:val="page number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table" w:styleId="19">
    <w:name w:val="Plain Table 1"/>
    <w:basedOn w:val="a4"/>
    <w:uiPriority w:val="41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12">
    <w:name w:val="Table 3D effects 1"/>
    <w:basedOn w:val="a4"/>
    <w:uiPriority w:val="99"/>
    <w:semiHidden/>
    <w:unhideWhenUsed/>
    <w:rsid w:val="005F5D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4"/>
    <w:uiPriority w:val="99"/>
    <w:semiHidden/>
    <w:unhideWhenUsed/>
    <w:rsid w:val="005F5D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4"/>
    <w:uiPriority w:val="99"/>
    <w:semiHidden/>
    <w:unhideWhenUsed/>
    <w:rsid w:val="005F5D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5F5D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5F5D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5F5D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5F5D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5F5D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5F5D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5F5D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F5D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F5D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e">
    <w:name w:val="Table Contemporary"/>
    <w:basedOn w:val="a4"/>
    <w:uiPriority w:val="99"/>
    <w:semiHidden/>
    <w:unhideWhenUsed/>
    <w:rsid w:val="005F5D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Table Elegant"/>
    <w:basedOn w:val="a4"/>
    <w:uiPriority w:val="99"/>
    <w:semiHidden/>
    <w:unhideWhenUsed/>
    <w:rsid w:val="005F5D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Grid"/>
    <w:basedOn w:val="a4"/>
    <w:uiPriority w:val="59"/>
    <w:rsid w:val="005F5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5F5D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5F5D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5F5D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5F5D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1">
    <w:name w:val="Grid Table Light"/>
    <w:basedOn w:val="a4"/>
    <w:uiPriority w:val="40"/>
    <w:rsid w:val="005F5D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5F5D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5F5D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5F5D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2">
    <w:name w:val="table of authorities"/>
    <w:basedOn w:val="a2"/>
    <w:next w:val="a2"/>
    <w:uiPriority w:val="99"/>
    <w:semiHidden/>
    <w:unhideWhenUsed/>
    <w:rsid w:val="005F5D5B"/>
    <w:pPr>
      <w:spacing w:after="0"/>
      <w:ind w:left="240" w:hanging="240"/>
    </w:pPr>
  </w:style>
  <w:style w:type="paragraph" w:styleId="affff3">
    <w:name w:val="table of figures"/>
    <w:basedOn w:val="a2"/>
    <w:next w:val="a2"/>
    <w:uiPriority w:val="99"/>
    <w:semiHidden/>
    <w:unhideWhenUsed/>
    <w:rsid w:val="005F5D5B"/>
    <w:pPr>
      <w:spacing w:after="0"/>
      <w:ind w:left="0"/>
    </w:pPr>
  </w:style>
  <w:style w:type="table" w:styleId="affff4">
    <w:name w:val="Table Professional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5F5D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5F5D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5F5D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5F5D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Theme"/>
    <w:basedOn w:val="a4"/>
    <w:uiPriority w:val="99"/>
    <w:semiHidden/>
    <w:unhideWhenUsed/>
    <w:rsid w:val="005F5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5F5D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5F5D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5F5D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oa heading"/>
    <w:basedOn w:val="a2"/>
    <w:next w:val="a2"/>
    <w:uiPriority w:val="99"/>
    <w:semiHidden/>
    <w:unhideWhenUsed/>
    <w:rsid w:val="005F5D5B"/>
    <w:pPr>
      <w:spacing w:before="120"/>
    </w:pPr>
    <w:rPr>
      <w:rFonts w:ascii="Arial" w:eastAsiaTheme="majorEastAsia" w:hAnsi="Arial" w:cs="Arial"/>
      <w:b/>
      <w:bCs/>
    </w:rPr>
  </w:style>
  <w:style w:type="paragraph" w:styleId="2f5">
    <w:name w:val="toc 2"/>
    <w:basedOn w:val="a2"/>
    <w:next w:val="a2"/>
    <w:autoRedefine/>
    <w:uiPriority w:val="39"/>
    <w:semiHidden/>
    <w:unhideWhenUsed/>
    <w:rsid w:val="005F5D5B"/>
    <w:pPr>
      <w:spacing w:after="100"/>
      <w:ind w:left="240"/>
    </w:pPr>
  </w:style>
  <w:style w:type="paragraph" w:styleId="3f1">
    <w:name w:val="toc 3"/>
    <w:basedOn w:val="a2"/>
    <w:next w:val="a2"/>
    <w:autoRedefine/>
    <w:uiPriority w:val="39"/>
    <w:semiHidden/>
    <w:unhideWhenUsed/>
    <w:rsid w:val="005F5D5B"/>
    <w:pPr>
      <w:spacing w:after="100"/>
      <w:ind w:left="480"/>
    </w:pPr>
  </w:style>
  <w:style w:type="paragraph" w:styleId="4c">
    <w:name w:val="toc 4"/>
    <w:basedOn w:val="a2"/>
    <w:next w:val="a2"/>
    <w:autoRedefine/>
    <w:uiPriority w:val="39"/>
    <w:semiHidden/>
    <w:unhideWhenUsed/>
    <w:rsid w:val="005F5D5B"/>
    <w:pPr>
      <w:spacing w:after="100"/>
      <w:ind w:left="720"/>
    </w:pPr>
  </w:style>
  <w:style w:type="paragraph" w:styleId="5b">
    <w:name w:val="toc 5"/>
    <w:basedOn w:val="a2"/>
    <w:next w:val="a2"/>
    <w:autoRedefine/>
    <w:uiPriority w:val="39"/>
    <w:semiHidden/>
    <w:unhideWhenUsed/>
    <w:rsid w:val="005F5D5B"/>
    <w:pPr>
      <w:spacing w:after="100"/>
      <w:ind w:left="960"/>
    </w:pPr>
  </w:style>
  <w:style w:type="paragraph" w:styleId="65">
    <w:name w:val="toc 6"/>
    <w:basedOn w:val="a2"/>
    <w:next w:val="a2"/>
    <w:autoRedefine/>
    <w:uiPriority w:val="39"/>
    <w:semiHidden/>
    <w:unhideWhenUsed/>
    <w:rsid w:val="005F5D5B"/>
    <w:pPr>
      <w:spacing w:after="100"/>
      <w:ind w:left="1200"/>
    </w:pPr>
  </w:style>
  <w:style w:type="paragraph" w:styleId="75">
    <w:name w:val="toc 7"/>
    <w:basedOn w:val="a2"/>
    <w:next w:val="a2"/>
    <w:autoRedefine/>
    <w:uiPriority w:val="39"/>
    <w:semiHidden/>
    <w:unhideWhenUsed/>
    <w:rsid w:val="005F5D5B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5F5D5B"/>
    <w:pPr>
      <w:spacing w:after="100"/>
      <w:ind w:left="1680"/>
    </w:pPr>
  </w:style>
  <w:style w:type="character" w:customStyle="1" w:styleId="Char">
    <w:name w:val="Ημερομηνία Char"/>
    <w:basedOn w:val="a3"/>
    <w:link w:val="a7"/>
    <w:uiPriority w:val="10"/>
    <w:rsid w:val="005F5D5B"/>
    <w:rPr>
      <w:rFonts w:ascii="Calibri" w:hAnsi="Calibri" w:cs="Calibri"/>
    </w:rPr>
  </w:style>
  <w:style w:type="paragraph" w:customStyle="1" w:styleId="affff7">
    <w:name w:val="Συμμετέχοντες"/>
    <w:basedOn w:val="a2"/>
    <w:qFormat/>
    <w:rsid w:val="005F5D5B"/>
    <w:pPr>
      <w:spacing w:after="480" w:line="274" w:lineRule="auto"/>
      <w:jc w:val="center"/>
    </w:pPr>
    <w:rPr>
      <w:sz w:val="22"/>
      <w:lang w:val="en-GB"/>
    </w:rPr>
  </w:style>
  <w:style w:type="character" w:customStyle="1" w:styleId="dsense">
    <w:name w:val="dsense"/>
    <w:basedOn w:val="a3"/>
    <w:rsid w:val="00590C73"/>
  </w:style>
  <w:style w:type="character" w:customStyle="1" w:styleId="ph">
    <w:name w:val="ph"/>
    <w:basedOn w:val="a3"/>
    <w:rsid w:val="00590C73"/>
  </w:style>
  <w:style w:type="paragraph" w:customStyle="1" w:styleId="wrcopyright">
    <w:name w:val="wrcopyright"/>
    <w:basedOn w:val="a2"/>
    <w:rsid w:val="008E5CE2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9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wordreference.com/conj/FrVerbs.aspx?v=se+garde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lextutor.ca/conc/f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wordreference.com/conj/FrVerbs.aspx?v=se+amen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ola\AppData\Roaming\Microsoft\Templates\&#913;&#964;&#950;&#941;&#957;&#964;&#945;%20&#963;&#949;%20&#964;&#961;&#953;&#945;&#957;&#964;&#945;&#966;&#965;&#955;&#955;&#943;%20&#952;&#941;&#956;&#945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C69254-E0D5-48E5-B365-D5CAC1F542A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Ατζέντα σε τριανταφυλλί θέμα</Template>
  <TotalTime>0</TotalTime>
  <Pages>8</Pages>
  <Words>1338</Words>
  <Characters>7230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2021-03-14T08:49:00Z</dcterms:created>
  <dcterms:modified xsi:type="dcterms:W3CDTF">2021-03-14T08:49:00Z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