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F14E89" w14:textId="77777777" w:rsidR="00B403D0" w:rsidRDefault="00B403D0" w:rsidP="00B403D0">
      <w:pPr>
        <w:jc w:val="center"/>
        <w:rPr>
          <w:b/>
          <w:bCs/>
          <w:color w:val="9A4168" w:themeColor="accent3" w:themeShade="BF"/>
          <w:lang w:val="en-US"/>
        </w:rPr>
      </w:pPr>
    </w:p>
    <w:p w14:paraId="64CC7146" w14:textId="128F295B" w:rsidR="008941BD" w:rsidRPr="00B403D0" w:rsidRDefault="00B403D0" w:rsidP="00B403D0">
      <w:pPr>
        <w:jc w:val="center"/>
        <w:rPr>
          <w:b/>
          <w:bCs/>
          <w:color w:val="9A4168" w:themeColor="accent3" w:themeShade="BF"/>
          <w:lang w:val="en-US"/>
        </w:rPr>
      </w:pPr>
      <w:r>
        <w:rPr>
          <w:b/>
          <w:bCs/>
          <w:color w:val="9A4168" w:themeColor="accent3" w:themeShade="BF"/>
          <w:lang w:val="en-US"/>
        </w:rPr>
        <w:t>Paroles</w:t>
      </w:r>
    </w:p>
    <w:tbl>
      <w:tblPr>
        <w:tblStyle w:val="TableGrid"/>
        <w:tblW w:w="0" w:type="auto"/>
        <w:tblInd w:w="173" w:type="dxa"/>
        <w:tblLook w:val="04A0" w:firstRow="1" w:lastRow="0" w:firstColumn="1" w:lastColumn="0" w:noHBand="0" w:noVBand="1"/>
      </w:tblPr>
      <w:tblGrid>
        <w:gridCol w:w="3188"/>
        <w:gridCol w:w="3187"/>
        <w:gridCol w:w="3188"/>
      </w:tblGrid>
      <w:tr w:rsidR="002462E4" w14:paraId="7949012E" w14:textId="77777777" w:rsidTr="002462E4">
        <w:tc>
          <w:tcPr>
            <w:tcW w:w="3245" w:type="dxa"/>
          </w:tcPr>
          <w:p w14:paraId="63666F9A" w14:textId="77777777" w:rsidR="002462E4" w:rsidRPr="00E02594" w:rsidRDefault="002462E4" w:rsidP="002462E4">
            <w:pPr>
              <w:ind w:left="0"/>
              <w:rPr>
                <w:b/>
                <w:bCs/>
                <w:sz w:val="20"/>
                <w:szCs w:val="20"/>
                <w:lang w:val="fr-CA"/>
              </w:rPr>
            </w:pPr>
            <w:r w:rsidRPr="00E02594">
              <w:rPr>
                <w:b/>
                <w:bCs/>
                <w:sz w:val="20"/>
                <w:szCs w:val="20"/>
                <w:lang w:val="fr-CA"/>
              </w:rPr>
              <w:t xml:space="preserve">[Couplet 1 : </w:t>
            </w:r>
            <w:proofErr w:type="spellStart"/>
            <w:r w:rsidRPr="00E02594">
              <w:rPr>
                <w:b/>
                <w:bCs/>
                <w:sz w:val="20"/>
                <w:szCs w:val="20"/>
                <w:lang w:val="fr-CA"/>
              </w:rPr>
              <w:t>Ademo</w:t>
            </w:r>
            <w:proofErr w:type="spellEnd"/>
            <w:r w:rsidRPr="00E02594">
              <w:rPr>
                <w:b/>
                <w:bCs/>
                <w:sz w:val="20"/>
                <w:szCs w:val="20"/>
                <w:lang w:val="fr-CA"/>
              </w:rPr>
              <w:t>]</w:t>
            </w:r>
          </w:p>
          <w:p w14:paraId="6BD449D9" w14:textId="27F5E2A5" w:rsidR="002462E4" w:rsidRPr="00E02594" w:rsidRDefault="002462E4" w:rsidP="002462E4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Ouais (x5)</w:t>
            </w:r>
          </w:p>
          <w:p w14:paraId="4A22010B" w14:textId="77777777" w:rsidR="002462E4" w:rsidRPr="00E02594" w:rsidRDefault="002462E4" w:rsidP="002462E4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 xml:space="preserve">Ouais, c'est l'désert dans la </w:t>
            </w:r>
            <w:proofErr w:type="spellStart"/>
            <w:r w:rsidRPr="00E02594">
              <w:rPr>
                <w:sz w:val="20"/>
                <w:szCs w:val="20"/>
                <w:lang w:val="fr-CA"/>
              </w:rPr>
              <w:t>te-tê</w:t>
            </w:r>
            <w:proofErr w:type="spellEnd"/>
          </w:p>
          <w:p w14:paraId="158EDC8A" w14:textId="77777777" w:rsidR="002462E4" w:rsidRPr="00E02594" w:rsidRDefault="002462E4" w:rsidP="002462E4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shd w:val="clear" w:color="auto" w:fill="FFFFFF" w:themeFill="background1"/>
                <w:lang w:val="fr-CA"/>
              </w:rPr>
              <w:t>J'remplace</w:t>
            </w:r>
            <w:r w:rsidRPr="00E02594">
              <w:rPr>
                <w:sz w:val="20"/>
                <w:szCs w:val="20"/>
                <w:lang w:val="fr-CA"/>
              </w:rPr>
              <w:t xml:space="preserve"> centimes par sentiments</w:t>
            </w:r>
          </w:p>
          <w:p w14:paraId="24AF4FEF" w14:textId="77777777" w:rsidR="002462E4" w:rsidRPr="00E02594" w:rsidRDefault="002462E4" w:rsidP="002462E4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 xml:space="preserve">Mon cœur se </w:t>
            </w:r>
            <w:r w:rsidRPr="00E02594">
              <w:rPr>
                <w:sz w:val="20"/>
                <w:szCs w:val="20"/>
                <w:highlight w:val="yellow"/>
                <w:lang w:val="fr-CA"/>
              </w:rPr>
              <w:t>transforme</w:t>
            </w:r>
            <w:r w:rsidRPr="00E02594">
              <w:rPr>
                <w:sz w:val="20"/>
                <w:szCs w:val="20"/>
                <w:lang w:val="fr-CA"/>
              </w:rPr>
              <w:t xml:space="preserve"> en billets</w:t>
            </w:r>
          </w:p>
          <w:p w14:paraId="749A4755" w14:textId="280CDA2E" w:rsidR="002462E4" w:rsidRPr="00596191" w:rsidRDefault="002462E4" w:rsidP="002462E4">
            <w:pPr>
              <w:ind w:left="0"/>
              <w:rPr>
                <w:sz w:val="20"/>
                <w:szCs w:val="20"/>
                <w:lang w:val="fr-CA"/>
              </w:rPr>
            </w:pPr>
            <w:r w:rsidRPr="00596191">
              <w:rPr>
                <w:sz w:val="20"/>
                <w:szCs w:val="20"/>
                <w:lang w:val="fr-CA"/>
              </w:rPr>
              <w:t>Ouais</w:t>
            </w:r>
            <w:r w:rsidR="006E5626" w:rsidRPr="00596191">
              <w:rPr>
                <w:sz w:val="20"/>
                <w:szCs w:val="20"/>
                <w:lang w:val="fr-CA"/>
              </w:rPr>
              <w:t xml:space="preserve"> (x5)</w:t>
            </w:r>
          </w:p>
          <w:p w14:paraId="5DAF7AF8" w14:textId="77777777" w:rsidR="002462E4" w:rsidRPr="00596191" w:rsidRDefault="002462E4" w:rsidP="002462E4">
            <w:pPr>
              <w:ind w:left="0"/>
              <w:rPr>
                <w:sz w:val="20"/>
                <w:szCs w:val="20"/>
                <w:lang w:val="fr-CA"/>
              </w:rPr>
            </w:pPr>
            <w:proofErr w:type="spellStart"/>
            <w:r w:rsidRPr="00596191">
              <w:rPr>
                <w:sz w:val="20"/>
                <w:szCs w:val="20"/>
                <w:lang w:val="fr-CA"/>
              </w:rPr>
              <w:t>Inch'Allah</w:t>
            </w:r>
            <w:proofErr w:type="spellEnd"/>
            <w:r w:rsidRPr="00596191">
              <w:rPr>
                <w:sz w:val="20"/>
                <w:szCs w:val="20"/>
                <w:lang w:val="fr-CA"/>
              </w:rPr>
              <w:t xml:space="preserve">, </w:t>
            </w:r>
            <w:proofErr w:type="spellStart"/>
            <w:r w:rsidRPr="00596191">
              <w:rPr>
                <w:sz w:val="20"/>
                <w:szCs w:val="20"/>
                <w:lang w:val="fr-CA"/>
              </w:rPr>
              <w:t>Inch'Allah</w:t>
            </w:r>
            <w:proofErr w:type="spellEnd"/>
            <w:r w:rsidRPr="00596191">
              <w:rPr>
                <w:sz w:val="20"/>
                <w:szCs w:val="20"/>
                <w:lang w:val="fr-CA"/>
              </w:rPr>
              <w:t xml:space="preserve">, </w:t>
            </w:r>
            <w:proofErr w:type="spellStart"/>
            <w:r w:rsidRPr="00596191">
              <w:rPr>
                <w:sz w:val="20"/>
                <w:szCs w:val="20"/>
                <w:lang w:val="fr-CA"/>
              </w:rPr>
              <w:t>Inch'Allah</w:t>
            </w:r>
            <w:proofErr w:type="spellEnd"/>
          </w:p>
          <w:p w14:paraId="300D55EF" w14:textId="77777777" w:rsidR="002462E4" w:rsidRPr="00E02594" w:rsidRDefault="002462E4" w:rsidP="002462E4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 xml:space="preserve">Que Dieu nous </w:t>
            </w:r>
            <w:r w:rsidRPr="00E02594">
              <w:rPr>
                <w:sz w:val="20"/>
                <w:szCs w:val="20"/>
                <w:highlight w:val="yellow"/>
                <w:lang w:val="fr-CA"/>
              </w:rPr>
              <w:t>pardonne</w:t>
            </w:r>
            <w:r w:rsidRPr="00E02594">
              <w:rPr>
                <w:sz w:val="20"/>
                <w:szCs w:val="20"/>
                <w:lang w:val="fr-CA"/>
              </w:rPr>
              <w:t xml:space="preserve"> pour nos crasses</w:t>
            </w:r>
          </w:p>
          <w:p w14:paraId="0AA68380" w14:textId="77777777" w:rsidR="002462E4" w:rsidRPr="00E02594" w:rsidRDefault="002462E4" w:rsidP="002462E4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 xml:space="preserve">Pour notre </w:t>
            </w:r>
            <w:r w:rsidRPr="00E02594">
              <w:rPr>
                <w:sz w:val="20"/>
                <w:szCs w:val="20"/>
                <w:highlight w:val="cyan"/>
                <w:lang w:val="fr-CA"/>
              </w:rPr>
              <w:t>manque</w:t>
            </w:r>
            <w:r w:rsidRPr="00E02594">
              <w:rPr>
                <w:sz w:val="20"/>
                <w:szCs w:val="20"/>
                <w:lang w:val="fr-CA"/>
              </w:rPr>
              <w:t xml:space="preserve"> de compréhension</w:t>
            </w:r>
          </w:p>
          <w:p w14:paraId="310F7887" w14:textId="4F3D8378" w:rsidR="002462E4" w:rsidRPr="00E02594" w:rsidRDefault="002462E4" w:rsidP="002462E4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 xml:space="preserve">Envers l'Homme et sa </w:t>
            </w:r>
            <w:r w:rsidR="006E5626" w:rsidRPr="00E02594">
              <w:rPr>
                <w:sz w:val="20"/>
                <w:szCs w:val="20"/>
                <w:lang w:val="fr-CA"/>
              </w:rPr>
              <w:t>*</w:t>
            </w:r>
            <w:r w:rsidRPr="00E02594">
              <w:rPr>
                <w:sz w:val="20"/>
                <w:szCs w:val="20"/>
                <w:lang w:val="fr-CA"/>
              </w:rPr>
              <w:t xml:space="preserve"> d'race</w:t>
            </w:r>
          </w:p>
          <w:p w14:paraId="398FA145" w14:textId="39B1AFCB" w:rsidR="002462E4" w:rsidRPr="00E02594" w:rsidRDefault="002462E4" w:rsidP="002462E4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Ouais</w:t>
            </w:r>
            <w:r w:rsidR="006E5626" w:rsidRPr="00E02594">
              <w:rPr>
                <w:sz w:val="20"/>
                <w:szCs w:val="20"/>
                <w:lang w:val="fr-CA"/>
              </w:rPr>
              <w:t xml:space="preserve"> (x5)</w:t>
            </w:r>
          </w:p>
          <w:p w14:paraId="562A9FD1" w14:textId="77777777" w:rsidR="002462E4" w:rsidRPr="00E02594" w:rsidRDefault="002462E4" w:rsidP="002462E4">
            <w:pPr>
              <w:ind w:left="0"/>
              <w:rPr>
                <w:sz w:val="20"/>
                <w:szCs w:val="20"/>
                <w:lang w:val="fr-CA"/>
              </w:rPr>
            </w:pPr>
            <w:proofErr w:type="spellStart"/>
            <w:r w:rsidRPr="00E02594">
              <w:rPr>
                <w:sz w:val="20"/>
                <w:szCs w:val="20"/>
                <w:lang w:val="fr-CA"/>
              </w:rPr>
              <w:t>WAllah</w:t>
            </w:r>
            <w:proofErr w:type="spellEnd"/>
            <w:r w:rsidRPr="00E02594">
              <w:rPr>
                <w:sz w:val="20"/>
                <w:szCs w:val="20"/>
                <w:lang w:val="fr-CA"/>
              </w:rPr>
              <w:t xml:space="preserve">, </w:t>
            </w:r>
            <w:proofErr w:type="spellStart"/>
            <w:r w:rsidRPr="00E02594">
              <w:rPr>
                <w:sz w:val="20"/>
                <w:szCs w:val="20"/>
                <w:lang w:val="fr-CA"/>
              </w:rPr>
              <w:t>wAllah</w:t>
            </w:r>
            <w:proofErr w:type="spellEnd"/>
            <w:r w:rsidRPr="00E02594">
              <w:rPr>
                <w:sz w:val="20"/>
                <w:szCs w:val="20"/>
                <w:lang w:val="fr-CA"/>
              </w:rPr>
              <w:t xml:space="preserve">, </w:t>
            </w:r>
            <w:proofErr w:type="spellStart"/>
            <w:r w:rsidRPr="00E02594">
              <w:rPr>
                <w:sz w:val="20"/>
                <w:szCs w:val="20"/>
                <w:lang w:val="fr-CA"/>
              </w:rPr>
              <w:t>wAllah</w:t>
            </w:r>
            <w:proofErr w:type="spellEnd"/>
          </w:p>
          <w:p w14:paraId="3C420744" w14:textId="05E97B59" w:rsidR="002462E4" w:rsidRPr="00E02594" w:rsidRDefault="002462E4" w:rsidP="002462E4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 xml:space="preserve">Que j'aimerais leur </w:t>
            </w:r>
            <w:r w:rsidRPr="00E02594">
              <w:rPr>
                <w:sz w:val="20"/>
                <w:szCs w:val="20"/>
                <w:highlight w:val="yellow"/>
                <w:lang w:val="fr-CA"/>
              </w:rPr>
              <w:t>tendre</w:t>
            </w:r>
            <w:r w:rsidRPr="00E02594">
              <w:rPr>
                <w:sz w:val="20"/>
                <w:szCs w:val="20"/>
                <w:lang w:val="fr-CA"/>
              </w:rPr>
              <w:t xml:space="preserve"> la main </w:t>
            </w:r>
          </w:p>
          <w:p w14:paraId="4C1D9C96" w14:textId="77777777" w:rsidR="002462E4" w:rsidRPr="00E02594" w:rsidRDefault="002462E4" w:rsidP="002462E4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Mais ces sauvages me la couperaient</w:t>
            </w:r>
          </w:p>
          <w:p w14:paraId="270CFB03" w14:textId="77777777" w:rsidR="002462E4" w:rsidRPr="00E02594" w:rsidRDefault="002462E4" w:rsidP="002462E4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highlight w:val="yellow"/>
                <w:lang w:val="fr-CA"/>
              </w:rPr>
              <w:t>Mettraient</w:t>
            </w:r>
            <w:r w:rsidRPr="00E02594">
              <w:rPr>
                <w:sz w:val="20"/>
                <w:szCs w:val="20"/>
                <w:lang w:val="fr-CA"/>
              </w:rPr>
              <w:t xml:space="preserve"> ça sur le dos d’la faim</w:t>
            </w:r>
          </w:p>
          <w:p w14:paraId="380677BC" w14:textId="5E8AED90" w:rsidR="002462E4" w:rsidRPr="00E02594" w:rsidRDefault="002462E4" w:rsidP="002462E4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Ouais</w:t>
            </w:r>
            <w:r w:rsidR="006E5626" w:rsidRPr="00E02594">
              <w:rPr>
                <w:sz w:val="20"/>
                <w:szCs w:val="20"/>
                <w:lang w:val="fr-CA"/>
              </w:rPr>
              <w:t xml:space="preserve"> (x5)</w:t>
            </w:r>
          </w:p>
          <w:p w14:paraId="6B2C325F" w14:textId="77777777" w:rsidR="002462E4" w:rsidRPr="00E02594" w:rsidRDefault="002462E4" w:rsidP="002462E4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Une vision d'paranoïa</w:t>
            </w:r>
          </w:p>
          <w:p w14:paraId="199566DE" w14:textId="77777777" w:rsidR="002462E4" w:rsidRPr="00E02594" w:rsidRDefault="002462E4" w:rsidP="002462E4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L'corbeau remplace le chant du coq</w:t>
            </w:r>
          </w:p>
          <w:p w14:paraId="13980BF9" w14:textId="77777777" w:rsidR="002462E4" w:rsidRPr="00E02594" w:rsidRDefault="002462E4" w:rsidP="002462E4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Un "je t'aime" coupé à l'ammoniaque</w:t>
            </w:r>
          </w:p>
          <w:p w14:paraId="4B100136" w14:textId="77777777" w:rsidR="002462E4" w:rsidRPr="00E02594" w:rsidRDefault="002462E4" w:rsidP="002462E4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Ou j'finis comme Manu Le Coq</w:t>
            </w:r>
          </w:p>
          <w:p w14:paraId="400B3F79" w14:textId="5FCF4B9A" w:rsidR="002462E4" w:rsidRPr="00E02594" w:rsidRDefault="002462E4" w:rsidP="002462E4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Ouais</w:t>
            </w:r>
            <w:r w:rsidR="006E5626" w:rsidRPr="00E02594">
              <w:rPr>
                <w:sz w:val="20"/>
                <w:szCs w:val="20"/>
                <w:lang w:val="fr-CA"/>
              </w:rPr>
              <w:t xml:space="preserve"> (x5),</w:t>
            </w:r>
            <w:r w:rsidRPr="00E02594">
              <w:rPr>
                <w:sz w:val="20"/>
                <w:szCs w:val="20"/>
                <w:lang w:val="fr-CA"/>
              </w:rPr>
              <w:t xml:space="preserve"> </w:t>
            </w:r>
            <w:proofErr w:type="spellStart"/>
            <w:r w:rsidRPr="00E02594">
              <w:rPr>
                <w:sz w:val="20"/>
                <w:szCs w:val="20"/>
                <w:lang w:val="fr-CA"/>
              </w:rPr>
              <w:t>yemma</w:t>
            </w:r>
            <w:proofErr w:type="spellEnd"/>
          </w:p>
          <w:p w14:paraId="0A8ECA0B" w14:textId="77777777" w:rsidR="002462E4" w:rsidRPr="00E02594" w:rsidRDefault="002462E4" w:rsidP="002462E4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J'crois que personne ne vit sans regrets</w:t>
            </w:r>
          </w:p>
          <w:p w14:paraId="22E9CD9B" w14:textId="77777777" w:rsidR="002462E4" w:rsidRPr="00E02594" w:rsidRDefault="002462E4" w:rsidP="002462E4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Nous, on est tout l'contraire de Piaf</w:t>
            </w:r>
          </w:p>
          <w:p w14:paraId="7E818354" w14:textId="77777777" w:rsidR="002462E4" w:rsidRPr="00E02594" w:rsidRDefault="002462E4" w:rsidP="002462E4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Cerveaux à chaud, l'cœur baisse les degrés</w:t>
            </w:r>
          </w:p>
          <w:p w14:paraId="49982D6B" w14:textId="5C89FDE7" w:rsidR="002462E4" w:rsidRPr="00E02594" w:rsidRDefault="002462E4" w:rsidP="002462E4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Ouais</w:t>
            </w:r>
            <w:r w:rsidR="006E5626" w:rsidRPr="00E02594">
              <w:rPr>
                <w:sz w:val="20"/>
                <w:szCs w:val="20"/>
                <w:lang w:val="fr-CA"/>
              </w:rPr>
              <w:t xml:space="preserve"> (x5)</w:t>
            </w:r>
          </w:p>
          <w:p w14:paraId="6E133E1B" w14:textId="77777777" w:rsidR="002462E4" w:rsidRPr="00E02594" w:rsidRDefault="002462E4" w:rsidP="002462E4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 xml:space="preserve">À la vie, à la </w:t>
            </w:r>
            <w:proofErr w:type="spellStart"/>
            <w:r w:rsidRPr="00E02594">
              <w:rPr>
                <w:sz w:val="20"/>
                <w:szCs w:val="20"/>
                <w:lang w:val="fr-CA"/>
              </w:rPr>
              <w:t>muerta</w:t>
            </w:r>
            <w:proofErr w:type="spellEnd"/>
          </w:p>
          <w:p w14:paraId="734282A6" w14:textId="6B7CC0E3" w:rsidR="002462E4" w:rsidRPr="00E02594" w:rsidRDefault="002462E4" w:rsidP="002462E4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Le temps passera plus vite qu'hier</w:t>
            </w:r>
          </w:p>
          <w:p w14:paraId="599B096C" w14:textId="77777777" w:rsidR="002462E4" w:rsidRPr="00E02594" w:rsidRDefault="002462E4" w:rsidP="002462E4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Le soleil s'couchera dans la vallée</w:t>
            </w:r>
          </w:p>
          <w:p w14:paraId="2BC55C76" w14:textId="77777777" w:rsidR="002462E4" w:rsidRPr="00E02594" w:rsidRDefault="002462E4" w:rsidP="002462E4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La lune sortira une bière</w:t>
            </w:r>
          </w:p>
          <w:p w14:paraId="2D3FA5D7" w14:textId="5FD3565F" w:rsidR="002462E4" w:rsidRPr="00E02594" w:rsidRDefault="002462E4" w:rsidP="006E5626">
            <w:pPr>
              <w:ind w:left="0"/>
              <w:rPr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Ouais</w:t>
            </w:r>
            <w:r w:rsidR="006E5626" w:rsidRPr="00E02594">
              <w:rPr>
                <w:sz w:val="20"/>
                <w:szCs w:val="20"/>
                <w:lang w:val="fr-CA"/>
              </w:rPr>
              <w:t xml:space="preserve"> (x10)</w:t>
            </w:r>
          </w:p>
        </w:tc>
        <w:tc>
          <w:tcPr>
            <w:tcW w:w="3245" w:type="dxa"/>
          </w:tcPr>
          <w:p w14:paraId="21D66999" w14:textId="77777777" w:rsidR="006E5626" w:rsidRPr="00E02594" w:rsidRDefault="006E5626" w:rsidP="006E5626">
            <w:pPr>
              <w:ind w:left="0"/>
              <w:rPr>
                <w:b/>
                <w:bCs/>
                <w:sz w:val="20"/>
                <w:szCs w:val="20"/>
                <w:lang w:val="fr-CA"/>
              </w:rPr>
            </w:pPr>
            <w:r w:rsidRPr="00E02594">
              <w:rPr>
                <w:b/>
                <w:bCs/>
                <w:sz w:val="20"/>
                <w:szCs w:val="20"/>
                <w:lang w:val="fr-CA"/>
              </w:rPr>
              <w:t xml:space="preserve">[Refrain : </w:t>
            </w:r>
            <w:proofErr w:type="spellStart"/>
            <w:r w:rsidRPr="00E02594">
              <w:rPr>
                <w:b/>
                <w:bCs/>
                <w:sz w:val="20"/>
                <w:szCs w:val="20"/>
                <w:lang w:val="fr-CA"/>
              </w:rPr>
              <w:t>Ademo</w:t>
            </w:r>
            <w:proofErr w:type="spellEnd"/>
            <w:r w:rsidRPr="00E02594">
              <w:rPr>
                <w:b/>
                <w:bCs/>
                <w:sz w:val="20"/>
                <w:szCs w:val="20"/>
                <w:lang w:val="fr-CA"/>
              </w:rPr>
              <w:t>]</w:t>
            </w:r>
          </w:p>
          <w:p w14:paraId="399DE30E" w14:textId="70080AED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>
              <w:rPr>
                <w:noProof/>
                <w:sz w:val="20"/>
                <w:szCs w:val="20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9819B5" wp14:editId="2959A3A3">
                      <wp:simplePos x="0" y="0"/>
                      <wp:positionH relativeFrom="column">
                        <wp:posOffset>956335</wp:posOffset>
                      </wp:positionH>
                      <wp:positionV relativeFrom="paragraph">
                        <wp:posOffset>28067</wp:posOffset>
                      </wp:positionV>
                      <wp:extent cx="226772" cy="1221638"/>
                      <wp:effectExtent l="0" t="0" r="20955" b="17145"/>
                      <wp:wrapNone/>
                      <wp:docPr id="7" name="Δεξί άγκιστρο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772" cy="1221638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214E18EA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Δεξί άγκιστρο 7" o:spid="_x0000_s1026" type="#_x0000_t88" style="position:absolute;margin-left:75.3pt;margin-top:2.2pt;width:17.85pt;height:9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" adj="334" strokecolor="black [3040]"/>
                  </w:pict>
                </mc:Fallback>
              </mc:AlternateContent>
            </w:r>
            <w:r w:rsidRPr="00E02594">
              <w:rPr>
                <w:sz w:val="20"/>
                <w:szCs w:val="20"/>
                <w:lang w:val="fr-CA"/>
              </w:rPr>
              <w:t>Je t'aime</w:t>
            </w:r>
          </w:p>
          <w:p w14:paraId="791C6D12" w14:textId="0841B8E4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Ouais (x5)</w:t>
            </w:r>
          </w:p>
          <w:p w14:paraId="52913556" w14:textId="7777777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À la folie</w:t>
            </w:r>
          </w:p>
          <w:p w14:paraId="27B8105E" w14:textId="59859780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Ouais (x5)</w:t>
            </w:r>
          </w:p>
          <w:p w14:paraId="5B589DBE" w14:textId="2D54F41E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 xml:space="preserve">Passionnément              </w:t>
            </w:r>
            <w:proofErr w:type="gramStart"/>
            <w:r w:rsidRPr="00E02594">
              <w:rPr>
                <w:sz w:val="20"/>
                <w:szCs w:val="20"/>
                <w:lang w:val="fr-CA"/>
              </w:rPr>
              <w:t xml:space="preserve">   (</w:t>
            </w:r>
            <w:proofErr w:type="gramEnd"/>
            <w:r w:rsidRPr="00E02594">
              <w:rPr>
                <w:sz w:val="20"/>
                <w:szCs w:val="20"/>
                <w:lang w:val="fr-CA"/>
              </w:rPr>
              <w:t>x2)</w:t>
            </w:r>
          </w:p>
          <w:p w14:paraId="71A879AE" w14:textId="53EFDD0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Ouais (x5)</w:t>
            </w:r>
          </w:p>
          <w:p w14:paraId="67510B7C" w14:textId="7777777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À l'ammoniaque</w:t>
            </w:r>
          </w:p>
          <w:p w14:paraId="2B3276E1" w14:textId="4CE94D9D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Ouais (x5)</w:t>
            </w:r>
          </w:p>
          <w:p w14:paraId="5B80DCD2" w14:textId="77777777" w:rsidR="002462E4" w:rsidRPr="00E02594" w:rsidRDefault="002462E4" w:rsidP="006E5626">
            <w:pPr>
              <w:ind w:left="0"/>
              <w:rPr>
                <w:sz w:val="20"/>
                <w:szCs w:val="20"/>
                <w:lang w:val="fr-CA"/>
              </w:rPr>
            </w:pPr>
          </w:p>
          <w:p w14:paraId="56696604" w14:textId="77777777" w:rsidR="006E5626" w:rsidRPr="00E02594" w:rsidRDefault="006E5626" w:rsidP="006E5626">
            <w:pPr>
              <w:ind w:left="0"/>
              <w:rPr>
                <w:b/>
                <w:bCs/>
                <w:sz w:val="20"/>
                <w:szCs w:val="20"/>
                <w:lang w:val="fr-CA"/>
              </w:rPr>
            </w:pPr>
            <w:r w:rsidRPr="00E02594">
              <w:rPr>
                <w:b/>
                <w:bCs/>
                <w:sz w:val="20"/>
                <w:szCs w:val="20"/>
                <w:lang w:val="fr-CA"/>
              </w:rPr>
              <w:t>[Couplet 2 : N.O.S]</w:t>
            </w:r>
          </w:p>
          <w:p w14:paraId="247B90CE" w14:textId="7777777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Ma vie, ma vie</w:t>
            </w:r>
          </w:p>
          <w:p w14:paraId="336EF126" w14:textId="77777777" w:rsidR="006E5626" w:rsidRPr="001C428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1C4284">
              <w:rPr>
                <w:sz w:val="20"/>
                <w:szCs w:val="20"/>
                <w:lang w:val="fr-CA"/>
              </w:rPr>
              <w:t>Pourquoi petite fleur a fané ?</w:t>
            </w:r>
          </w:p>
          <w:p w14:paraId="42260F21" w14:textId="7777777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Elle était belle loin de la jungle</w:t>
            </w:r>
          </w:p>
          <w:p w14:paraId="491F340A" w14:textId="7777777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Mais bon la jungle l'a attrapée</w:t>
            </w:r>
          </w:p>
          <w:p w14:paraId="4D1C2F4F" w14:textId="7777777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Ma vie, ma vie</w:t>
            </w:r>
          </w:p>
          <w:p w14:paraId="4D4FD512" w14:textId="77777777" w:rsidR="006E5626" w:rsidRPr="001C428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1C4284">
              <w:rPr>
                <w:sz w:val="20"/>
                <w:szCs w:val="20"/>
                <w:lang w:val="fr-CA"/>
              </w:rPr>
              <w:t xml:space="preserve">Pourquoi tu </w:t>
            </w:r>
            <w:r w:rsidRPr="001C4284">
              <w:rPr>
                <w:sz w:val="20"/>
                <w:szCs w:val="20"/>
                <w:highlight w:val="yellow"/>
                <w:lang w:val="fr-CA"/>
              </w:rPr>
              <w:t>perds</w:t>
            </w:r>
            <w:r w:rsidRPr="001C4284">
              <w:rPr>
                <w:sz w:val="20"/>
                <w:szCs w:val="20"/>
                <w:lang w:val="fr-CA"/>
              </w:rPr>
              <w:t xml:space="preserve"> les âmes comme ça ?</w:t>
            </w:r>
          </w:p>
          <w:p w14:paraId="0AADF88C" w14:textId="7777777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Ce monde a mal et j'ressens ça</w:t>
            </w:r>
          </w:p>
          <w:p w14:paraId="4F24C0A4" w14:textId="7777777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Ils sont dans l'noir mais je les vois</w:t>
            </w:r>
          </w:p>
          <w:p w14:paraId="4FFF2CBE" w14:textId="7777777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Je les vois, ma vie</w:t>
            </w:r>
          </w:p>
          <w:p w14:paraId="0B6454B6" w14:textId="7777777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Mais je n'ai d'yeux qu'pour ma famille</w:t>
            </w:r>
          </w:p>
          <w:p w14:paraId="23127BDF" w14:textId="7777777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J'ai fait l'million, j'me suis assagi</w:t>
            </w:r>
          </w:p>
          <w:p w14:paraId="1726E4DE" w14:textId="7777777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 xml:space="preserve">Mais on doit </w:t>
            </w:r>
            <w:r w:rsidRPr="00E02594">
              <w:rPr>
                <w:sz w:val="20"/>
                <w:szCs w:val="20"/>
                <w:highlight w:val="yellow"/>
                <w:lang w:val="fr-CA"/>
              </w:rPr>
              <w:t>rendre</w:t>
            </w:r>
            <w:r w:rsidRPr="00E02594">
              <w:rPr>
                <w:sz w:val="20"/>
                <w:szCs w:val="20"/>
                <w:lang w:val="fr-CA"/>
              </w:rPr>
              <w:t xml:space="preserve"> ce qu'on a pris</w:t>
            </w:r>
          </w:p>
          <w:p w14:paraId="4A26DDBB" w14:textId="7777777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Ma vie, ma vie</w:t>
            </w:r>
          </w:p>
          <w:p w14:paraId="50153AE8" w14:textId="7777777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Chez moi, on t'aime puis on t'oublie</w:t>
            </w:r>
          </w:p>
          <w:p w14:paraId="5981A64E" w14:textId="7777777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Chez moi, on saigne puis on grandit</w:t>
            </w:r>
          </w:p>
          <w:p w14:paraId="5DD5D7E0" w14:textId="7777777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Chez nous, respecte, ouais, on tire</w:t>
            </w:r>
          </w:p>
          <w:p w14:paraId="6FC78889" w14:textId="7777777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Ma vie, ma vie</w:t>
            </w:r>
          </w:p>
          <w:p w14:paraId="54CDD9A4" w14:textId="7777777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Devenir quelqu'un pour exister</w:t>
            </w:r>
          </w:p>
          <w:p w14:paraId="78235BBD" w14:textId="7777777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 xml:space="preserve">Car </w:t>
            </w:r>
            <w:proofErr w:type="gramStart"/>
            <w:r w:rsidRPr="00E02594">
              <w:rPr>
                <w:sz w:val="20"/>
                <w:szCs w:val="20"/>
                <w:lang w:val="fr-CA"/>
              </w:rPr>
              <w:t>personne nous a</w:t>
            </w:r>
            <w:proofErr w:type="gramEnd"/>
            <w:r w:rsidRPr="00E02594">
              <w:rPr>
                <w:sz w:val="20"/>
                <w:szCs w:val="20"/>
                <w:lang w:val="fr-CA"/>
              </w:rPr>
              <w:t xml:space="preserve"> invités</w:t>
            </w:r>
          </w:p>
          <w:p w14:paraId="7F8368D4" w14:textId="55DB5D61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 xml:space="preserve">Donc on est </w:t>
            </w:r>
            <w:proofErr w:type="spellStart"/>
            <w:r w:rsidRPr="00E02594">
              <w:rPr>
                <w:sz w:val="20"/>
                <w:szCs w:val="20"/>
                <w:lang w:val="fr-CA"/>
              </w:rPr>
              <w:t>v'nu</w:t>
            </w:r>
            <w:proofErr w:type="spellEnd"/>
            <w:r w:rsidRPr="00E02594">
              <w:rPr>
                <w:sz w:val="20"/>
                <w:szCs w:val="20"/>
                <w:lang w:val="fr-CA"/>
              </w:rPr>
              <w:t xml:space="preserve"> tout </w:t>
            </w:r>
            <w:r w:rsidR="00B403D0" w:rsidRPr="00E02594">
              <w:rPr>
                <w:sz w:val="20"/>
                <w:szCs w:val="20"/>
                <w:lang w:val="fr-CA"/>
              </w:rPr>
              <w:t>*</w:t>
            </w:r>
          </w:p>
          <w:p w14:paraId="6F5980ED" w14:textId="4499CCF0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 xml:space="preserve">Tout </w:t>
            </w:r>
            <w:r w:rsidR="00B403D0" w:rsidRPr="00E02594">
              <w:rPr>
                <w:sz w:val="20"/>
                <w:szCs w:val="20"/>
                <w:lang w:val="fr-CA"/>
              </w:rPr>
              <w:t>*</w:t>
            </w:r>
            <w:r w:rsidRPr="00E02594">
              <w:rPr>
                <w:sz w:val="20"/>
                <w:szCs w:val="20"/>
                <w:lang w:val="fr-CA"/>
              </w:rPr>
              <w:t>, ma vie</w:t>
            </w:r>
          </w:p>
          <w:p w14:paraId="57B4044D" w14:textId="7777777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L'histoire s'ra courte à mon avis</w:t>
            </w:r>
          </w:p>
          <w:p w14:paraId="7DC9F514" w14:textId="20331EC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Comme la dernière phrase de ma vie</w:t>
            </w:r>
          </w:p>
        </w:tc>
        <w:tc>
          <w:tcPr>
            <w:tcW w:w="3246" w:type="dxa"/>
          </w:tcPr>
          <w:p w14:paraId="7C76E786" w14:textId="7777777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highlight w:val="yellow"/>
                <w:lang w:val="fr-CA"/>
              </w:rPr>
              <w:t>J'tirerai</w:t>
            </w:r>
            <w:r w:rsidRPr="00E02594">
              <w:rPr>
                <w:sz w:val="20"/>
                <w:szCs w:val="20"/>
                <w:lang w:val="fr-CA"/>
              </w:rPr>
              <w:t xml:space="preserve"> en l'air, j'dirai "tant pis"</w:t>
            </w:r>
          </w:p>
          <w:p w14:paraId="789D0D24" w14:textId="7777777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Ma vie, ma vie</w:t>
            </w:r>
          </w:p>
          <w:p w14:paraId="3C0E1BE2" w14:textId="7777777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 xml:space="preserve">J'me défonce, je fais la </w:t>
            </w:r>
            <w:proofErr w:type="spellStart"/>
            <w:r w:rsidRPr="00E02594">
              <w:rPr>
                <w:sz w:val="20"/>
                <w:szCs w:val="20"/>
                <w:lang w:val="fr-CA"/>
              </w:rPr>
              <w:t>diff</w:t>
            </w:r>
            <w:proofErr w:type="spellEnd"/>
            <w:r w:rsidRPr="00E02594">
              <w:rPr>
                <w:sz w:val="20"/>
                <w:szCs w:val="20"/>
                <w:lang w:val="fr-CA"/>
              </w:rPr>
              <w:t>'</w:t>
            </w:r>
          </w:p>
          <w:p w14:paraId="59B86321" w14:textId="0450860C" w:rsidR="006E5626" w:rsidRPr="001C428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1C4284">
              <w:rPr>
                <w:sz w:val="20"/>
                <w:szCs w:val="20"/>
                <w:lang w:val="fr-CA"/>
              </w:rPr>
              <w:t>Les anges sont tristes, l'démon kiffe</w:t>
            </w:r>
            <w:r w:rsidRPr="001C4284">
              <w:rPr>
                <w:sz w:val="20"/>
                <w:szCs w:val="20"/>
                <w:lang w:val="fr-CA"/>
              </w:rPr>
              <w:br/>
              <w:t>Pourquoi t'as dit "je t'aime" au pif ?</w:t>
            </w:r>
          </w:p>
          <w:p w14:paraId="11BFE0CD" w14:textId="7777777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Animal heureux sous les griffes</w:t>
            </w:r>
          </w:p>
          <w:p w14:paraId="091FDCF6" w14:textId="7777777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J'ai patienté pour m'sentir vivre</w:t>
            </w:r>
          </w:p>
          <w:p w14:paraId="266C7D98" w14:textId="7777777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 xml:space="preserve">Donne-moi du temps, j'en </w:t>
            </w:r>
            <w:proofErr w:type="spellStart"/>
            <w:r w:rsidRPr="00E02594">
              <w:rPr>
                <w:sz w:val="20"/>
                <w:szCs w:val="20"/>
                <w:lang w:val="fr-CA"/>
              </w:rPr>
              <w:t>f'rai</w:t>
            </w:r>
            <w:proofErr w:type="spellEnd"/>
            <w:r w:rsidRPr="00E02594">
              <w:rPr>
                <w:sz w:val="20"/>
                <w:szCs w:val="20"/>
                <w:lang w:val="fr-CA"/>
              </w:rPr>
              <w:t xml:space="preserve"> du </w:t>
            </w:r>
            <w:proofErr w:type="spellStart"/>
            <w:r w:rsidRPr="00E02594">
              <w:rPr>
                <w:sz w:val="20"/>
                <w:szCs w:val="20"/>
                <w:lang w:val="fr-CA"/>
              </w:rPr>
              <w:t>biff</w:t>
            </w:r>
            <w:proofErr w:type="spellEnd"/>
          </w:p>
          <w:p w14:paraId="323B63E0" w14:textId="77777777" w:rsidR="002462E4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En attendant, demain m'enivre</w:t>
            </w:r>
          </w:p>
          <w:p w14:paraId="0304BB3F" w14:textId="7777777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</w:p>
          <w:p w14:paraId="75C94D96" w14:textId="77777777" w:rsidR="006E5626" w:rsidRPr="00E02594" w:rsidRDefault="006E5626" w:rsidP="006E5626">
            <w:pPr>
              <w:ind w:left="0"/>
              <w:rPr>
                <w:b/>
                <w:bCs/>
                <w:sz w:val="20"/>
                <w:szCs w:val="20"/>
                <w:lang w:val="fr-CA"/>
              </w:rPr>
            </w:pPr>
            <w:r w:rsidRPr="00E02594">
              <w:rPr>
                <w:b/>
                <w:bCs/>
                <w:sz w:val="20"/>
                <w:szCs w:val="20"/>
                <w:lang w:val="fr-CA"/>
              </w:rPr>
              <w:t xml:space="preserve">[Refrain : </w:t>
            </w:r>
            <w:proofErr w:type="spellStart"/>
            <w:r w:rsidRPr="00E02594">
              <w:rPr>
                <w:b/>
                <w:bCs/>
                <w:sz w:val="20"/>
                <w:szCs w:val="20"/>
                <w:lang w:val="fr-CA"/>
              </w:rPr>
              <w:t>Ademo</w:t>
            </w:r>
            <w:proofErr w:type="spellEnd"/>
            <w:r w:rsidRPr="00E02594">
              <w:rPr>
                <w:b/>
                <w:bCs/>
                <w:sz w:val="20"/>
                <w:szCs w:val="20"/>
                <w:lang w:val="fr-CA"/>
              </w:rPr>
              <w:t>]</w:t>
            </w:r>
          </w:p>
          <w:p w14:paraId="46B26742" w14:textId="7777777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>
              <w:rPr>
                <w:noProof/>
                <w:sz w:val="20"/>
                <w:szCs w:val="20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B9861EE" wp14:editId="5FF1B157">
                      <wp:simplePos x="0" y="0"/>
                      <wp:positionH relativeFrom="column">
                        <wp:posOffset>956335</wp:posOffset>
                      </wp:positionH>
                      <wp:positionV relativeFrom="paragraph">
                        <wp:posOffset>28067</wp:posOffset>
                      </wp:positionV>
                      <wp:extent cx="226772" cy="1221638"/>
                      <wp:effectExtent l="0" t="0" r="20955" b="17145"/>
                      <wp:wrapNone/>
                      <wp:docPr id="8" name="Δεξί άγκιστρο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772" cy="1221638"/>
                              </a:xfrm>
                              <a:prstGeom prst="rightBr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13CA95F" id="Δεξί άγκιστρο 8" o:spid="_x0000_s1026" type="#_x0000_t88" style="position:absolute;margin-left:75.3pt;margin-top:2.2pt;width:17.85pt;height:96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" adj="334"/>
                  </w:pict>
                </mc:Fallback>
              </mc:AlternateContent>
            </w:r>
            <w:r w:rsidRPr="00E02594">
              <w:rPr>
                <w:sz w:val="20"/>
                <w:szCs w:val="20"/>
                <w:lang w:val="fr-CA"/>
              </w:rPr>
              <w:t>Je t'aime</w:t>
            </w:r>
          </w:p>
          <w:p w14:paraId="45301AE1" w14:textId="7777777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Ouais (x5)</w:t>
            </w:r>
          </w:p>
          <w:p w14:paraId="618403A7" w14:textId="7777777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À la folie</w:t>
            </w:r>
          </w:p>
          <w:p w14:paraId="208CF64F" w14:textId="7777777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Ouais (x5)</w:t>
            </w:r>
          </w:p>
          <w:p w14:paraId="5AD209F7" w14:textId="7777777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 xml:space="preserve">Passionnément              </w:t>
            </w:r>
            <w:proofErr w:type="gramStart"/>
            <w:r w:rsidRPr="00E02594">
              <w:rPr>
                <w:sz w:val="20"/>
                <w:szCs w:val="20"/>
                <w:lang w:val="fr-CA"/>
              </w:rPr>
              <w:t xml:space="preserve">   (</w:t>
            </w:r>
            <w:proofErr w:type="gramEnd"/>
            <w:r w:rsidRPr="00E02594">
              <w:rPr>
                <w:sz w:val="20"/>
                <w:szCs w:val="20"/>
                <w:lang w:val="fr-CA"/>
              </w:rPr>
              <w:t>x2)</w:t>
            </w:r>
          </w:p>
          <w:p w14:paraId="46D53DB2" w14:textId="77777777" w:rsidR="006E5626" w:rsidRPr="00E02594" w:rsidRDefault="006E5626" w:rsidP="006E5626">
            <w:pPr>
              <w:ind w:left="0"/>
              <w:rPr>
                <w:sz w:val="20"/>
                <w:szCs w:val="20"/>
                <w:lang w:val="fr-CA"/>
              </w:rPr>
            </w:pPr>
            <w:r w:rsidRPr="00E02594">
              <w:rPr>
                <w:sz w:val="20"/>
                <w:szCs w:val="20"/>
                <w:lang w:val="fr-CA"/>
              </w:rPr>
              <w:t>Ouais (x5)</w:t>
            </w:r>
          </w:p>
          <w:p w14:paraId="7DAC9DE4" w14:textId="77777777" w:rsidR="006E5626" w:rsidRPr="006E5626" w:rsidRDefault="006E5626" w:rsidP="006E5626">
            <w:pPr>
              <w:ind w:left="0"/>
              <w:rPr>
                <w:sz w:val="20"/>
                <w:szCs w:val="20"/>
                <w:lang w:val="en-US"/>
              </w:rPr>
            </w:pPr>
            <w:r w:rsidRPr="006E5626">
              <w:rPr>
                <w:sz w:val="20"/>
                <w:szCs w:val="20"/>
                <w:lang w:val="en-US"/>
              </w:rPr>
              <w:t xml:space="preserve">À </w:t>
            </w:r>
            <w:proofErr w:type="spellStart"/>
            <w:r w:rsidRPr="006E5626">
              <w:rPr>
                <w:sz w:val="20"/>
                <w:szCs w:val="20"/>
                <w:lang w:val="en-US"/>
              </w:rPr>
              <w:t>l'ammoniaque</w:t>
            </w:r>
            <w:proofErr w:type="spellEnd"/>
          </w:p>
          <w:p w14:paraId="623237ED" w14:textId="77777777" w:rsidR="006E5626" w:rsidRPr="006E5626" w:rsidRDefault="006E5626" w:rsidP="006E5626">
            <w:pPr>
              <w:ind w:left="0"/>
              <w:rPr>
                <w:sz w:val="20"/>
                <w:szCs w:val="20"/>
                <w:lang w:val="en-US"/>
              </w:rPr>
            </w:pPr>
            <w:proofErr w:type="spellStart"/>
            <w:r w:rsidRPr="006E5626">
              <w:rPr>
                <w:sz w:val="20"/>
                <w:szCs w:val="20"/>
                <w:lang w:val="en-US"/>
              </w:rPr>
              <w:t>Ouais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(x5)</w:t>
            </w:r>
          </w:p>
          <w:p w14:paraId="3391FE1A" w14:textId="77777777" w:rsidR="006E5626" w:rsidRDefault="006E5626" w:rsidP="006E5626">
            <w:pPr>
              <w:ind w:left="0"/>
              <w:rPr>
                <w:sz w:val="20"/>
                <w:szCs w:val="20"/>
                <w:lang w:val="en-US"/>
              </w:rPr>
            </w:pPr>
          </w:p>
          <w:p w14:paraId="47CC0783" w14:textId="30C93F66" w:rsidR="00747010" w:rsidRPr="006E5626" w:rsidRDefault="00747010" w:rsidP="006E5626">
            <w:pPr>
              <w:ind w:left="0"/>
              <w:rPr>
                <w:sz w:val="20"/>
                <w:szCs w:val="20"/>
                <w:lang w:val="en-US"/>
              </w:rPr>
            </w:pPr>
          </w:p>
        </w:tc>
      </w:tr>
    </w:tbl>
    <w:p w14:paraId="34153A0C" w14:textId="3225B425" w:rsidR="00747010" w:rsidRDefault="00B403D0" w:rsidP="006E5626">
      <w:pPr>
        <w:ind w:left="0"/>
        <w:rPr>
          <w:color w:val="9A4168" w:themeColor="accent3" w:themeShade="BF"/>
          <w:sz w:val="20"/>
          <w:szCs w:val="20"/>
          <w:lang w:val="en-US"/>
        </w:rPr>
      </w:pPr>
      <w:r w:rsidRPr="00B403D0">
        <w:rPr>
          <w:color w:val="9A4168" w:themeColor="accent3" w:themeShade="BF"/>
          <w:sz w:val="20"/>
          <w:szCs w:val="20"/>
          <w:lang w:val="en-US"/>
        </w:rPr>
        <w:t xml:space="preserve">   </w:t>
      </w:r>
    </w:p>
    <w:p w14:paraId="63021805" w14:textId="62606270" w:rsidR="00B403D0" w:rsidRDefault="00B403D0" w:rsidP="006E5626">
      <w:pPr>
        <w:ind w:left="0"/>
        <w:rPr>
          <w:color w:val="9A4168" w:themeColor="accent3" w:themeShade="BF"/>
          <w:sz w:val="20"/>
          <w:szCs w:val="20"/>
          <w:lang w:val="en-US"/>
        </w:rPr>
      </w:pPr>
    </w:p>
    <w:p w14:paraId="26AD4EBC" w14:textId="61B25949" w:rsidR="00B403D0" w:rsidRDefault="00B403D0" w:rsidP="006E5626">
      <w:pPr>
        <w:ind w:left="0"/>
        <w:rPr>
          <w:color w:val="9A4168" w:themeColor="accent3" w:themeShade="BF"/>
          <w:sz w:val="20"/>
          <w:szCs w:val="20"/>
          <w:lang w:val="en-US"/>
        </w:rPr>
      </w:pPr>
    </w:p>
    <w:p w14:paraId="1218414E" w14:textId="478E0382" w:rsidR="00B403D0" w:rsidRDefault="00B403D0" w:rsidP="006E5626">
      <w:pPr>
        <w:ind w:left="0"/>
        <w:rPr>
          <w:color w:val="9A4168" w:themeColor="accent3" w:themeShade="BF"/>
          <w:sz w:val="20"/>
          <w:szCs w:val="20"/>
          <w:lang w:val="en-US"/>
        </w:rPr>
      </w:pPr>
    </w:p>
    <w:tbl>
      <w:tblPr>
        <w:tblStyle w:val="TableGrid"/>
        <w:tblpPr w:leftFromText="180" w:rightFromText="180" w:vertAnchor="text" w:horzAnchor="margin" w:tblpY="621"/>
        <w:tblW w:w="0" w:type="auto"/>
        <w:tblLook w:val="04A0" w:firstRow="1" w:lastRow="0" w:firstColumn="1" w:lastColumn="0" w:noHBand="0" w:noVBand="1"/>
      </w:tblPr>
      <w:tblGrid>
        <w:gridCol w:w="5035"/>
        <w:gridCol w:w="4701"/>
      </w:tblGrid>
      <w:tr w:rsidR="00B403D0" w14:paraId="3BF31BB3" w14:textId="77777777" w:rsidTr="00B403D0">
        <w:tc>
          <w:tcPr>
            <w:tcW w:w="9736" w:type="dxa"/>
            <w:gridSpan w:val="2"/>
            <w:shd w:val="clear" w:color="auto" w:fill="9A4168" w:themeFill="accent3" w:themeFillShade="BF"/>
          </w:tcPr>
          <w:p w14:paraId="429DD4A2" w14:textId="0A214C10" w:rsidR="00B403D0" w:rsidRPr="001C705F" w:rsidRDefault="003D4574" w:rsidP="00B403D0">
            <w:pPr>
              <w:ind w:left="0"/>
              <w:rPr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  <w:lang w:val="en-US"/>
              </w:rPr>
              <w:lastRenderedPageBreak/>
              <w:t xml:space="preserve">8 </w:t>
            </w:r>
            <w:r w:rsidR="00B403D0" w:rsidRPr="001C705F">
              <w:rPr>
                <w:b/>
                <w:bCs/>
                <w:color w:val="FFFFFF" w:themeColor="background1"/>
                <w:sz w:val="20"/>
                <w:szCs w:val="20"/>
                <w:lang w:val="en-US"/>
              </w:rPr>
              <w:t>VERBES</w:t>
            </w:r>
            <w:r w:rsidR="001C705F" w:rsidRPr="001C705F">
              <w:rPr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</w:p>
        </w:tc>
      </w:tr>
      <w:tr w:rsidR="00A80971" w14:paraId="0DE065F8" w14:textId="5C3DFCA6" w:rsidTr="00A80971">
        <w:trPr>
          <w:trHeight w:val="1264"/>
        </w:trPr>
        <w:tc>
          <w:tcPr>
            <w:tcW w:w="5035" w:type="dxa"/>
          </w:tcPr>
          <w:p w14:paraId="37C0F49C" w14:textId="106CACE1" w:rsidR="00A80971" w:rsidRPr="00E02594" w:rsidRDefault="00A80971" w:rsidP="00B403D0">
            <w:pPr>
              <w:ind w:left="0"/>
              <w:rPr>
                <w:color w:val="9A4168" w:themeColor="accent3" w:themeShade="BF"/>
                <w:sz w:val="20"/>
                <w:szCs w:val="20"/>
                <w:lang w:val="fr-CA"/>
              </w:rPr>
            </w:pPr>
            <w:r w:rsidRPr="00E02594">
              <w:rPr>
                <w:color w:val="9A4168" w:themeColor="accent3" w:themeShade="BF"/>
                <w:sz w:val="20"/>
                <w:szCs w:val="20"/>
                <w:lang w:val="fr-CA"/>
              </w:rPr>
              <w:t>1.  transformer</w:t>
            </w:r>
          </w:p>
          <w:p w14:paraId="18E826ED" w14:textId="5540D4BD" w:rsidR="00A80971" w:rsidRPr="00E02594" w:rsidRDefault="00A80971" w:rsidP="00B403D0">
            <w:pPr>
              <w:ind w:left="0"/>
              <w:rPr>
                <w:color w:val="9A4168" w:themeColor="accent3" w:themeShade="BF"/>
                <w:sz w:val="20"/>
                <w:szCs w:val="20"/>
                <w:lang w:val="fr-CA"/>
              </w:rPr>
            </w:pPr>
            <w:r w:rsidRPr="00E02594">
              <w:rPr>
                <w:color w:val="9A4168" w:themeColor="accent3" w:themeShade="BF"/>
                <w:sz w:val="20"/>
                <w:szCs w:val="20"/>
                <w:lang w:val="fr-CA"/>
              </w:rPr>
              <w:t>2.  pardonner</w:t>
            </w:r>
          </w:p>
          <w:p w14:paraId="1D8980C0" w14:textId="392B181E" w:rsidR="00A80971" w:rsidRPr="00E02594" w:rsidRDefault="00A80971" w:rsidP="00B403D0">
            <w:pPr>
              <w:ind w:left="0"/>
              <w:rPr>
                <w:color w:val="9A4168" w:themeColor="accent3" w:themeShade="BF"/>
                <w:sz w:val="20"/>
                <w:szCs w:val="20"/>
                <w:lang w:val="fr-CA"/>
              </w:rPr>
            </w:pPr>
            <w:r w:rsidRPr="00E02594">
              <w:rPr>
                <w:color w:val="9A4168" w:themeColor="accent3" w:themeShade="BF"/>
                <w:sz w:val="20"/>
                <w:szCs w:val="20"/>
                <w:lang w:val="fr-CA"/>
              </w:rPr>
              <w:t>3.  manquer (</w:t>
            </w:r>
            <w:proofErr w:type="gramStart"/>
            <w:r w:rsidRPr="00E02594">
              <w:rPr>
                <w:color w:val="9A4168" w:themeColor="accent3" w:themeShade="BF"/>
                <w:sz w:val="20"/>
                <w:szCs w:val="20"/>
                <w:lang w:val="fr-CA"/>
              </w:rPr>
              <w:t>n.:</w:t>
            </w:r>
            <w:proofErr w:type="gramEnd"/>
            <w:r w:rsidRPr="00E02594">
              <w:rPr>
                <w:color w:val="9A4168" w:themeColor="accent3" w:themeShade="BF"/>
                <w:sz w:val="20"/>
                <w:szCs w:val="20"/>
                <w:lang w:val="fr-CA"/>
              </w:rPr>
              <w:t xml:space="preserve"> manque)</w:t>
            </w:r>
          </w:p>
          <w:p w14:paraId="0B245021" w14:textId="0A22DF28" w:rsidR="00A80971" w:rsidRDefault="00A80971" w:rsidP="00B403D0">
            <w:pPr>
              <w:ind w:left="0"/>
              <w:rPr>
                <w:color w:val="9A4168" w:themeColor="accent3" w:themeShade="BF"/>
                <w:sz w:val="20"/>
                <w:szCs w:val="20"/>
                <w:lang w:val="en-US"/>
              </w:rPr>
            </w:pPr>
            <w:r>
              <w:rPr>
                <w:color w:val="9A4168" w:themeColor="accent3" w:themeShade="BF"/>
                <w:sz w:val="20"/>
                <w:szCs w:val="20"/>
                <w:lang w:val="en-US"/>
              </w:rPr>
              <w:t xml:space="preserve">4.  </w:t>
            </w:r>
            <w:proofErr w:type="spellStart"/>
            <w:r>
              <w:rPr>
                <w:color w:val="9A4168" w:themeColor="accent3" w:themeShade="BF"/>
                <w:sz w:val="20"/>
                <w:szCs w:val="20"/>
                <w:lang w:val="en-US"/>
              </w:rPr>
              <w:t>tendre</w:t>
            </w:r>
            <w:proofErr w:type="spellEnd"/>
          </w:p>
          <w:p w14:paraId="787A7B7D" w14:textId="66F88309" w:rsidR="00A80971" w:rsidRDefault="00A80971" w:rsidP="00B403D0">
            <w:pPr>
              <w:ind w:left="0"/>
              <w:rPr>
                <w:color w:val="9A4168" w:themeColor="accent3" w:themeShade="BF"/>
                <w:sz w:val="20"/>
                <w:szCs w:val="20"/>
                <w:lang w:val="en-US"/>
              </w:rPr>
            </w:pPr>
            <w:r>
              <w:rPr>
                <w:color w:val="9A4168" w:themeColor="accent3" w:themeShade="BF"/>
                <w:sz w:val="20"/>
                <w:szCs w:val="20"/>
                <w:lang w:val="en-US"/>
              </w:rPr>
              <w:t xml:space="preserve">5.  </w:t>
            </w:r>
            <w:proofErr w:type="spellStart"/>
            <w:r>
              <w:rPr>
                <w:color w:val="9A4168" w:themeColor="accent3" w:themeShade="BF"/>
                <w:sz w:val="20"/>
                <w:szCs w:val="20"/>
                <w:lang w:val="en-US"/>
              </w:rPr>
              <w:t>mettre</w:t>
            </w:r>
            <w:proofErr w:type="spellEnd"/>
          </w:p>
        </w:tc>
        <w:tc>
          <w:tcPr>
            <w:tcW w:w="4701" w:type="dxa"/>
          </w:tcPr>
          <w:p w14:paraId="5E01D5F5" w14:textId="77777777" w:rsidR="00A80971" w:rsidRDefault="00A80971" w:rsidP="00B403D0">
            <w:pPr>
              <w:ind w:left="0"/>
              <w:rPr>
                <w:color w:val="9A4168" w:themeColor="accent3" w:themeShade="BF"/>
                <w:sz w:val="20"/>
                <w:szCs w:val="20"/>
                <w:lang w:val="en-US"/>
              </w:rPr>
            </w:pPr>
            <w:r>
              <w:rPr>
                <w:color w:val="9A4168" w:themeColor="accent3" w:themeShade="BF"/>
                <w:sz w:val="20"/>
                <w:szCs w:val="20"/>
                <w:lang w:val="en-US"/>
              </w:rPr>
              <w:t xml:space="preserve">6.   </w:t>
            </w:r>
            <w:proofErr w:type="spellStart"/>
            <w:r>
              <w:rPr>
                <w:color w:val="9A4168" w:themeColor="accent3" w:themeShade="BF"/>
                <w:sz w:val="20"/>
                <w:szCs w:val="20"/>
                <w:lang w:val="en-US"/>
              </w:rPr>
              <w:t>perdre</w:t>
            </w:r>
            <w:proofErr w:type="spellEnd"/>
          </w:p>
          <w:p w14:paraId="077A064D" w14:textId="77777777" w:rsidR="00A80971" w:rsidRDefault="00A80971" w:rsidP="00B403D0">
            <w:pPr>
              <w:ind w:left="0"/>
              <w:rPr>
                <w:color w:val="9A4168" w:themeColor="accent3" w:themeShade="BF"/>
                <w:sz w:val="20"/>
                <w:szCs w:val="20"/>
                <w:lang w:val="en-US"/>
              </w:rPr>
            </w:pPr>
            <w:r>
              <w:rPr>
                <w:color w:val="9A4168" w:themeColor="accent3" w:themeShade="BF"/>
                <w:sz w:val="20"/>
                <w:szCs w:val="20"/>
                <w:lang w:val="en-US"/>
              </w:rPr>
              <w:t xml:space="preserve">7.   </w:t>
            </w:r>
            <w:proofErr w:type="spellStart"/>
            <w:r>
              <w:rPr>
                <w:color w:val="9A4168" w:themeColor="accent3" w:themeShade="BF"/>
                <w:sz w:val="20"/>
                <w:szCs w:val="20"/>
                <w:lang w:val="en-US"/>
              </w:rPr>
              <w:t>rendre</w:t>
            </w:r>
            <w:proofErr w:type="spellEnd"/>
          </w:p>
          <w:p w14:paraId="6F5079D5" w14:textId="77777777" w:rsidR="00A80971" w:rsidRDefault="00A80971" w:rsidP="00B403D0">
            <w:pPr>
              <w:ind w:left="0"/>
              <w:rPr>
                <w:color w:val="9A4168" w:themeColor="accent3" w:themeShade="BF"/>
                <w:sz w:val="20"/>
                <w:szCs w:val="20"/>
                <w:lang w:val="en-US"/>
              </w:rPr>
            </w:pPr>
            <w:r>
              <w:rPr>
                <w:color w:val="9A4168" w:themeColor="accent3" w:themeShade="BF"/>
                <w:sz w:val="20"/>
                <w:szCs w:val="20"/>
                <w:lang w:val="en-US"/>
              </w:rPr>
              <w:t xml:space="preserve">8.   </w:t>
            </w:r>
            <w:proofErr w:type="spellStart"/>
            <w:r>
              <w:rPr>
                <w:color w:val="9A4168" w:themeColor="accent3" w:themeShade="BF"/>
                <w:sz w:val="20"/>
                <w:szCs w:val="20"/>
                <w:lang w:val="en-US"/>
              </w:rPr>
              <w:t>tirer</w:t>
            </w:r>
            <w:proofErr w:type="spellEnd"/>
          </w:p>
          <w:p w14:paraId="5112471E" w14:textId="19F2A835" w:rsidR="00A80971" w:rsidRDefault="00A80971" w:rsidP="00B403D0">
            <w:pPr>
              <w:ind w:left="0"/>
              <w:rPr>
                <w:color w:val="9A4168" w:themeColor="accent3" w:themeShade="BF"/>
                <w:sz w:val="20"/>
                <w:szCs w:val="20"/>
                <w:lang w:val="en-US"/>
              </w:rPr>
            </w:pPr>
          </w:p>
        </w:tc>
      </w:tr>
      <w:tr w:rsidR="00B403D0" w14:paraId="50D665CB" w14:textId="77777777" w:rsidTr="00B403D0">
        <w:tc>
          <w:tcPr>
            <w:tcW w:w="9736" w:type="dxa"/>
            <w:gridSpan w:val="2"/>
            <w:shd w:val="clear" w:color="auto" w:fill="9A4168" w:themeFill="accent3" w:themeFillShade="BF"/>
          </w:tcPr>
          <w:p w14:paraId="74B4A2CC" w14:textId="3DDD5023" w:rsidR="00B403D0" w:rsidRPr="001C705F" w:rsidRDefault="00E058E3" w:rsidP="00B403D0">
            <w:pPr>
              <w:ind w:left="0"/>
              <w:rPr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</w:rPr>
              <w:t>10</w:t>
            </w:r>
            <w:r w:rsidR="001C705F" w:rsidRPr="001C705F">
              <w:rPr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r w:rsidR="00B403D0" w:rsidRPr="001C705F">
              <w:rPr>
                <w:b/>
                <w:bCs/>
                <w:color w:val="FFFFFF" w:themeColor="background1"/>
                <w:sz w:val="20"/>
                <w:szCs w:val="20"/>
                <w:lang w:val="en-US"/>
              </w:rPr>
              <w:t>SOURCES</w:t>
            </w:r>
          </w:p>
        </w:tc>
      </w:tr>
      <w:tr w:rsidR="00B403D0" w:rsidRPr="007C6A23" w14:paraId="01E8AB34" w14:textId="77777777" w:rsidTr="001C705F">
        <w:trPr>
          <w:trHeight w:val="1008"/>
        </w:trPr>
        <w:tc>
          <w:tcPr>
            <w:tcW w:w="9736" w:type="dxa"/>
            <w:gridSpan w:val="2"/>
          </w:tcPr>
          <w:p w14:paraId="1A9DF942" w14:textId="4074B218" w:rsidR="001C705F" w:rsidRPr="00E02594" w:rsidRDefault="001C705F" w:rsidP="001C705F">
            <w:pPr>
              <w:ind w:left="0"/>
              <w:rPr>
                <w:color w:val="9A4168" w:themeColor="accent3" w:themeShade="BF"/>
                <w:sz w:val="20"/>
                <w:szCs w:val="20"/>
                <w:lang w:val="fr-CA"/>
              </w:rPr>
            </w:pPr>
            <w:r w:rsidRPr="00E02594">
              <w:rPr>
                <w:color w:val="9A4168" w:themeColor="accent3" w:themeShade="BF"/>
                <w:sz w:val="20"/>
                <w:szCs w:val="20"/>
                <w:lang w:val="fr-CA"/>
              </w:rPr>
              <w:t xml:space="preserve">1. Dictionnaire Français-Grec </w:t>
            </w:r>
            <w:proofErr w:type="spellStart"/>
            <w:r w:rsidRPr="00E02594">
              <w:rPr>
                <w:color w:val="9A4168" w:themeColor="accent3" w:themeShade="BF"/>
                <w:sz w:val="20"/>
                <w:szCs w:val="20"/>
                <w:lang w:val="fr-CA"/>
              </w:rPr>
              <w:t>Patakis</w:t>
            </w:r>
            <w:proofErr w:type="spellEnd"/>
            <w:r w:rsidRPr="00E02594">
              <w:rPr>
                <w:color w:val="9A4168" w:themeColor="accent3" w:themeShade="BF"/>
                <w:sz w:val="20"/>
                <w:szCs w:val="20"/>
                <w:lang w:val="fr-CA"/>
              </w:rPr>
              <w:t>-Larousse</w:t>
            </w:r>
          </w:p>
          <w:p w14:paraId="39700FE6" w14:textId="71249133" w:rsidR="001C705F" w:rsidRPr="00E02594" w:rsidRDefault="001C705F" w:rsidP="001C705F">
            <w:pPr>
              <w:ind w:left="0"/>
              <w:rPr>
                <w:color w:val="9A4168" w:themeColor="accent3" w:themeShade="BF"/>
                <w:sz w:val="20"/>
                <w:szCs w:val="20"/>
                <w:lang w:val="fr-CA"/>
              </w:rPr>
            </w:pPr>
            <w:r w:rsidRPr="00E02594">
              <w:rPr>
                <w:color w:val="9A4168" w:themeColor="accent3" w:themeShade="BF"/>
                <w:sz w:val="20"/>
                <w:szCs w:val="20"/>
                <w:lang w:val="fr-CA"/>
              </w:rPr>
              <w:t xml:space="preserve">2. Dictionnaire KAUFFMANN Français-Grec </w:t>
            </w:r>
          </w:p>
          <w:p w14:paraId="1B1EC9DE" w14:textId="431F9C43" w:rsidR="001C705F" w:rsidRPr="00E02594" w:rsidRDefault="001C705F" w:rsidP="001C705F">
            <w:pPr>
              <w:ind w:left="0"/>
              <w:rPr>
                <w:color w:val="9A4168" w:themeColor="accent3" w:themeShade="BF"/>
                <w:sz w:val="20"/>
                <w:szCs w:val="20"/>
                <w:lang w:val="fr-CA"/>
              </w:rPr>
            </w:pPr>
            <w:r w:rsidRPr="00E02594">
              <w:rPr>
                <w:color w:val="9A4168" w:themeColor="accent3" w:themeShade="BF"/>
                <w:sz w:val="20"/>
                <w:szCs w:val="20"/>
                <w:lang w:val="fr-CA"/>
              </w:rPr>
              <w:t>3. Dictionnaire Le Petit Robert de la langue française POCHE</w:t>
            </w:r>
          </w:p>
          <w:p w14:paraId="5703A014" w14:textId="77777777" w:rsidR="00B403D0" w:rsidRPr="00E02594" w:rsidRDefault="001C705F" w:rsidP="001C705F">
            <w:pPr>
              <w:ind w:left="0"/>
              <w:rPr>
                <w:color w:val="9A4168" w:themeColor="accent3" w:themeShade="BF"/>
                <w:sz w:val="20"/>
                <w:szCs w:val="20"/>
                <w:lang w:val="fr-CA"/>
              </w:rPr>
            </w:pPr>
            <w:r w:rsidRPr="00E02594">
              <w:rPr>
                <w:color w:val="9A4168" w:themeColor="accent3" w:themeShade="BF"/>
                <w:sz w:val="20"/>
                <w:szCs w:val="20"/>
                <w:lang w:val="fr-CA"/>
              </w:rPr>
              <w:t xml:space="preserve">4. Dictionnaire </w:t>
            </w:r>
            <w:proofErr w:type="spellStart"/>
            <w:r w:rsidRPr="00E02594">
              <w:rPr>
                <w:color w:val="9A4168" w:themeColor="accent3" w:themeShade="BF"/>
                <w:sz w:val="20"/>
                <w:szCs w:val="20"/>
                <w:lang w:val="fr-CA"/>
              </w:rPr>
              <w:t>Dimitris</w:t>
            </w:r>
            <w:proofErr w:type="spellEnd"/>
            <w:r w:rsidRPr="00E02594">
              <w:rPr>
                <w:color w:val="9A4168" w:themeColor="accent3" w:themeShade="BF"/>
                <w:sz w:val="20"/>
                <w:szCs w:val="20"/>
                <w:lang w:val="fr-CA"/>
              </w:rPr>
              <w:t xml:space="preserve"> </w:t>
            </w:r>
            <w:proofErr w:type="spellStart"/>
            <w:r w:rsidRPr="00E02594">
              <w:rPr>
                <w:color w:val="9A4168" w:themeColor="accent3" w:themeShade="BF"/>
                <w:sz w:val="20"/>
                <w:szCs w:val="20"/>
                <w:lang w:val="fr-CA"/>
              </w:rPr>
              <w:t>Pandélodimos</w:t>
            </w:r>
            <w:proofErr w:type="spellEnd"/>
            <w:r w:rsidRPr="00E02594">
              <w:rPr>
                <w:color w:val="9A4168" w:themeColor="accent3" w:themeShade="BF"/>
                <w:sz w:val="20"/>
                <w:szCs w:val="20"/>
                <w:lang w:val="fr-CA"/>
              </w:rPr>
              <w:t xml:space="preserve"> Grec-Français et</w:t>
            </w:r>
            <w:r w:rsidRPr="00E02594">
              <w:rPr>
                <w:lang w:val="fr-CA"/>
              </w:rPr>
              <w:t xml:space="preserve"> </w:t>
            </w:r>
            <w:r w:rsidRPr="00E02594">
              <w:rPr>
                <w:color w:val="9A4168" w:themeColor="accent3" w:themeShade="BF"/>
                <w:sz w:val="20"/>
                <w:szCs w:val="20"/>
                <w:lang w:val="fr-CA"/>
              </w:rPr>
              <w:t xml:space="preserve">Français-Grec </w:t>
            </w:r>
          </w:p>
          <w:p w14:paraId="089EB50F" w14:textId="77777777" w:rsidR="001C705F" w:rsidRDefault="001C705F" w:rsidP="001C705F">
            <w:pPr>
              <w:ind w:left="0"/>
              <w:rPr>
                <w:color w:val="9A4168" w:themeColor="accent3" w:themeShade="BF"/>
                <w:sz w:val="20"/>
                <w:szCs w:val="20"/>
              </w:rPr>
            </w:pPr>
            <w:r w:rsidRPr="001C705F">
              <w:rPr>
                <w:color w:val="9A4168" w:themeColor="accent3" w:themeShade="BF"/>
                <w:sz w:val="20"/>
                <w:szCs w:val="20"/>
              </w:rPr>
              <w:t xml:space="preserve">5. </w:t>
            </w:r>
            <w:r>
              <w:rPr>
                <w:color w:val="9A4168" w:themeColor="accent3" w:themeShade="BF"/>
                <w:sz w:val="20"/>
                <w:szCs w:val="20"/>
              </w:rPr>
              <w:t xml:space="preserve">Όλα τα ρήματα του </w:t>
            </w:r>
            <w:r>
              <w:rPr>
                <w:color w:val="9A4168" w:themeColor="accent3" w:themeShade="BF"/>
                <w:sz w:val="20"/>
                <w:szCs w:val="20"/>
                <w:lang w:val="en-US"/>
              </w:rPr>
              <w:t>LADL</w:t>
            </w:r>
            <w:r w:rsidRPr="001C705F">
              <w:rPr>
                <w:color w:val="9A4168" w:themeColor="accent3" w:themeShade="BF"/>
                <w:sz w:val="20"/>
                <w:szCs w:val="20"/>
              </w:rPr>
              <w:t xml:space="preserve"> (</w:t>
            </w:r>
            <w:r>
              <w:rPr>
                <w:color w:val="9A4168" w:themeColor="accent3" w:themeShade="BF"/>
                <w:sz w:val="20"/>
                <w:szCs w:val="20"/>
                <w:lang w:val="en-US"/>
              </w:rPr>
              <w:t>e</w:t>
            </w:r>
            <w:r w:rsidRPr="001C705F">
              <w:rPr>
                <w:color w:val="9A4168" w:themeColor="accent3" w:themeShade="BF"/>
                <w:sz w:val="20"/>
                <w:szCs w:val="20"/>
              </w:rPr>
              <w:t>-</w:t>
            </w:r>
            <w:r>
              <w:rPr>
                <w:color w:val="9A4168" w:themeColor="accent3" w:themeShade="BF"/>
                <w:sz w:val="20"/>
                <w:szCs w:val="20"/>
                <w:lang w:val="en-US"/>
              </w:rPr>
              <w:t>class</w:t>
            </w:r>
            <w:r w:rsidRPr="001C705F">
              <w:rPr>
                <w:color w:val="9A4168" w:themeColor="accent3" w:themeShade="BF"/>
                <w:sz w:val="20"/>
                <w:szCs w:val="20"/>
              </w:rPr>
              <w:t>)</w:t>
            </w:r>
          </w:p>
          <w:p w14:paraId="49AA6E9D" w14:textId="6B6B737E" w:rsidR="001C705F" w:rsidRPr="007C6A23" w:rsidRDefault="001C705F" w:rsidP="001C705F">
            <w:pPr>
              <w:ind w:left="0"/>
              <w:rPr>
                <w:color w:val="9A4168" w:themeColor="accent3" w:themeShade="BF"/>
                <w:sz w:val="20"/>
                <w:szCs w:val="20"/>
              </w:rPr>
            </w:pPr>
            <w:r w:rsidRPr="001C705F">
              <w:rPr>
                <w:color w:val="9A4168" w:themeColor="accent3" w:themeShade="BF"/>
                <w:sz w:val="20"/>
                <w:szCs w:val="20"/>
              </w:rPr>
              <w:t xml:space="preserve">6. </w:t>
            </w:r>
            <w:hyperlink r:id="rId12" w:history="1">
              <w:r w:rsidRPr="00B25F74">
                <w:rPr>
                  <w:rStyle w:val="Hyperlink"/>
                  <w:rFonts w:ascii="Calibri" w:hAnsi="Calibri" w:cs="Calibri"/>
                  <w:color w:val="9A4168" w:themeColor="hyperlink" w:themeShade="BF"/>
                  <w:sz w:val="20"/>
                  <w:szCs w:val="20"/>
                  <w:lang w:val="en-US"/>
                </w:rPr>
                <w:t>https</w:t>
              </w:r>
              <w:r w:rsidRPr="007C6A23">
                <w:rPr>
                  <w:rStyle w:val="Hyperlink"/>
                  <w:rFonts w:ascii="Calibri" w:hAnsi="Calibri" w:cs="Calibri"/>
                  <w:color w:val="9A4168" w:themeColor="hyperlink" w:themeShade="BF"/>
                  <w:sz w:val="20"/>
                  <w:szCs w:val="20"/>
                </w:rPr>
                <w:t>://</w:t>
              </w:r>
              <w:r w:rsidRPr="00B25F74">
                <w:rPr>
                  <w:rStyle w:val="Hyperlink"/>
                  <w:rFonts w:ascii="Calibri" w:hAnsi="Calibri" w:cs="Calibri"/>
                  <w:color w:val="9A4168" w:themeColor="hyperlink" w:themeShade="BF"/>
                  <w:sz w:val="20"/>
                  <w:szCs w:val="20"/>
                  <w:lang w:val="en-US"/>
                </w:rPr>
                <w:t>www</w:t>
              </w:r>
              <w:r w:rsidRPr="007C6A23">
                <w:rPr>
                  <w:rStyle w:val="Hyperlink"/>
                  <w:rFonts w:ascii="Calibri" w:hAnsi="Calibri" w:cs="Calibri"/>
                  <w:color w:val="9A4168" w:themeColor="hyperlink" w:themeShade="BF"/>
                  <w:sz w:val="20"/>
                  <w:szCs w:val="20"/>
                </w:rPr>
                <w:t>.</w:t>
              </w:r>
              <w:proofErr w:type="spellStart"/>
              <w:r w:rsidRPr="00B25F74">
                <w:rPr>
                  <w:rStyle w:val="Hyperlink"/>
                  <w:rFonts w:ascii="Calibri" w:hAnsi="Calibri" w:cs="Calibri"/>
                  <w:color w:val="9A4168" w:themeColor="hyperlink" w:themeShade="BF"/>
                  <w:sz w:val="20"/>
                  <w:szCs w:val="20"/>
                  <w:lang w:val="en-US"/>
                </w:rPr>
                <w:t>larousse</w:t>
              </w:r>
              <w:proofErr w:type="spellEnd"/>
              <w:r w:rsidRPr="007C6A23">
                <w:rPr>
                  <w:rStyle w:val="Hyperlink"/>
                  <w:rFonts w:ascii="Calibri" w:hAnsi="Calibri" w:cs="Calibri"/>
                  <w:color w:val="9A4168" w:themeColor="hyperlink" w:themeShade="BF"/>
                  <w:sz w:val="20"/>
                  <w:szCs w:val="20"/>
                </w:rPr>
                <w:t>.</w:t>
              </w:r>
              <w:proofErr w:type="spellStart"/>
              <w:r w:rsidRPr="00B25F74">
                <w:rPr>
                  <w:rStyle w:val="Hyperlink"/>
                  <w:rFonts w:ascii="Calibri" w:hAnsi="Calibri" w:cs="Calibri"/>
                  <w:color w:val="9A4168" w:themeColor="hyperlink" w:themeShade="BF"/>
                  <w:sz w:val="20"/>
                  <w:szCs w:val="20"/>
                  <w:lang w:val="en-US"/>
                </w:rPr>
                <w:t>fr</w:t>
              </w:r>
              <w:proofErr w:type="spellEnd"/>
              <w:r w:rsidRPr="007C6A23">
                <w:rPr>
                  <w:rStyle w:val="Hyperlink"/>
                  <w:rFonts w:ascii="Calibri" w:hAnsi="Calibri" w:cs="Calibri"/>
                  <w:color w:val="9A4168" w:themeColor="hyperlink" w:themeShade="BF"/>
                  <w:sz w:val="20"/>
                  <w:szCs w:val="20"/>
                </w:rPr>
                <w:t>/</w:t>
              </w:r>
              <w:proofErr w:type="spellStart"/>
              <w:r w:rsidRPr="00B25F74">
                <w:rPr>
                  <w:rStyle w:val="Hyperlink"/>
                  <w:rFonts w:ascii="Calibri" w:hAnsi="Calibri" w:cs="Calibri"/>
                  <w:color w:val="9A4168" w:themeColor="hyperlink" w:themeShade="BF"/>
                  <w:sz w:val="20"/>
                  <w:szCs w:val="20"/>
                  <w:lang w:val="en-US"/>
                </w:rPr>
                <w:t>dictionnaires</w:t>
              </w:r>
              <w:proofErr w:type="spellEnd"/>
              <w:r w:rsidRPr="007C6A23">
                <w:rPr>
                  <w:rStyle w:val="Hyperlink"/>
                  <w:rFonts w:ascii="Calibri" w:hAnsi="Calibri" w:cs="Calibri"/>
                  <w:color w:val="9A4168" w:themeColor="hyperlink" w:themeShade="BF"/>
                  <w:sz w:val="20"/>
                  <w:szCs w:val="20"/>
                </w:rPr>
                <w:t>/</w:t>
              </w:r>
              <w:proofErr w:type="spellStart"/>
              <w:r w:rsidRPr="00B25F74">
                <w:rPr>
                  <w:rStyle w:val="Hyperlink"/>
                  <w:rFonts w:ascii="Calibri" w:hAnsi="Calibri" w:cs="Calibri"/>
                  <w:color w:val="9A4168" w:themeColor="hyperlink" w:themeShade="BF"/>
                  <w:sz w:val="20"/>
                  <w:szCs w:val="20"/>
                  <w:lang w:val="en-US"/>
                </w:rPr>
                <w:t>francais</w:t>
              </w:r>
              <w:proofErr w:type="spellEnd"/>
              <w:r w:rsidRPr="007C6A23">
                <w:rPr>
                  <w:rStyle w:val="Hyperlink"/>
                  <w:rFonts w:ascii="Calibri" w:hAnsi="Calibri" w:cs="Calibri"/>
                  <w:color w:val="9A4168" w:themeColor="hyperlink" w:themeShade="BF"/>
                  <w:sz w:val="20"/>
                  <w:szCs w:val="20"/>
                </w:rPr>
                <w:t>-</w:t>
              </w:r>
              <w:proofErr w:type="spellStart"/>
              <w:r w:rsidRPr="00B25F74">
                <w:rPr>
                  <w:rStyle w:val="Hyperlink"/>
                  <w:rFonts w:ascii="Calibri" w:hAnsi="Calibri" w:cs="Calibri"/>
                  <w:color w:val="9A4168" w:themeColor="hyperlink" w:themeShade="BF"/>
                  <w:sz w:val="20"/>
                  <w:szCs w:val="20"/>
                  <w:lang w:val="en-US"/>
                </w:rPr>
                <w:t>anglais</w:t>
              </w:r>
              <w:proofErr w:type="spellEnd"/>
              <w:r w:rsidRPr="007C6A23">
                <w:rPr>
                  <w:rStyle w:val="Hyperlink"/>
                  <w:rFonts w:ascii="Calibri" w:hAnsi="Calibri" w:cs="Calibri"/>
                  <w:color w:val="9A4168" w:themeColor="hyperlink" w:themeShade="BF"/>
                  <w:sz w:val="20"/>
                  <w:szCs w:val="20"/>
                </w:rPr>
                <w:t>/</w:t>
              </w:r>
            </w:hyperlink>
          </w:p>
          <w:p w14:paraId="50C438F2" w14:textId="0CFE5A85" w:rsidR="001C705F" w:rsidRPr="007C6A23" w:rsidRDefault="001C705F" w:rsidP="001C705F">
            <w:pPr>
              <w:ind w:left="0"/>
              <w:rPr>
                <w:color w:val="9A4168" w:themeColor="accent3" w:themeShade="BF"/>
                <w:sz w:val="20"/>
                <w:szCs w:val="20"/>
              </w:rPr>
            </w:pPr>
            <w:r w:rsidRPr="007C6A23">
              <w:rPr>
                <w:color w:val="9A4168" w:themeColor="accent3" w:themeShade="BF"/>
                <w:sz w:val="20"/>
                <w:szCs w:val="20"/>
              </w:rPr>
              <w:t xml:space="preserve">7. </w:t>
            </w:r>
            <w:hyperlink r:id="rId13" w:history="1">
              <w:r w:rsidRPr="00B25F74">
                <w:rPr>
                  <w:rStyle w:val="Hyperlink"/>
                  <w:rFonts w:ascii="Calibri" w:hAnsi="Calibri" w:cs="Calibri"/>
                  <w:color w:val="9A4168" w:themeColor="hyperlink" w:themeShade="BF"/>
                  <w:sz w:val="20"/>
                  <w:szCs w:val="20"/>
                  <w:lang w:val="en-US"/>
                </w:rPr>
                <w:t>https</w:t>
              </w:r>
              <w:r w:rsidRPr="007C6A23">
                <w:rPr>
                  <w:rStyle w:val="Hyperlink"/>
                  <w:rFonts w:ascii="Calibri" w:hAnsi="Calibri" w:cs="Calibri"/>
                  <w:color w:val="9A4168" w:themeColor="hyperlink" w:themeShade="BF"/>
                  <w:sz w:val="20"/>
                  <w:szCs w:val="20"/>
                </w:rPr>
                <w:t>://</w:t>
              </w:r>
              <w:r w:rsidRPr="00B25F74">
                <w:rPr>
                  <w:rStyle w:val="Hyperlink"/>
                  <w:rFonts w:ascii="Calibri" w:hAnsi="Calibri" w:cs="Calibri"/>
                  <w:color w:val="9A4168" w:themeColor="hyperlink" w:themeShade="BF"/>
                  <w:sz w:val="20"/>
                  <w:szCs w:val="20"/>
                  <w:lang w:val="en-US"/>
                </w:rPr>
                <w:t>www</w:t>
              </w:r>
              <w:r w:rsidRPr="007C6A23">
                <w:rPr>
                  <w:rStyle w:val="Hyperlink"/>
                  <w:rFonts w:ascii="Calibri" w:hAnsi="Calibri" w:cs="Calibri"/>
                  <w:color w:val="9A4168" w:themeColor="hyperlink" w:themeShade="BF"/>
                  <w:sz w:val="20"/>
                  <w:szCs w:val="20"/>
                </w:rPr>
                <w:t>.</w:t>
              </w:r>
              <w:proofErr w:type="spellStart"/>
              <w:r w:rsidRPr="00B25F74">
                <w:rPr>
                  <w:rStyle w:val="Hyperlink"/>
                  <w:rFonts w:ascii="Calibri" w:hAnsi="Calibri" w:cs="Calibri"/>
                  <w:color w:val="9A4168" w:themeColor="hyperlink" w:themeShade="BF"/>
                  <w:sz w:val="20"/>
                  <w:szCs w:val="20"/>
                  <w:lang w:val="en-US"/>
                </w:rPr>
                <w:t>cnrtl</w:t>
              </w:r>
              <w:proofErr w:type="spellEnd"/>
              <w:r w:rsidRPr="007C6A23">
                <w:rPr>
                  <w:rStyle w:val="Hyperlink"/>
                  <w:rFonts w:ascii="Calibri" w:hAnsi="Calibri" w:cs="Calibri"/>
                  <w:color w:val="9A4168" w:themeColor="hyperlink" w:themeShade="BF"/>
                  <w:sz w:val="20"/>
                  <w:szCs w:val="20"/>
                </w:rPr>
                <w:t>.</w:t>
              </w:r>
              <w:proofErr w:type="spellStart"/>
              <w:r w:rsidRPr="00B25F74">
                <w:rPr>
                  <w:rStyle w:val="Hyperlink"/>
                  <w:rFonts w:ascii="Calibri" w:hAnsi="Calibri" w:cs="Calibri"/>
                  <w:color w:val="9A4168" w:themeColor="hyperlink" w:themeShade="BF"/>
                  <w:sz w:val="20"/>
                  <w:szCs w:val="20"/>
                  <w:lang w:val="en-US"/>
                </w:rPr>
                <w:t>fr</w:t>
              </w:r>
              <w:proofErr w:type="spellEnd"/>
              <w:r w:rsidRPr="007C6A23">
                <w:rPr>
                  <w:rStyle w:val="Hyperlink"/>
                  <w:rFonts w:ascii="Calibri" w:hAnsi="Calibri" w:cs="Calibri"/>
                  <w:color w:val="9A4168" w:themeColor="hyperlink" w:themeShade="BF"/>
                  <w:sz w:val="20"/>
                  <w:szCs w:val="20"/>
                </w:rPr>
                <w:t>/</w:t>
              </w:r>
              <w:proofErr w:type="spellStart"/>
              <w:r w:rsidRPr="00B25F74">
                <w:rPr>
                  <w:rStyle w:val="Hyperlink"/>
                  <w:rFonts w:ascii="Calibri" w:hAnsi="Calibri" w:cs="Calibri"/>
                  <w:color w:val="9A4168" w:themeColor="hyperlink" w:themeShade="BF"/>
                  <w:sz w:val="20"/>
                  <w:szCs w:val="20"/>
                  <w:lang w:val="en-US"/>
                </w:rPr>
                <w:t>synonymie</w:t>
              </w:r>
              <w:proofErr w:type="spellEnd"/>
              <w:r w:rsidRPr="007C6A23">
                <w:rPr>
                  <w:rStyle w:val="Hyperlink"/>
                  <w:rFonts w:ascii="Calibri" w:hAnsi="Calibri" w:cs="Calibri"/>
                  <w:color w:val="9A4168" w:themeColor="hyperlink" w:themeShade="BF"/>
                  <w:sz w:val="20"/>
                  <w:szCs w:val="20"/>
                </w:rPr>
                <w:t>/</w:t>
              </w:r>
            </w:hyperlink>
          </w:p>
          <w:p w14:paraId="791DA2D2" w14:textId="0D3C7171" w:rsidR="00875075" w:rsidRPr="00866BBA" w:rsidRDefault="001C705F" w:rsidP="001C705F">
            <w:pPr>
              <w:ind w:left="0"/>
              <w:rPr>
                <w:color w:val="9A4168" w:themeColor="accent3" w:themeShade="BF"/>
                <w:sz w:val="20"/>
                <w:szCs w:val="20"/>
              </w:rPr>
            </w:pPr>
            <w:r w:rsidRPr="00866BBA">
              <w:rPr>
                <w:color w:val="9A4168" w:themeColor="accent3" w:themeShade="BF"/>
                <w:sz w:val="20"/>
                <w:szCs w:val="20"/>
              </w:rPr>
              <w:t xml:space="preserve">8. </w:t>
            </w:r>
            <w:hyperlink r:id="rId14" w:history="1">
              <w:r w:rsidR="00875075" w:rsidRPr="0048199C">
                <w:rPr>
                  <w:rStyle w:val="Hyperlink"/>
                  <w:rFonts w:ascii="Calibri" w:hAnsi="Calibri" w:cs="Calibri"/>
                  <w:color w:val="9A4168" w:themeColor="accent3" w:themeShade="BF"/>
                  <w:sz w:val="20"/>
                  <w:szCs w:val="20"/>
                  <w:lang w:val="en-US"/>
                </w:rPr>
                <w:t>https</w:t>
              </w:r>
              <w:r w:rsidR="00875075" w:rsidRPr="00866BBA">
                <w:rPr>
                  <w:rStyle w:val="Hyperlink"/>
                  <w:rFonts w:ascii="Calibri" w:hAnsi="Calibri" w:cs="Calibri"/>
                  <w:color w:val="9A4168" w:themeColor="accent3" w:themeShade="BF"/>
                  <w:sz w:val="20"/>
                  <w:szCs w:val="20"/>
                </w:rPr>
                <w:t>://</w:t>
              </w:r>
              <w:proofErr w:type="spellStart"/>
              <w:r w:rsidR="00875075" w:rsidRPr="0048199C">
                <w:rPr>
                  <w:rStyle w:val="Hyperlink"/>
                  <w:rFonts w:ascii="Calibri" w:hAnsi="Calibri" w:cs="Calibri"/>
                  <w:color w:val="9A4168" w:themeColor="accent3" w:themeShade="BF"/>
                  <w:sz w:val="20"/>
                  <w:szCs w:val="20"/>
                  <w:lang w:val="en-US"/>
                </w:rPr>
                <w:t>dict</w:t>
              </w:r>
              <w:proofErr w:type="spellEnd"/>
              <w:r w:rsidR="00875075" w:rsidRPr="00866BBA">
                <w:rPr>
                  <w:rStyle w:val="Hyperlink"/>
                  <w:rFonts w:ascii="Calibri" w:hAnsi="Calibri" w:cs="Calibri"/>
                  <w:color w:val="9A4168" w:themeColor="accent3" w:themeShade="BF"/>
                  <w:sz w:val="20"/>
                  <w:szCs w:val="20"/>
                </w:rPr>
                <w:t>.</w:t>
              </w:r>
              <w:r w:rsidR="00875075" w:rsidRPr="0048199C">
                <w:rPr>
                  <w:rStyle w:val="Hyperlink"/>
                  <w:rFonts w:ascii="Calibri" w:hAnsi="Calibri" w:cs="Calibri"/>
                  <w:color w:val="9A4168" w:themeColor="accent3" w:themeShade="BF"/>
                  <w:sz w:val="20"/>
                  <w:szCs w:val="20"/>
                  <w:lang w:val="en-US"/>
                </w:rPr>
                <w:t>com</w:t>
              </w:r>
              <w:r w:rsidR="00875075" w:rsidRPr="00866BBA">
                <w:rPr>
                  <w:rStyle w:val="Hyperlink"/>
                  <w:rFonts w:ascii="Calibri" w:hAnsi="Calibri" w:cs="Calibri"/>
                  <w:color w:val="9A4168" w:themeColor="accent3" w:themeShade="BF"/>
                  <w:sz w:val="20"/>
                  <w:szCs w:val="20"/>
                </w:rPr>
                <w:t>/</w:t>
              </w:r>
              <w:r w:rsidR="00875075" w:rsidRPr="0048199C">
                <w:rPr>
                  <w:rStyle w:val="Hyperlink"/>
                  <w:rFonts w:ascii="Calibri" w:hAnsi="Calibri" w:cs="Calibri"/>
                  <w:color w:val="9A4168" w:themeColor="accent3" w:themeShade="BF"/>
                  <w:sz w:val="20"/>
                  <w:szCs w:val="20"/>
                </w:rPr>
                <w:t>γαλλο</w:t>
              </w:r>
              <w:r w:rsidR="00875075" w:rsidRPr="00866BBA">
                <w:rPr>
                  <w:rStyle w:val="Hyperlink"/>
                  <w:rFonts w:ascii="Calibri" w:hAnsi="Calibri" w:cs="Calibri"/>
                  <w:color w:val="9A4168" w:themeColor="accent3" w:themeShade="BF"/>
                  <w:sz w:val="20"/>
                  <w:szCs w:val="20"/>
                </w:rPr>
                <w:t>-</w:t>
              </w:r>
              <w:r w:rsidR="00875075" w:rsidRPr="0048199C">
                <w:rPr>
                  <w:rStyle w:val="Hyperlink"/>
                  <w:rFonts w:ascii="Calibri" w:hAnsi="Calibri" w:cs="Calibri"/>
                  <w:color w:val="9A4168" w:themeColor="accent3" w:themeShade="BF"/>
                  <w:sz w:val="20"/>
                  <w:szCs w:val="20"/>
                </w:rPr>
                <w:t>ελληνικο</w:t>
              </w:r>
            </w:hyperlink>
          </w:p>
          <w:p w14:paraId="0B78E95D" w14:textId="3D79B81F" w:rsidR="001C705F" w:rsidRPr="00866BBA" w:rsidRDefault="001C705F" w:rsidP="001C705F">
            <w:pPr>
              <w:ind w:left="0"/>
              <w:rPr>
                <w:color w:val="9A4168" w:themeColor="accent3" w:themeShade="BF"/>
                <w:sz w:val="20"/>
                <w:szCs w:val="20"/>
              </w:rPr>
            </w:pPr>
            <w:r w:rsidRPr="00866BBA">
              <w:rPr>
                <w:color w:val="9A4168" w:themeColor="accent3" w:themeShade="BF"/>
                <w:sz w:val="20"/>
                <w:szCs w:val="20"/>
              </w:rPr>
              <w:t xml:space="preserve">9. </w:t>
            </w:r>
            <w:r w:rsidR="008B5CE5">
              <w:fldChar w:fldCharType="begin"/>
            </w:r>
            <w:r w:rsidR="008B5CE5">
              <w:instrText xml:space="preserve"> HYPERLINK "https://el.glosbe.com/fr/el" </w:instrText>
            </w:r>
            <w:r w:rsidR="008B5CE5">
              <w:fldChar w:fldCharType="separate"/>
            </w:r>
            <w:r w:rsidR="0048199C" w:rsidRPr="0048199C">
              <w:rPr>
                <w:rStyle w:val="Hyperlink"/>
                <w:rFonts w:ascii="Calibri" w:hAnsi="Calibri" w:cs="Calibri"/>
                <w:color w:val="9A4168" w:themeColor="accent3" w:themeShade="BF"/>
                <w:sz w:val="20"/>
                <w:szCs w:val="20"/>
                <w:lang w:val="en-US"/>
              </w:rPr>
              <w:t>https</w:t>
            </w:r>
            <w:r w:rsidR="0048199C" w:rsidRPr="00866BBA">
              <w:rPr>
                <w:rStyle w:val="Hyperlink"/>
                <w:rFonts w:ascii="Calibri" w:hAnsi="Calibri" w:cs="Calibri"/>
                <w:color w:val="9A4168" w:themeColor="accent3" w:themeShade="BF"/>
                <w:sz w:val="20"/>
                <w:szCs w:val="20"/>
              </w:rPr>
              <w:t>://</w:t>
            </w:r>
            <w:r w:rsidR="0048199C" w:rsidRPr="0048199C">
              <w:rPr>
                <w:rStyle w:val="Hyperlink"/>
                <w:rFonts w:ascii="Calibri" w:hAnsi="Calibri" w:cs="Calibri"/>
                <w:color w:val="9A4168" w:themeColor="accent3" w:themeShade="BF"/>
                <w:sz w:val="20"/>
                <w:szCs w:val="20"/>
                <w:lang w:val="en-US"/>
              </w:rPr>
              <w:t>el</w:t>
            </w:r>
            <w:r w:rsidR="0048199C" w:rsidRPr="00866BBA">
              <w:rPr>
                <w:rStyle w:val="Hyperlink"/>
                <w:rFonts w:ascii="Calibri" w:hAnsi="Calibri" w:cs="Calibri"/>
                <w:color w:val="9A4168" w:themeColor="accent3" w:themeShade="BF"/>
                <w:sz w:val="20"/>
                <w:szCs w:val="20"/>
              </w:rPr>
              <w:t>.</w:t>
            </w:r>
            <w:proofErr w:type="spellStart"/>
            <w:r w:rsidR="0048199C" w:rsidRPr="0048199C">
              <w:rPr>
                <w:rStyle w:val="Hyperlink"/>
                <w:rFonts w:ascii="Calibri" w:hAnsi="Calibri" w:cs="Calibri"/>
                <w:color w:val="9A4168" w:themeColor="accent3" w:themeShade="BF"/>
                <w:sz w:val="20"/>
                <w:szCs w:val="20"/>
                <w:lang w:val="en-US"/>
              </w:rPr>
              <w:t>glosbe</w:t>
            </w:r>
            <w:proofErr w:type="spellEnd"/>
            <w:r w:rsidR="0048199C" w:rsidRPr="00866BBA">
              <w:rPr>
                <w:rStyle w:val="Hyperlink"/>
                <w:rFonts w:ascii="Calibri" w:hAnsi="Calibri" w:cs="Calibri"/>
                <w:color w:val="9A4168" w:themeColor="accent3" w:themeShade="BF"/>
                <w:sz w:val="20"/>
                <w:szCs w:val="20"/>
              </w:rPr>
              <w:t>.</w:t>
            </w:r>
            <w:r w:rsidR="0048199C" w:rsidRPr="0048199C">
              <w:rPr>
                <w:rStyle w:val="Hyperlink"/>
                <w:rFonts w:ascii="Calibri" w:hAnsi="Calibri" w:cs="Calibri"/>
                <w:color w:val="9A4168" w:themeColor="accent3" w:themeShade="BF"/>
                <w:sz w:val="20"/>
                <w:szCs w:val="20"/>
                <w:lang w:val="en-US"/>
              </w:rPr>
              <w:t>com</w:t>
            </w:r>
            <w:r w:rsidR="0048199C" w:rsidRPr="00866BBA">
              <w:rPr>
                <w:rStyle w:val="Hyperlink"/>
                <w:rFonts w:ascii="Calibri" w:hAnsi="Calibri" w:cs="Calibri"/>
                <w:color w:val="9A4168" w:themeColor="accent3" w:themeShade="BF"/>
                <w:sz w:val="20"/>
                <w:szCs w:val="20"/>
              </w:rPr>
              <w:t>/</w:t>
            </w:r>
            <w:proofErr w:type="spellStart"/>
            <w:r w:rsidR="0048199C" w:rsidRPr="0048199C">
              <w:rPr>
                <w:rStyle w:val="Hyperlink"/>
                <w:rFonts w:ascii="Calibri" w:hAnsi="Calibri" w:cs="Calibri"/>
                <w:color w:val="9A4168" w:themeColor="accent3" w:themeShade="BF"/>
                <w:sz w:val="20"/>
                <w:szCs w:val="20"/>
                <w:lang w:val="en-US"/>
              </w:rPr>
              <w:t>fr</w:t>
            </w:r>
            <w:proofErr w:type="spellEnd"/>
            <w:r w:rsidR="0048199C" w:rsidRPr="00866BBA">
              <w:rPr>
                <w:rStyle w:val="Hyperlink"/>
                <w:rFonts w:ascii="Calibri" w:hAnsi="Calibri" w:cs="Calibri"/>
                <w:color w:val="9A4168" w:themeColor="accent3" w:themeShade="BF"/>
                <w:sz w:val="20"/>
                <w:szCs w:val="20"/>
              </w:rPr>
              <w:t>/</w:t>
            </w:r>
            <w:r w:rsidR="0048199C" w:rsidRPr="0048199C">
              <w:rPr>
                <w:rStyle w:val="Hyperlink"/>
                <w:rFonts w:ascii="Calibri" w:hAnsi="Calibri" w:cs="Calibri"/>
                <w:color w:val="9A4168" w:themeColor="accent3" w:themeShade="BF"/>
                <w:sz w:val="20"/>
                <w:szCs w:val="20"/>
                <w:lang w:val="en-US"/>
              </w:rPr>
              <w:t>el</w:t>
            </w:r>
            <w:r w:rsidR="008B5CE5">
              <w:rPr>
                <w:rStyle w:val="Hyperlink"/>
                <w:rFonts w:ascii="Calibri" w:hAnsi="Calibri" w:cs="Calibri"/>
                <w:color w:val="9A4168" w:themeColor="accent3" w:themeShade="BF"/>
                <w:sz w:val="20"/>
                <w:szCs w:val="20"/>
                <w:lang w:val="en-US"/>
              </w:rPr>
              <w:fldChar w:fldCharType="end"/>
            </w:r>
          </w:p>
          <w:p w14:paraId="4C0BF5FC" w14:textId="6F3BA4D8" w:rsidR="0048199C" w:rsidRPr="00866BBA" w:rsidRDefault="0048199C" w:rsidP="001C705F">
            <w:pPr>
              <w:ind w:left="0"/>
              <w:rPr>
                <w:color w:val="9A4168" w:themeColor="accent3" w:themeShade="BF"/>
                <w:sz w:val="20"/>
                <w:szCs w:val="20"/>
              </w:rPr>
            </w:pPr>
            <w:r w:rsidRPr="00866BBA">
              <w:rPr>
                <w:color w:val="9A4168" w:themeColor="accent3" w:themeShade="BF"/>
                <w:sz w:val="20"/>
                <w:szCs w:val="20"/>
              </w:rPr>
              <w:t xml:space="preserve">10. </w:t>
            </w:r>
            <w:r w:rsidRPr="00866BBA">
              <w:rPr>
                <w:color w:val="9A4168" w:themeColor="accent3" w:themeShade="BF"/>
              </w:rPr>
              <w:t xml:space="preserve"> </w:t>
            </w:r>
            <w:hyperlink r:id="rId15" w:history="1">
              <w:r w:rsidRPr="0048199C">
                <w:rPr>
                  <w:rStyle w:val="Hyperlink"/>
                  <w:rFonts w:ascii="Calibri" w:hAnsi="Calibri" w:cs="Calibri"/>
                  <w:color w:val="9A4168" w:themeColor="accent3" w:themeShade="BF"/>
                  <w:sz w:val="20"/>
                  <w:szCs w:val="20"/>
                  <w:lang w:val="en-US"/>
                </w:rPr>
                <w:t>https</w:t>
              </w:r>
              <w:r w:rsidRPr="00866BBA">
                <w:rPr>
                  <w:rStyle w:val="Hyperlink"/>
                  <w:rFonts w:ascii="Calibri" w:hAnsi="Calibri" w:cs="Calibri"/>
                  <w:color w:val="9A4168" w:themeColor="accent3" w:themeShade="BF"/>
                  <w:sz w:val="20"/>
                  <w:szCs w:val="20"/>
                </w:rPr>
                <w:t>://</w:t>
              </w:r>
              <w:r w:rsidRPr="0048199C">
                <w:rPr>
                  <w:rStyle w:val="Hyperlink"/>
                  <w:rFonts w:ascii="Calibri" w:hAnsi="Calibri" w:cs="Calibri"/>
                  <w:color w:val="9A4168" w:themeColor="accent3" w:themeShade="BF"/>
                  <w:sz w:val="20"/>
                  <w:szCs w:val="20"/>
                  <w:lang w:val="en-US"/>
                </w:rPr>
                <w:t>www</w:t>
              </w:r>
              <w:r w:rsidRPr="00866BBA">
                <w:rPr>
                  <w:rStyle w:val="Hyperlink"/>
                  <w:rFonts w:ascii="Calibri" w:hAnsi="Calibri" w:cs="Calibri"/>
                  <w:color w:val="9A4168" w:themeColor="accent3" w:themeShade="BF"/>
                  <w:sz w:val="20"/>
                  <w:szCs w:val="20"/>
                </w:rPr>
                <w:t>.</w:t>
              </w:r>
              <w:proofErr w:type="spellStart"/>
              <w:r w:rsidRPr="0048199C">
                <w:rPr>
                  <w:rStyle w:val="Hyperlink"/>
                  <w:rFonts w:ascii="Calibri" w:hAnsi="Calibri" w:cs="Calibri"/>
                  <w:color w:val="9A4168" w:themeColor="accent3" w:themeShade="BF"/>
                  <w:sz w:val="20"/>
                  <w:szCs w:val="20"/>
                  <w:lang w:val="en-US"/>
                </w:rPr>
                <w:t>linguee</w:t>
              </w:r>
              <w:proofErr w:type="spellEnd"/>
              <w:r w:rsidRPr="00866BBA">
                <w:rPr>
                  <w:rStyle w:val="Hyperlink"/>
                  <w:rFonts w:ascii="Calibri" w:hAnsi="Calibri" w:cs="Calibri"/>
                  <w:color w:val="9A4168" w:themeColor="accent3" w:themeShade="BF"/>
                  <w:sz w:val="20"/>
                  <w:szCs w:val="20"/>
                </w:rPr>
                <w:t>.</w:t>
              </w:r>
              <w:proofErr w:type="spellStart"/>
              <w:r w:rsidRPr="0048199C">
                <w:rPr>
                  <w:rStyle w:val="Hyperlink"/>
                  <w:rFonts w:ascii="Calibri" w:hAnsi="Calibri" w:cs="Calibri"/>
                  <w:color w:val="9A4168" w:themeColor="accent3" w:themeShade="BF"/>
                  <w:sz w:val="20"/>
                  <w:szCs w:val="20"/>
                  <w:lang w:val="en-US"/>
                </w:rPr>
                <w:t>fr</w:t>
              </w:r>
              <w:proofErr w:type="spellEnd"/>
              <w:r w:rsidRPr="00866BBA">
                <w:rPr>
                  <w:rStyle w:val="Hyperlink"/>
                  <w:rFonts w:ascii="Calibri" w:hAnsi="Calibri" w:cs="Calibri"/>
                  <w:color w:val="9A4168" w:themeColor="accent3" w:themeShade="BF"/>
                  <w:sz w:val="20"/>
                  <w:szCs w:val="20"/>
                </w:rPr>
                <w:t>/</w:t>
              </w:r>
              <w:proofErr w:type="spellStart"/>
              <w:r w:rsidRPr="0048199C">
                <w:rPr>
                  <w:rStyle w:val="Hyperlink"/>
                  <w:rFonts w:ascii="Calibri" w:hAnsi="Calibri" w:cs="Calibri"/>
                  <w:color w:val="9A4168" w:themeColor="accent3" w:themeShade="BF"/>
                  <w:sz w:val="20"/>
                  <w:szCs w:val="20"/>
                  <w:lang w:val="en-US"/>
                </w:rPr>
                <w:t>francais</w:t>
              </w:r>
              <w:proofErr w:type="spellEnd"/>
              <w:r w:rsidRPr="00866BBA">
                <w:rPr>
                  <w:rStyle w:val="Hyperlink"/>
                  <w:rFonts w:ascii="Calibri" w:hAnsi="Calibri" w:cs="Calibri"/>
                  <w:color w:val="9A4168" w:themeColor="accent3" w:themeShade="BF"/>
                  <w:sz w:val="20"/>
                  <w:szCs w:val="20"/>
                </w:rPr>
                <w:t>-</w:t>
              </w:r>
              <w:proofErr w:type="spellStart"/>
              <w:r w:rsidRPr="0048199C">
                <w:rPr>
                  <w:rStyle w:val="Hyperlink"/>
                  <w:rFonts w:ascii="Calibri" w:hAnsi="Calibri" w:cs="Calibri"/>
                  <w:color w:val="9A4168" w:themeColor="accent3" w:themeShade="BF"/>
                  <w:sz w:val="20"/>
                  <w:szCs w:val="20"/>
                  <w:lang w:val="en-US"/>
                </w:rPr>
                <w:t>anglais</w:t>
              </w:r>
              <w:proofErr w:type="spellEnd"/>
              <w:r w:rsidRPr="00866BBA">
                <w:rPr>
                  <w:rStyle w:val="Hyperlink"/>
                  <w:rFonts w:ascii="Calibri" w:hAnsi="Calibri" w:cs="Calibri"/>
                  <w:color w:val="9A4168" w:themeColor="accent3" w:themeShade="BF"/>
                  <w:sz w:val="20"/>
                  <w:szCs w:val="20"/>
                </w:rPr>
                <w:t>/</w:t>
              </w:r>
            </w:hyperlink>
          </w:p>
        </w:tc>
      </w:tr>
    </w:tbl>
    <w:p w14:paraId="55FC9785" w14:textId="42E4BF2E" w:rsidR="00B403D0" w:rsidRPr="00B403D0" w:rsidRDefault="00B403D0" w:rsidP="00B403D0">
      <w:pPr>
        <w:jc w:val="center"/>
        <w:rPr>
          <w:b/>
          <w:bCs/>
          <w:color w:val="9A4168" w:themeColor="accent3" w:themeShade="BF"/>
          <w:lang w:val="en-US"/>
        </w:rPr>
      </w:pPr>
      <w:r w:rsidRPr="00B403D0">
        <w:rPr>
          <w:b/>
          <w:bCs/>
          <w:color w:val="9A4168" w:themeColor="accent3" w:themeShade="BF"/>
          <w:lang w:val="en-US"/>
        </w:rPr>
        <w:t xml:space="preserve">Travail </w:t>
      </w:r>
      <w:proofErr w:type="spellStart"/>
      <w:r w:rsidRPr="00B403D0">
        <w:rPr>
          <w:b/>
          <w:bCs/>
          <w:color w:val="9A4168" w:themeColor="accent3" w:themeShade="BF"/>
          <w:lang w:val="en-US"/>
        </w:rPr>
        <w:t>préparatoire</w:t>
      </w:r>
      <w:proofErr w:type="spellEnd"/>
    </w:p>
    <w:p w14:paraId="2E297894" w14:textId="26E5744D" w:rsidR="00B403D0" w:rsidRDefault="00B403D0" w:rsidP="00B403D0">
      <w:pPr>
        <w:ind w:left="0"/>
        <w:rPr>
          <w:color w:val="9A4168" w:themeColor="accent3" w:themeShade="BF"/>
          <w:sz w:val="20"/>
          <w:szCs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"/>
        <w:gridCol w:w="1380"/>
        <w:gridCol w:w="1735"/>
        <w:gridCol w:w="2839"/>
        <w:gridCol w:w="3311"/>
      </w:tblGrid>
      <w:tr w:rsidR="00C228FA" w14:paraId="1C38DB06" w14:textId="77777777" w:rsidTr="00A80971">
        <w:tc>
          <w:tcPr>
            <w:tcW w:w="471" w:type="dxa"/>
            <w:shd w:val="clear" w:color="auto" w:fill="9A4168" w:themeFill="accent3" w:themeFillShade="BF"/>
          </w:tcPr>
          <w:p w14:paraId="43B6F028" w14:textId="3A542741" w:rsidR="00C228FA" w:rsidRPr="000960D4" w:rsidRDefault="00C228FA" w:rsidP="00C228FA">
            <w:pPr>
              <w:ind w:left="0"/>
              <w:rPr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</w:p>
        </w:tc>
        <w:tc>
          <w:tcPr>
            <w:tcW w:w="1380" w:type="dxa"/>
            <w:shd w:val="clear" w:color="auto" w:fill="9A4168" w:themeFill="accent3" w:themeFillShade="BF"/>
          </w:tcPr>
          <w:p w14:paraId="1198FDBF" w14:textId="08FE4DF9" w:rsidR="00C228FA" w:rsidRPr="000960D4" w:rsidRDefault="00C228FA" w:rsidP="00C228FA">
            <w:pPr>
              <w:ind w:left="0"/>
              <w:rPr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  <w:lang w:val="en-US"/>
              </w:rPr>
              <w:t>VERBE</w:t>
            </w:r>
          </w:p>
        </w:tc>
        <w:tc>
          <w:tcPr>
            <w:tcW w:w="1735" w:type="dxa"/>
            <w:shd w:val="clear" w:color="auto" w:fill="9A4168" w:themeFill="accent3" w:themeFillShade="BF"/>
          </w:tcPr>
          <w:p w14:paraId="3F38F437" w14:textId="0D4392A9" w:rsidR="00C228FA" w:rsidRDefault="00C228FA" w:rsidP="00C228FA">
            <w:pPr>
              <w:ind w:left="0"/>
              <w:rPr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  <w:lang w:val="en-US"/>
              </w:rPr>
              <w:t>SYNONYMES</w:t>
            </w:r>
          </w:p>
        </w:tc>
        <w:tc>
          <w:tcPr>
            <w:tcW w:w="2839" w:type="dxa"/>
            <w:shd w:val="clear" w:color="auto" w:fill="9A4168" w:themeFill="accent3" w:themeFillShade="BF"/>
          </w:tcPr>
          <w:p w14:paraId="4B2BAA7E" w14:textId="44EC8A6D" w:rsidR="00C228FA" w:rsidRDefault="00C228FA" w:rsidP="00C228FA">
            <w:pPr>
              <w:ind w:left="0"/>
              <w:rPr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0960D4">
              <w:rPr>
                <w:b/>
                <w:bCs/>
                <w:color w:val="FFFFFF" w:themeColor="background1"/>
                <w:sz w:val="20"/>
                <w:szCs w:val="20"/>
                <w:lang w:val="en-US"/>
              </w:rPr>
              <w:t>DIFFÉRENTS TYPES D'EMPLOIS</w:t>
            </w:r>
          </w:p>
        </w:tc>
        <w:tc>
          <w:tcPr>
            <w:tcW w:w="3311" w:type="dxa"/>
            <w:shd w:val="clear" w:color="auto" w:fill="9A4168" w:themeFill="accent3" w:themeFillShade="BF"/>
          </w:tcPr>
          <w:p w14:paraId="2E054BC7" w14:textId="2765D44C" w:rsidR="00C228FA" w:rsidRPr="000960D4" w:rsidRDefault="00C228FA" w:rsidP="00C228FA">
            <w:pPr>
              <w:ind w:left="0"/>
              <w:rPr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0960D4">
              <w:rPr>
                <w:b/>
                <w:bCs/>
                <w:color w:val="FFFFFF" w:themeColor="background1"/>
                <w:sz w:val="20"/>
                <w:szCs w:val="20"/>
                <w:lang w:val="en-US"/>
              </w:rPr>
              <w:t>É</w:t>
            </w:r>
            <w:r>
              <w:rPr>
                <w:b/>
                <w:bCs/>
                <w:color w:val="FFFFFF" w:themeColor="background1"/>
                <w:sz w:val="20"/>
                <w:szCs w:val="20"/>
                <w:lang w:val="en-US"/>
              </w:rPr>
              <w:t>QUIVALENCE EN GREC</w:t>
            </w:r>
          </w:p>
        </w:tc>
      </w:tr>
      <w:tr w:rsidR="00C228FA" w:rsidRPr="00610AA0" w14:paraId="03A23A0D" w14:textId="77777777" w:rsidTr="00A80971">
        <w:tc>
          <w:tcPr>
            <w:tcW w:w="471" w:type="dxa"/>
            <w:shd w:val="clear" w:color="auto" w:fill="FFFFFF" w:themeFill="background1"/>
          </w:tcPr>
          <w:p w14:paraId="49A27C29" w14:textId="05462C6D" w:rsidR="00C228FA" w:rsidRPr="000960D4" w:rsidRDefault="00C228FA" w:rsidP="00640EAC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1.</w:t>
            </w:r>
          </w:p>
        </w:tc>
        <w:tc>
          <w:tcPr>
            <w:tcW w:w="1380" w:type="dxa"/>
            <w:shd w:val="clear" w:color="auto" w:fill="FFFF00"/>
          </w:tcPr>
          <w:p w14:paraId="21E2A35B" w14:textId="4E4E6FD9" w:rsidR="00C228FA" w:rsidRPr="000960D4" w:rsidRDefault="00C228FA" w:rsidP="00640EAC">
            <w:pPr>
              <w:spacing w:line="276" w:lineRule="auto"/>
              <w:ind w:left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0960D4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transformer</w:t>
            </w:r>
          </w:p>
        </w:tc>
        <w:tc>
          <w:tcPr>
            <w:tcW w:w="1735" w:type="dxa"/>
            <w:shd w:val="clear" w:color="auto" w:fill="FFFFFF" w:themeFill="background1"/>
          </w:tcPr>
          <w:p w14:paraId="4D88CB11" w14:textId="745E14C4" w:rsidR="00C228FA" w:rsidRPr="00E02594" w:rsidRDefault="00C228FA" w:rsidP="00640EAC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donner un autre aspect à </w:t>
            </w:r>
          </w:p>
        </w:tc>
        <w:tc>
          <w:tcPr>
            <w:tcW w:w="2839" w:type="dxa"/>
            <w:shd w:val="clear" w:color="auto" w:fill="FFFFFF" w:themeFill="background1"/>
          </w:tcPr>
          <w:p w14:paraId="43E9F9B0" w14:textId="4187540F" w:rsidR="00C228FA" w:rsidRPr="00E02594" w:rsidRDefault="00C228FA" w:rsidP="00640EAC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Votre organisme utilise la nourriture pour la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transformer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en énergie.</w:t>
            </w:r>
          </w:p>
        </w:tc>
        <w:tc>
          <w:tcPr>
            <w:tcW w:w="3311" w:type="dxa"/>
            <w:shd w:val="clear" w:color="auto" w:fill="FFFFFF" w:themeFill="background1"/>
          </w:tcPr>
          <w:p w14:paraId="597F4C62" w14:textId="52B874D3" w:rsidR="00C228FA" w:rsidRPr="00610AA0" w:rsidRDefault="00C228FA" w:rsidP="00640EAC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Ο οργανισμός σας χρησιμοποιεί την τροφή </w:t>
            </w:r>
            <w:r w:rsidRPr="00610AA0">
              <w:rPr>
                <w:b/>
                <w:bCs/>
                <w:color w:val="000000" w:themeColor="text1"/>
                <w:sz w:val="20"/>
                <w:szCs w:val="20"/>
              </w:rPr>
              <w:t>μετατρέποντάς</w:t>
            </w:r>
            <w:r>
              <w:rPr>
                <w:color w:val="000000" w:themeColor="text1"/>
                <w:sz w:val="20"/>
                <w:szCs w:val="20"/>
              </w:rPr>
              <w:t xml:space="preserve"> την σε ενέργεια.</w:t>
            </w:r>
          </w:p>
        </w:tc>
      </w:tr>
      <w:tr w:rsidR="00C228FA" w:rsidRPr="00610AA0" w14:paraId="160C3517" w14:textId="77777777" w:rsidTr="00A80971">
        <w:tc>
          <w:tcPr>
            <w:tcW w:w="471" w:type="dxa"/>
            <w:vMerge w:val="restart"/>
            <w:shd w:val="clear" w:color="auto" w:fill="FFFFFF" w:themeFill="background1"/>
          </w:tcPr>
          <w:p w14:paraId="71D0E529" w14:textId="77777777" w:rsidR="00C228FA" w:rsidRPr="00610AA0" w:rsidRDefault="00C228FA" w:rsidP="00640EAC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 w:val="restart"/>
            <w:shd w:val="clear" w:color="auto" w:fill="FFFFFF" w:themeFill="background1"/>
          </w:tcPr>
          <w:p w14:paraId="75F44E27" w14:textId="77777777" w:rsidR="00C228FA" w:rsidRPr="00610AA0" w:rsidRDefault="00C228FA" w:rsidP="00640EAC">
            <w:pPr>
              <w:spacing w:line="276" w:lineRule="auto"/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0C381A51" w14:textId="584F85F5" w:rsidR="00C228FA" w:rsidRDefault="00C228FA" w:rsidP="00640EAC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renouveler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234CC43D" w14:textId="7FB0A2D4" w:rsidR="00C228FA" w:rsidRPr="00E02594" w:rsidRDefault="00C228FA" w:rsidP="00640EAC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Il a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transformé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une pièce en bureau.</w:t>
            </w:r>
          </w:p>
        </w:tc>
        <w:tc>
          <w:tcPr>
            <w:tcW w:w="3311" w:type="dxa"/>
            <w:shd w:val="clear" w:color="auto" w:fill="FFFFFF" w:themeFill="background1"/>
          </w:tcPr>
          <w:p w14:paraId="3A81865B" w14:textId="1D9666B2" w:rsidR="00C228FA" w:rsidRPr="00610AA0" w:rsidRDefault="00C228FA" w:rsidP="00640EAC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</w:rPr>
            </w:pPr>
            <w:r w:rsidRPr="00610AA0">
              <w:rPr>
                <w:b/>
                <w:bCs/>
                <w:color w:val="000000" w:themeColor="text1"/>
                <w:sz w:val="20"/>
                <w:szCs w:val="20"/>
              </w:rPr>
              <w:t>Μετέτρεψε</w:t>
            </w:r>
            <w:r>
              <w:rPr>
                <w:color w:val="000000" w:themeColor="text1"/>
                <w:sz w:val="20"/>
                <w:szCs w:val="20"/>
              </w:rPr>
              <w:t xml:space="preserve"> ένα δωμάτιο σε γραφείο.</w:t>
            </w:r>
          </w:p>
        </w:tc>
      </w:tr>
      <w:tr w:rsidR="00C228FA" w:rsidRPr="00610AA0" w14:paraId="62A69C48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6DB36D38" w14:textId="77777777" w:rsidR="00C228FA" w:rsidRPr="00610AA0" w:rsidRDefault="00C228FA" w:rsidP="00640EAC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FFFFFF" w:themeFill="background1"/>
          </w:tcPr>
          <w:p w14:paraId="1771F0F6" w14:textId="77777777" w:rsidR="00C228FA" w:rsidRPr="00610AA0" w:rsidRDefault="00C228FA" w:rsidP="00640EAC">
            <w:pPr>
              <w:spacing w:line="276" w:lineRule="auto"/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0F007785" w14:textId="7DD2F16D" w:rsidR="00C228FA" w:rsidRDefault="00C228FA" w:rsidP="00640EAC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c</w:t>
            </w:r>
            <w:r w:rsidRPr="007C6A23">
              <w:rPr>
                <w:color w:val="000000" w:themeColor="text1"/>
                <w:sz w:val="20"/>
                <w:szCs w:val="20"/>
                <w:lang w:val="en-US"/>
              </w:rPr>
              <w:t>hanger</w:t>
            </w:r>
          </w:p>
        </w:tc>
        <w:tc>
          <w:tcPr>
            <w:tcW w:w="2839" w:type="dxa"/>
            <w:shd w:val="clear" w:color="auto" w:fill="FFFFFF" w:themeFill="background1"/>
          </w:tcPr>
          <w:p w14:paraId="5561D68E" w14:textId="3663A7FC" w:rsidR="00C228FA" w:rsidRPr="00E02594" w:rsidRDefault="00C228FA" w:rsidP="00640EAC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L'éducation peut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transformer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un enfant.</w:t>
            </w:r>
          </w:p>
        </w:tc>
        <w:tc>
          <w:tcPr>
            <w:tcW w:w="3311" w:type="dxa"/>
            <w:shd w:val="clear" w:color="auto" w:fill="FFFFFF" w:themeFill="background1"/>
          </w:tcPr>
          <w:p w14:paraId="2812572A" w14:textId="2ADD0BE6" w:rsidR="00C228FA" w:rsidRPr="00610AA0" w:rsidRDefault="00C228FA" w:rsidP="00640EAC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H</w:t>
            </w:r>
            <w:r w:rsidRPr="00610AA0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 xml:space="preserve">εκπαίδευση μπορεί να </w:t>
            </w:r>
            <w:r w:rsidRPr="00610AA0">
              <w:rPr>
                <w:b/>
                <w:bCs/>
                <w:color w:val="000000" w:themeColor="text1"/>
                <w:sz w:val="20"/>
                <w:szCs w:val="20"/>
              </w:rPr>
              <w:t>αλλάξει</w:t>
            </w:r>
            <w:r>
              <w:rPr>
                <w:color w:val="000000" w:themeColor="text1"/>
                <w:sz w:val="20"/>
                <w:szCs w:val="20"/>
              </w:rPr>
              <w:t xml:space="preserve"> ένα παιδί.</w:t>
            </w:r>
          </w:p>
        </w:tc>
      </w:tr>
      <w:tr w:rsidR="00C228FA" w:rsidRPr="00610AA0" w14:paraId="3C5FED0C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397983B3" w14:textId="77777777" w:rsidR="00C228FA" w:rsidRPr="00610AA0" w:rsidRDefault="00C228FA" w:rsidP="00640EAC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FFFFFF" w:themeFill="background1"/>
          </w:tcPr>
          <w:p w14:paraId="05BE472B" w14:textId="77777777" w:rsidR="00C228FA" w:rsidRPr="00610AA0" w:rsidRDefault="00C228FA" w:rsidP="00640EAC">
            <w:pPr>
              <w:spacing w:line="276" w:lineRule="auto"/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3823D266" w14:textId="2084D23E" w:rsidR="00C228FA" w:rsidRDefault="00C228FA" w:rsidP="00640EAC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modifier</w:t>
            </w:r>
          </w:p>
        </w:tc>
        <w:tc>
          <w:tcPr>
            <w:tcW w:w="2839" w:type="dxa"/>
            <w:shd w:val="clear" w:color="auto" w:fill="FFFFFF" w:themeFill="background1"/>
          </w:tcPr>
          <w:p w14:paraId="7612CBF3" w14:textId="283049E3" w:rsidR="00C228FA" w:rsidRPr="00E02594" w:rsidRDefault="00C228FA" w:rsidP="00640EAC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L’argent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a transformé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sa vie.</w:t>
            </w:r>
          </w:p>
        </w:tc>
        <w:tc>
          <w:tcPr>
            <w:tcW w:w="3311" w:type="dxa"/>
            <w:shd w:val="clear" w:color="auto" w:fill="FFFFFF" w:themeFill="background1"/>
          </w:tcPr>
          <w:p w14:paraId="0101C7F0" w14:textId="2883E8F7" w:rsidR="00C228FA" w:rsidRPr="00610AA0" w:rsidRDefault="00C228FA" w:rsidP="00640EAC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To</w:t>
            </w:r>
            <w:r w:rsidRPr="00610AA0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 xml:space="preserve">χρήμα </w:t>
            </w:r>
            <w:r w:rsidRPr="00610AA0">
              <w:rPr>
                <w:b/>
                <w:bCs/>
                <w:color w:val="000000" w:themeColor="text1"/>
                <w:sz w:val="20"/>
                <w:szCs w:val="20"/>
              </w:rPr>
              <w:t>άλλαξε</w:t>
            </w:r>
            <w:r>
              <w:rPr>
                <w:color w:val="000000" w:themeColor="text1"/>
                <w:sz w:val="20"/>
                <w:szCs w:val="20"/>
              </w:rPr>
              <w:t xml:space="preserve"> τη ζωή της.</w:t>
            </w:r>
          </w:p>
        </w:tc>
      </w:tr>
      <w:tr w:rsidR="00C228FA" w:rsidRPr="00C228FA" w14:paraId="3CE783CA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6DEA417D" w14:textId="77777777" w:rsidR="00C228FA" w:rsidRPr="00610AA0" w:rsidRDefault="00C228FA" w:rsidP="00640EAC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FFFFFF" w:themeFill="background1"/>
          </w:tcPr>
          <w:p w14:paraId="4EDF5C35" w14:textId="77777777" w:rsidR="00C228FA" w:rsidRPr="00610AA0" w:rsidRDefault="00C228FA" w:rsidP="00640EAC">
            <w:pPr>
              <w:spacing w:line="276" w:lineRule="auto"/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54D9E7A8" w14:textId="228260E1" w:rsidR="00C228FA" w:rsidRPr="00C476E5" w:rsidRDefault="00C228FA" w:rsidP="00640EAC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C476E5">
              <w:rPr>
                <w:color w:val="000000" w:themeColor="text1"/>
                <w:sz w:val="20"/>
                <w:szCs w:val="20"/>
                <w:lang w:val="en-US"/>
              </w:rPr>
              <w:t>altérer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57E5AE18" w14:textId="5F8F4D0C" w:rsidR="00C228FA" w:rsidRPr="00E02594" w:rsidRDefault="00C228FA" w:rsidP="00640EAC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La vieillesse a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 xml:space="preserve">transformé 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son portrait physique. </w:t>
            </w:r>
          </w:p>
        </w:tc>
        <w:tc>
          <w:tcPr>
            <w:tcW w:w="3311" w:type="dxa"/>
            <w:shd w:val="clear" w:color="auto" w:fill="FFFFFF" w:themeFill="background1"/>
          </w:tcPr>
          <w:p w14:paraId="4FC1124A" w14:textId="42625B0E" w:rsidR="00C228FA" w:rsidRPr="00C228FA" w:rsidRDefault="00C228FA" w:rsidP="00640EAC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To</w:t>
            </w:r>
            <w:r w:rsidRPr="00C228FA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 xml:space="preserve">γήρας </w:t>
            </w:r>
            <w:r w:rsidRPr="00C228FA">
              <w:rPr>
                <w:b/>
                <w:bCs/>
                <w:color w:val="000000" w:themeColor="text1"/>
                <w:sz w:val="20"/>
                <w:szCs w:val="20"/>
              </w:rPr>
              <w:t>αλλοίωσε</w:t>
            </w:r>
            <w:r>
              <w:rPr>
                <w:color w:val="000000" w:themeColor="text1"/>
                <w:sz w:val="20"/>
                <w:szCs w:val="20"/>
              </w:rPr>
              <w:t xml:space="preserve"> την εμφάνισή της. </w:t>
            </w:r>
          </w:p>
        </w:tc>
      </w:tr>
      <w:tr w:rsidR="00C228FA" w:rsidRPr="007C6A23" w14:paraId="054557FD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1C02E9D1" w14:textId="77777777" w:rsidR="00C228FA" w:rsidRPr="00C228FA" w:rsidRDefault="00C228FA" w:rsidP="00640EAC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FFFFFF" w:themeFill="background1"/>
          </w:tcPr>
          <w:p w14:paraId="36D0CA52" w14:textId="60340B05" w:rsidR="00C228FA" w:rsidRPr="00C476E5" w:rsidRDefault="00C228FA" w:rsidP="00640EAC">
            <w:pPr>
              <w:spacing w:line="276" w:lineRule="auto"/>
              <w:ind w:left="0"/>
              <w:rPr>
                <w:b/>
                <w:bCs/>
                <w:color w:val="808080" w:themeColor="background1" w:themeShade="80"/>
                <w:sz w:val="20"/>
                <w:szCs w:val="20"/>
                <w:lang w:val="en-US"/>
              </w:rPr>
            </w:pPr>
            <w:r w:rsidRPr="00C476E5">
              <w:rPr>
                <w:b/>
                <w:bCs/>
                <w:color w:val="808080" w:themeColor="background1" w:themeShade="80"/>
                <w:sz w:val="20"/>
                <w:szCs w:val="20"/>
                <w:lang w:val="en-US"/>
              </w:rPr>
              <w:t>(se) transformer</w:t>
            </w:r>
          </w:p>
        </w:tc>
        <w:tc>
          <w:tcPr>
            <w:tcW w:w="1735" w:type="dxa"/>
            <w:shd w:val="clear" w:color="auto" w:fill="FFFFFF" w:themeFill="background1"/>
          </w:tcPr>
          <w:p w14:paraId="7632F648" w14:textId="7ECB4EBB" w:rsidR="00C228FA" w:rsidRDefault="00C228FA" w:rsidP="00640EAC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se</w:t>
            </w:r>
            <w:r w:rsidRPr="007C6A23"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6A23">
              <w:rPr>
                <w:color w:val="000000" w:themeColor="text1"/>
                <w:sz w:val="20"/>
                <w:szCs w:val="20"/>
                <w:lang w:val="en-US"/>
              </w:rPr>
              <w:t>déguiser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>/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br/>
            </w:r>
            <w:proofErr w:type="spellStart"/>
            <w:r w:rsidRPr="00C476E5">
              <w:rPr>
                <w:color w:val="000000" w:themeColor="text1"/>
                <w:sz w:val="20"/>
                <w:szCs w:val="20"/>
                <w:lang w:val="en-US"/>
              </w:rPr>
              <w:t>métamorphoser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46D37322" w14:textId="178BBF6C" w:rsidR="00C228FA" w:rsidRPr="00E02594" w:rsidRDefault="00C228FA" w:rsidP="00640EAC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Elle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se transforma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en cygne.</w:t>
            </w:r>
          </w:p>
        </w:tc>
        <w:tc>
          <w:tcPr>
            <w:tcW w:w="3311" w:type="dxa"/>
            <w:shd w:val="clear" w:color="auto" w:fill="FFFFFF" w:themeFill="background1"/>
          </w:tcPr>
          <w:p w14:paraId="31437DFE" w14:textId="74073B38" w:rsidR="00C228FA" w:rsidRPr="00610AA0" w:rsidRDefault="00C228FA" w:rsidP="00640EAC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</w:rPr>
            </w:pPr>
            <w:r w:rsidRPr="00610AA0">
              <w:rPr>
                <w:b/>
                <w:bCs/>
                <w:color w:val="000000" w:themeColor="text1"/>
                <w:sz w:val="20"/>
                <w:szCs w:val="20"/>
              </w:rPr>
              <w:t>Μεταμορφώθηκε</w:t>
            </w:r>
            <w:r>
              <w:rPr>
                <w:color w:val="000000" w:themeColor="text1"/>
                <w:sz w:val="20"/>
                <w:szCs w:val="20"/>
              </w:rPr>
              <w:t xml:space="preserve"> σε κύκνο.</w:t>
            </w:r>
          </w:p>
        </w:tc>
      </w:tr>
      <w:tr w:rsidR="00C228FA" w:rsidRPr="00610AA0" w14:paraId="1C4A16C5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45FFBCD5" w14:textId="77777777" w:rsidR="00C228FA" w:rsidRDefault="00C228FA" w:rsidP="00640EAC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80" w:type="dxa"/>
            <w:shd w:val="clear" w:color="auto" w:fill="FFFFFF" w:themeFill="background1"/>
          </w:tcPr>
          <w:p w14:paraId="7EFC1C74" w14:textId="77777777" w:rsidR="00C228FA" w:rsidRPr="000960D4" w:rsidRDefault="00C228FA" w:rsidP="00640EAC">
            <w:pPr>
              <w:spacing w:line="276" w:lineRule="auto"/>
              <w:ind w:left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71A42B71" w14:textId="58986893" w:rsidR="00C228FA" w:rsidRPr="00C476E5" w:rsidRDefault="00C228FA" w:rsidP="00640EAC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C476E5">
              <w:rPr>
                <w:color w:val="000000" w:themeColor="text1"/>
                <w:sz w:val="20"/>
                <w:szCs w:val="20"/>
                <w:lang w:val="en-US"/>
              </w:rPr>
              <w:t>é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voluer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1CD95C59" w14:textId="52E3B718" w:rsidR="00C228FA" w:rsidRPr="00E02594" w:rsidRDefault="00C228FA" w:rsidP="00640EAC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L’environnement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se transforme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lentement/rapidement.</w:t>
            </w:r>
          </w:p>
        </w:tc>
        <w:tc>
          <w:tcPr>
            <w:tcW w:w="3311" w:type="dxa"/>
            <w:shd w:val="clear" w:color="auto" w:fill="FFFFFF" w:themeFill="background1"/>
          </w:tcPr>
          <w:p w14:paraId="7E6C501B" w14:textId="7979DB6C" w:rsidR="00C228FA" w:rsidRPr="00610AA0" w:rsidRDefault="00C228FA" w:rsidP="00640EAC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Το περιβάλλον </w:t>
            </w:r>
            <w:r w:rsidRPr="00610AA0">
              <w:rPr>
                <w:b/>
                <w:bCs/>
                <w:color w:val="000000" w:themeColor="text1"/>
                <w:sz w:val="20"/>
                <w:szCs w:val="20"/>
              </w:rPr>
              <w:t>εξελίσσεται/αλλάζει</w:t>
            </w:r>
            <w:r>
              <w:rPr>
                <w:color w:val="000000" w:themeColor="text1"/>
                <w:sz w:val="20"/>
                <w:szCs w:val="20"/>
              </w:rPr>
              <w:t xml:space="preserve"> αργά/γρήγορα.</w:t>
            </w:r>
          </w:p>
        </w:tc>
      </w:tr>
      <w:tr w:rsidR="00C228FA" w:rsidRPr="00610AA0" w14:paraId="240EAD10" w14:textId="77777777" w:rsidTr="00C228FA">
        <w:tc>
          <w:tcPr>
            <w:tcW w:w="9736" w:type="dxa"/>
            <w:gridSpan w:val="5"/>
            <w:tcBorders>
              <w:left w:val="nil"/>
              <w:right w:val="nil"/>
            </w:tcBorders>
            <w:shd w:val="clear" w:color="auto" w:fill="FFFFFF" w:themeFill="background1"/>
          </w:tcPr>
          <w:p w14:paraId="23FFB6A5" w14:textId="77777777" w:rsidR="00C228FA" w:rsidRDefault="00C228FA" w:rsidP="00640EAC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</w:rPr>
            </w:pPr>
          </w:p>
        </w:tc>
      </w:tr>
      <w:tr w:rsidR="00C228FA" w:rsidRPr="0048199C" w14:paraId="54391A45" w14:textId="77777777" w:rsidTr="00A80971">
        <w:trPr>
          <w:trHeight w:val="566"/>
        </w:trPr>
        <w:tc>
          <w:tcPr>
            <w:tcW w:w="471" w:type="dxa"/>
            <w:shd w:val="clear" w:color="auto" w:fill="FFFFFF" w:themeFill="background1"/>
          </w:tcPr>
          <w:p w14:paraId="14819B0D" w14:textId="4A3A236B" w:rsidR="00C228FA" w:rsidRDefault="00C228FA" w:rsidP="00640EAC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2.</w:t>
            </w:r>
          </w:p>
        </w:tc>
        <w:tc>
          <w:tcPr>
            <w:tcW w:w="1380" w:type="dxa"/>
            <w:shd w:val="clear" w:color="auto" w:fill="FFFF00"/>
          </w:tcPr>
          <w:p w14:paraId="4B25ECA8" w14:textId="4887E3C1" w:rsidR="00C228FA" w:rsidRPr="000960D4" w:rsidRDefault="00C228FA" w:rsidP="00640EAC">
            <w:pPr>
              <w:spacing w:line="276" w:lineRule="auto"/>
              <w:ind w:left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pardonner</w:t>
            </w:r>
            <w:proofErr w:type="spellEnd"/>
          </w:p>
        </w:tc>
        <w:tc>
          <w:tcPr>
            <w:tcW w:w="1735" w:type="dxa"/>
            <w:shd w:val="clear" w:color="auto" w:fill="FFFFFF" w:themeFill="background1"/>
          </w:tcPr>
          <w:p w14:paraId="08F4C5F2" w14:textId="1A47929B" w:rsidR="00C228FA" w:rsidRPr="00C476E5" w:rsidRDefault="00640EAC" w:rsidP="00E058E3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re</w:t>
            </w:r>
            <w:r w:rsidRPr="00640EAC">
              <w:rPr>
                <w:color w:val="000000" w:themeColor="text1"/>
                <w:sz w:val="20"/>
                <w:szCs w:val="20"/>
                <w:lang w:val="en-US"/>
              </w:rPr>
              <w:t>mettre</w:t>
            </w:r>
            <w:proofErr w:type="spellEnd"/>
            <w:r w:rsidRPr="00640EAC">
              <w:rPr>
                <w:color w:val="000000" w:themeColor="text1"/>
                <w:sz w:val="20"/>
                <w:szCs w:val="20"/>
                <w:lang w:val="en-US"/>
              </w:rPr>
              <w:t xml:space="preserve"> la punition</w:t>
            </w:r>
          </w:p>
        </w:tc>
        <w:tc>
          <w:tcPr>
            <w:tcW w:w="2839" w:type="dxa"/>
            <w:shd w:val="clear" w:color="auto" w:fill="FFFFFF" w:themeFill="background1"/>
          </w:tcPr>
          <w:p w14:paraId="315A9162" w14:textId="0C349412" w:rsidR="00C228FA" w:rsidRPr="00E02594" w:rsidRDefault="0048199C" w:rsidP="00E058E3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Que Dieu nous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pardonne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pour nos crasses.</w:t>
            </w:r>
          </w:p>
        </w:tc>
        <w:tc>
          <w:tcPr>
            <w:tcW w:w="3311" w:type="dxa"/>
            <w:shd w:val="clear" w:color="auto" w:fill="FFFFFF" w:themeFill="background1"/>
          </w:tcPr>
          <w:p w14:paraId="7A88267A" w14:textId="4D5AE371" w:rsidR="00C228FA" w:rsidRPr="0048199C" w:rsidRDefault="0048199C" w:rsidP="00E058E3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Ο Θεός να μας </w:t>
            </w:r>
            <w:r w:rsidRPr="0048199C">
              <w:rPr>
                <w:b/>
                <w:bCs/>
                <w:color w:val="000000" w:themeColor="text1"/>
                <w:sz w:val="20"/>
                <w:szCs w:val="20"/>
              </w:rPr>
              <w:t>συγχωρέσει</w:t>
            </w:r>
            <w:r>
              <w:rPr>
                <w:color w:val="000000" w:themeColor="text1"/>
                <w:sz w:val="20"/>
                <w:szCs w:val="20"/>
              </w:rPr>
              <w:t xml:space="preserve"> για τις </w:t>
            </w:r>
            <w:r w:rsidRPr="0048199C">
              <w:rPr>
                <w:i/>
                <w:iCs/>
                <w:color w:val="000000" w:themeColor="text1"/>
                <w:sz w:val="20"/>
                <w:szCs w:val="20"/>
              </w:rPr>
              <w:t>βρωμιές</w:t>
            </w:r>
            <w:r>
              <w:rPr>
                <w:color w:val="000000" w:themeColor="text1"/>
                <w:sz w:val="20"/>
                <w:szCs w:val="20"/>
              </w:rPr>
              <w:t xml:space="preserve"> μας.</w:t>
            </w:r>
          </w:p>
        </w:tc>
      </w:tr>
      <w:tr w:rsidR="00E058E3" w:rsidRPr="0048199C" w14:paraId="47CE2161" w14:textId="77777777" w:rsidTr="00A80971">
        <w:tc>
          <w:tcPr>
            <w:tcW w:w="471" w:type="dxa"/>
            <w:vMerge w:val="restart"/>
            <w:shd w:val="clear" w:color="auto" w:fill="FFFFFF" w:themeFill="background1"/>
          </w:tcPr>
          <w:p w14:paraId="4031C1B5" w14:textId="77777777" w:rsidR="00E058E3" w:rsidRPr="0048199C" w:rsidRDefault="00E058E3" w:rsidP="00640EAC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 w:val="restart"/>
            <w:shd w:val="clear" w:color="auto" w:fill="FFFFFF" w:themeFill="background1"/>
          </w:tcPr>
          <w:p w14:paraId="4FE110D3" w14:textId="77777777" w:rsidR="00E058E3" w:rsidRPr="0048199C" w:rsidRDefault="00E058E3" w:rsidP="00640EAC">
            <w:pPr>
              <w:spacing w:line="276" w:lineRule="auto"/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084F40DA" w14:textId="1A7629BB" w:rsidR="00E058E3" w:rsidRPr="00C476E5" w:rsidRDefault="00E058E3" w:rsidP="00E058E3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640EAC">
              <w:rPr>
                <w:color w:val="000000" w:themeColor="text1"/>
                <w:sz w:val="20"/>
                <w:szCs w:val="20"/>
                <w:lang w:val="en-US"/>
              </w:rPr>
              <w:t>tolérer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6377A8A2" w14:textId="694A37C8" w:rsidR="00E058E3" w:rsidRPr="001C4284" w:rsidRDefault="00E058E3" w:rsidP="00E058E3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1C4284">
              <w:rPr>
                <w:color w:val="000000" w:themeColor="text1"/>
                <w:sz w:val="20"/>
                <w:szCs w:val="20"/>
                <w:lang w:val="fr-CA"/>
              </w:rPr>
              <w:t xml:space="preserve">Nous </w:t>
            </w:r>
            <w:r w:rsidRPr="001C428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pardonnons</w:t>
            </w:r>
            <w:r w:rsidRPr="001C4284">
              <w:rPr>
                <w:color w:val="000000" w:themeColor="text1"/>
                <w:sz w:val="20"/>
                <w:szCs w:val="20"/>
                <w:lang w:val="fr-CA"/>
              </w:rPr>
              <w:t xml:space="preserve"> souvent à ceux qui nous ennuient ; mais nous </w:t>
            </w:r>
            <w:r w:rsidRPr="001C428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ne pardonnons pas</w:t>
            </w:r>
            <w:r w:rsidRPr="001C4284">
              <w:rPr>
                <w:color w:val="000000" w:themeColor="text1"/>
                <w:sz w:val="20"/>
                <w:szCs w:val="20"/>
                <w:lang w:val="fr-CA"/>
              </w:rPr>
              <w:t xml:space="preserve"> à ceux que nous ennuyons.</w:t>
            </w:r>
          </w:p>
        </w:tc>
        <w:tc>
          <w:tcPr>
            <w:tcW w:w="3311" w:type="dxa"/>
            <w:shd w:val="clear" w:color="auto" w:fill="FFFFFF" w:themeFill="background1"/>
          </w:tcPr>
          <w:p w14:paraId="349E896D" w14:textId="77777777" w:rsidR="00E058E3" w:rsidRDefault="00E058E3" w:rsidP="00E058E3">
            <w:pPr>
              <w:spacing w:line="276" w:lineRule="auto"/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8199C">
              <w:rPr>
                <w:b/>
                <w:bCs/>
                <w:color w:val="000000" w:themeColor="text1"/>
                <w:sz w:val="20"/>
                <w:szCs w:val="20"/>
              </w:rPr>
              <w:t>Συγχωρούμε/Δικαιολογούμε</w:t>
            </w:r>
            <w:r>
              <w:rPr>
                <w:color w:val="000000" w:themeColor="text1"/>
                <w:sz w:val="20"/>
                <w:szCs w:val="20"/>
              </w:rPr>
              <w:t xml:space="preserve"> συχνά αυτούς που μας βαριούνται, αλλά εμείς</w:t>
            </w:r>
            <w:r w:rsidRPr="0048199C">
              <w:rPr>
                <w:b/>
                <w:bCs/>
                <w:color w:val="000000" w:themeColor="text1"/>
                <w:sz w:val="20"/>
                <w:szCs w:val="20"/>
              </w:rPr>
              <w:t xml:space="preserve"> δε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48199C">
              <w:rPr>
                <w:b/>
                <w:bCs/>
                <w:color w:val="000000" w:themeColor="text1"/>
                <w:sz w:val="20"/>
                <w:szCs w:val="20"/>
              </w:rPr>
              <w:t>συγχωρούμε/</w:t>
            </w:r>
          </w:p>
          <w:p w14:paraId="008D4CF6" w14:textId="268AC46E" w:rsidR="00E058E3" w:rsidRPr="0048199C" w:rsidRDefault="00E058E3" w:rsidP="00E058E3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</w:rPr>
            </w:pPr>
            <w:r w:rsidRPr="0048199C">
              <w:rPr>
                <w:b/>
                <w:bCs/>
                <w:color w:val="000000" w:themeColor="text1"/>
                <w:sz w:val="20"/>
                <w:szCs w:val="20"/>
              </w:rPr>
              <w:t>δικαιολογούμε</w:t>
            </w:r>
            <w:r>
              <w:rPr>
                <w:color w:val="000000" w:themeColor="text1"/>
                <w:sz w:val="20"/>
                <w:szCs w:val="20"/>
              </w:rPr>
              <w:t xml:space="preserve"> αυτούς που βαριόμαστε.</w:t>
            </w:r>
          </w:p>
        </w:tc>
      </w:tr>
      <w:tr w:rsidR="00E058E3" w:rsidRPr="00731A58" w14:paraId="546756C7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4C1D712B" w14:textId="77777777" w:rsidR="00E058E3" w:rsidRPr="0048199C" w:rsidRDefault="00E058E3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FFFFFF" w:themeFill="background1"/>
          </w:tcPr>
          <w:p w14:paraId="208B6054" w14:textId="77777777" w:rsidR="00E058E3" w:rsidRPr="0048199C" w:rsidRDefault="00E058E3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1DFB4AF6" w14:textId="0D27EF55" w:rsidR="00E058E3" w:rsidRPr="00640EAC" w:rsidRDefault="00E058E3" w:rsidP="00E058E3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640EAC">
              <w:rPr>
                <w:color w:val="000000" w:themeColor="text1"/>
                <w:sz w:val="20"/>
                <w:szCs w:val="20"/>
                <w:lang w:val="en-US"/>
              </w:rPr>
              <w:t>juger</w:t>
            </w:r>
            <w:proofErr w:type="spellEnd"/>
            <w:r w:rsidRPr="00640EAC"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avec indulgence</w:t>
            </w:r>
          </w:p>
        </w:tc>
        <w:tc>
          <w:tcPr>
            <w:tcW w:w="2839" w:type="dxa"/>
            <w:shd w:val="clear" w:color="auto" w:fill="FFFFFF" w:themeFill="background1"/>
          </w:tcPr>
          <w:p w14:paraId="4C778E0B" w14:textId="498CB9AB" w:rsidR="00E058E3" w:rsidRPr="00E02594" w:rsidRDefault="00E058E3" w:rsidP="00E058E3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Catherine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a pardonné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à Alex qu'elle soit revenue. </w:t>
            </w:r>
          </w:p>
        </w:tc>
        <w:tc>
          <w:tcPr>
            <w:tcW w:w="3311" w:type="dxa"/>
            <w:shd w:val="clear" w:color="auto" w:fill="FFFFFF" w:themeFill="background1"/>
          </w:tcPr>
          <w:p w14:paraId="21910B33" w14:textId="0C7497B7" w:rsidR="00E058E3" w:rsidRPr="00731A58" w:rsidRDefault="00E058E3" w:rsidP="00E058E3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Η Κατερίνα </w:t>
            </w:r>
            <w:r w:rsidRPr="00731A58">
              <w:rPr>
                <w:b/>
                <w:bCs/>
                <w:color w:val="000000" w:themeColor="text1"/>
                <w:sz w:val="20"/>
                <w:szCs w:val="20"/>
              </w:rPr>
              <w:t>συγχώρησε</w:t>
            </w:r>
            <w:r>
              <w:rPr>
                <w:color w:val="000000" w:themeColor="text1"/>
                <w:sz w:val="20"/>
                <w:szCs w:val="20"/>
              </w:rPr>
              <w:t xml:space="preserve"> τον Αλεξ για να επιστρέψει. </w:t>
            </w:r>
          </w:p>
        </w:tc>
      </w:tr>
      <w:tr w:rsidR="00E058E3" w:rsidRPr="00731A58" w14:paraId="09935EB1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0CF516E7" w14:textId="77777777" w:rsidR="00E058E3" w:rsidRPr="00866BBA" w:rsidRDefault="00E058E3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FFFFFF" w:themeFill="background1"/>
          </w:tcPr>
          <w:p w14:paraId="317C64D3" w14:textId="77777777" w:rsidR="00E058E3" w:rsidRPr="00866BBA" w:rsidRDefault="00E058E3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0C34C261" w14:textId="3BACB388" w:rsidR="00E058E3" w:rsidRDefault="00E058E3" w:rsidP="00E058E3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640EAC">
              <w:rPr>
                <w:color w:val="000000" w:themeColor="text1"/>
                <w:sz w:val="20"/>
                <w:szCs w:val="20"/>
                <w:lang w:val="en-US"/>
              </w:rPr>
              <w:t>épargner</w:t>
            </w:r>
            <w:proofErr w:type="spellEnd"/>
            <w:r w:rsidRPr="00640EAC">
              <w:rPr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40EAC">
              <w:rPr>
                <w:color w:val="000000" w:themeColor="text1"/>
                <w:sz w:val="20"/>
                <w:szCs w:val="20"/>
                <w:lang w:val="en-US"/>
              </w:rPr>
              <w:t>excepter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5F11C0E7" w14:textId="10D8F7FF" w:rsidR="00E058E3" w:rsidRPr="00E02594" w:rsidRDefault="00E058E3" w:rsidP="00E058E3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Que Dieu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pardonne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mes péchés.</w:t>
            </w:r>
          </w:p>
        </w:tc>
        <w:tc>
          <w:tcPr>
            <w:tcW w:w="3311" w:type="dxa"/>
            <w:shd w:val="clear" w:color="auto" w:fill="FFFFFF" w:themeFill="background1"/>
          </w:tcPr>
          <w:p w14:paraId="47224A90" w14:textId="2B0DFCB3" w:rsidR="00E058E3" w:rsidRPr="00731A58" w:rsidRDefault="00E058E3" w:rsidP="00E058E3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Ο Θεός </w:t>
            </w:r>
            <w:r w:rsidRPr="00731A58">
              <w:rPr>
                <w:b/>
                <w:bCs/>
                <w:color w:val="000000" w:themeColor="text1"/>
                <w:sz w:val="20"/>
                <w:szCs w:val="20"/>
              </w:rPr>
              <w:t>να μου δώσει άφεση αμαρτιών.</w:t>
            </w:r>
          </w:p>
        </w:tc>
      </w:tr>
      <w:tr w:rsidR="00E058E3" w:rsidRPr="00731A58" w14:paraId="45711474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383A7FD4" w14:textId="77777777" w:rsidR="00E058E3" w:rsidRPr="00731A58" w:rsidRDefault="00E058E3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FFFFFF" w:themeFill="background1"/>
          </w:tcPr>
          <w:p w14:paraId="3746B5DE" w14:textId="77777777" w:rsidR="00E058E3" w:rsidRPr="00731A58" w:rsidRDefault="00E058E3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2EBBD4ED" w14:textId="52C5963D" w:rsidR="00E058E3" w:rsidRPr="00640EAC" w:rsidRDefault="00E058E3" w:rsidP="00E058E3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oublier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76E44250" w14:textId="482EA167" w:rsidR="00E058E3" w:rsidRPr="00E02594" w:rsidRDefault="00E058E3" w:rsidP="00E058E3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Je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pardonne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les distractions, pas les méchancetés.</w:t>
            </w:r>
          </w:p>
        </w:tc>
        <w:tc>
          <w:tcPr>
            <w:tcW w:w="3311" w:type="dxa"/>
            <w:shd w:val="clear" w:color="auto" w:fill="FFFFFF" w:themeFill="background1"/>
          </w:tcPr>
          <w:p w14:paraId="2DD0FC70" w14:textId="41412C16" w:rsidR="00E058E3" w:rsidRPr="00731A58" w:rsidRDefault="00E058E3" w:rsidP="00E058E3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</w:rPr>
            </w:pPr>
            <w:r w:rsidRPr="00731A58">
              <w:rPr>
                <w:b/>
                <w:bCs/>
                <w:color w:val="000000" w:themeColor="text1"/>
                <w:sz w:val="20"/>
                <w:szCs w:val="20"/>
              </w:rPr>
              <w:t>Συγχωρώ/Ξεχνώ</w:t>
            </w:r>
            <w:r>
              <w:rPr>
                <w:color w:val="000000" w:themeColor="text1"/>
                <w:sz w:val="20"/>
                <w:szCs w:val="20"/>
              </w:rPr>
              <w:t xml:space="preserve"> τις επιπολαιότητες αλλά όχι τις κακίες.</w:t>
            </w:r>
          </w:p>
        </w:tc>
      </w:tr>
      <w:tr w:rsidR="00E058E3" w:rsidRPr="00731A58" w14:paraId="549280E0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5DAE2F32" w14:textId="77777777" w:rsidR="00E058E3" w:rsidRPr="00731A58" w:rsidRDefault="00E058E3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FFFFFF" w:themeFill="background1"/>
          </w:tcPr>
          <w:p w14:paraId="7E5585E6" w14:textId="77777777" w:rsidR="00E058E3" w:rsidRPr="00731A58" w:rsidRDefault="00E058E3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31FEC89C" w14:textId="38DD5FE3" w:rsidR="00E058E3" w:rsidRPr="00731A58" w:rsidRDefault="00E058E3" w:rsidP="00E058E3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exepter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1662CC7C" w14:textId="4036B2DA" w:rsidR="00E058E3" w:rsidRPr="00E02594" w:rsidRDefault="00E058E3" w:rsidP="00E058E3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Une distraction au volant, ça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ne pardonne pas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>!</w:t>
            </w:r>
          </w:p>
        </w:tc>
        <w:tc>
          <w:tcPr>
            <w:tcW w:w="3311" w:type="dxa"/>
            <w:shd w:val="clear" w:color="auto" w:fill="FFFFFF" w:themeFill="background1"/>
          </w:tcPr>
          <w:p w14:paraId="674B7348" w14:textId="17909CB8" w:rsidR="00E058E3" w:rsidRPr="00731A58" w:rsidRDefault="00E058E3" w:rsidP="00E058E3">
            <w:pPr>
              <w:spacing w:line="276" w:lineRule="auto"/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31A58">
              <w:rPr>
                <w:color w:val="000000" w:themeColor="text1"/>
                <w:sz w:val="20"/>
                <w:szCs w:val="20"/>
              </w:rPr>
              <w:t>Μια στιγμή απροσεξίας στο τιμόνι μπορεί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να αποβεί μοιραία. </w:t>
            </w:r>
          </w:p>
        </w:tc>
      </w:tr>
      <w:tr w:rsidR="00E058E3" w:rsidRPr="00731A58" w14:paraId="52FED994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317E11AC" w14:textId="77777777" w:rsidR="00E058E3" w:rsidRPr="00731A58" w:rsidRDefault="00E058E3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FFFFFF" w:themeFill="background1"/>
          </w:tcPr>
          <w:p w14:paraId="4C78BAAA" w14:textId="77777777" w:rsidR="00E058E3" w:rsidRPr="00731A58" w:rsidRDefault="00E058E3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4E9DFB07" w14:textId="580E85C3" w:rsidR="00E058E3" w:rsidRDefault="00E058E3" w:rsidP="00E058E3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 w:rsidRPr="00731A58">
              <w:rPr>
                <w:color w:val="000000" w:themeColor="text1"/>
                <w:sz w:val="20"/>
                <w:szCs w:val="20"/>
                <w:lang w:val="en-US"/>
              </w:rPr>
              <w:t>excuser</w:t>
            </w:r>
          </w:p>
        </w:tc>
        <w:tc>
          <w:tcPr>
            <w:tcW w:w="2839" w:type="dxa"/>
            <w:shd w:val="clear" w:color="auto" w:fill="FFFFFF" w:themeFill="background1"/>
          </w:tcPr>
          <w:p w14:paraId="1DB40B45" w14:textId="28561E72" w:rsidR="00E058E3" w:rsidRDefault="00E058E3" w:rsidP="00E058E3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731A58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Pardonnez-moi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d’insister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>!</w:t>
            </w:r>
          </w:p>
        </w:tc>
        <w:tc>
          <w:tcPr>
            <w:tcW w:w="3311" w:type="dxa"/>
            <w:shd w:val="clear" w:color="auto" w:fill="FFFFFF" w:themeFill="background1"/>
          </w:tcPr>
          <w:p w14:paraId="1F2113BC" w14:textId="1286A125" w:rsidR="00E058E3" w:rsidRPr="00731A58" w:rsidRDefault="00E058E3" w:rsidP="00E058E3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Συγγνώμη </w:t>
            </w:r>
            <w:r w:rsidRPr="00731A58">
              <w:rPr>
                <w:color w:val="000000" w:themeColor="text1"/>
                <w:sz w:val="20"/>
                <w:szCs w:val="20"/>
              </w:rPr>
              <w:t>που επιμένω</w:t>
            </w:r>
            <w:r>
              <w:rPr>
                <w:color w:val="000000" w:themeColor="text1"/>
                <w:sz w:val="20"/>
                <w:szCs w:val="20"/>
              </w:rPr>
              <w:t>!</w:t>
            </w:r>
          </w:p>
        </w:tc>
      </w:tr>
      <w:tr w:rsidR="00E058E3" w:rsidRPr="00E058E3" w14:paraId="62B43AC4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360ED5F7" w14:textId="77777777" w:rsidR="00E058E3" w:rsidRPr="00731A58" w:rsidRDefault="00E058E3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FFFFFF" w:themeFill="background1"/>
          </w:tcPr>
          <w:p w14:paraId="72334370" w14:textId="38037733" w:rsidR="00E058E3" w:rsidRPr="00E058E3" w:rsidRDefault="00E058E3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E058E3">
              <w:rPr>
                <w:b/>
                <w:bCs/>
                <w:color w:val="808080" w:themeColor="background1" w:themeShade="80"/>
                <w:sz w:val="20"/>
                <w:szCs w:val="20"/>
                <w:lang w:val="en-US"/>
              </w:rPr>
              <w:t xml:space="preserve">se </w:t>
            </w:r>
            <w:proofErr w:type="spellStart"/>
            <w:r w:rsidRPr="00E058E3">
              <w:rPr>
                <w:b/>
                <w:bCs/>
                <w:color w:val="808080" w:themeColor="background1" w:themeShade="80"/>
                <w:sz w:val="20"/>
                <w:szCs w:val="20"/>
                <w:lang w:val="en-US"/>
              </w:rPr>
              <w:t>pardonner</w:t>
            </w:r>
            <w:proofErr w:type="spellEnd"/>
          </w:p>
        </w:tc>
        <w:tc>
          <w:tcPr>
            <w:tcW w:w="1735" w:type="dxa"/>
            <w:shd w:val="clear" w:color="auto" w:fill="FFFFFF" w:themeFill="background1"/>
          </w:tcPr>
          <w:p w14:paraId="33AF104E" w14:textId="4A297F26" w:rsidR="00E058E3" w:rsidRPr="00731A58" w:rsidRDefault="00E058E3" w:rsidP="00E058E3">
            <w:pPr>
              <w:spacing w:line="276" w:lineRule="auto"/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 w:rsidRPr="00E058E3">
              <w:rPr>
                <w:color w:val="000000" w:themeColor="text1"/>
                <w:sz w:val="20"/>
                <w:szCs w:val="20"/>
                <w:lang w:val="en-US"/>
              </w:rPr>
              <w:t xml:space="preserve">se </w:t>
            </w:r>
            <w:proofErr w:type="spellStart"/>
            <w:r w:rsidRPr="00E058E3">
              <w:rPr>
                <w:color w:val="000000" w:themeColor="text1"/>
                <w:sz w:val="20"/>
                <w:szCs w:val="20"/>
                <w:lang w:val="en-US"/>
              </w:rPr>
              <w:t>réconcilier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5E115A79" w14:textId="0894D6DB" w:rsidR="00E058E3" w:rsidRPr="00E02594" w:rsidRDefault="00E058E3" w:rsidP="00E058E3">
            <w:pPr>
              <w:spacing w:line="276" w:lineRule="auto"/>
              <w:ind w:left="0"/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Ils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se sont pardonné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leurs mensonges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.</w:t>
            </w:r>
          </w:p>
        </w:tc>
        <w:tc>
          <w:tcPr>
            <w:tcW w:w="3311" w:type="dxa"/>
            <w:shd w:val="clear" w:color="auto" w:fill="FFFFFF" w:themeFill="background1"/>
          </w:tcPr>
          <w:p w14:paraId="5AC8C180" w14:textId="180879E8" w:rsidR="00E058E3" w:rsidRPr="00E058E3" w:rsidRDefault="00E058E3" w:rsidP="00E058E3">
            <w:pPr>
              <w:spacing w:line="276" w:lineRule="auto"/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Συγχώρησαν </w:t>
            </w:r>
            <w:r w:rsidRPr="00E058E3">
              <w:rPr>
                <w:color w:val="000000" w:themeColor="text1"/>
                <w:sz w:val="20"/>
                <w:szCs w:val="20"/>
              </w:rPr>
              <w:t>ο ένας τον άλλο για τα ψέματά τους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>/Τα ξαναβρήκαν...</w:t>
            </w:r>
          </w:p>
        </w:tc>
      </w:tr>
      <w:tr w:rsidR="00E058E3" w:rsidRPr="00E058E3" w14:paraId="68683321" w14:textId="77777777" w:rsidTr="00FB6F47">
        <w:tc>
          <w:tcPr>
            <w:tcW w:w="9736" w:type="dxa"/>
            <w:gridSpan w:val="5"/>
            <w:tcBorders>
              <w:left w:val="nil"/>
            </w:tcBorders>
            <w:shd w:val="clear" w:color="auto" w:fill="FFFFFF" w:themeFill="background1"/>
          </w:tcPr>
          <w:p w14:paraId="2D887E76" w14:textId="77777777" w:rsidR="00E058E3" w:rsidRDefault="00E058E3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E058E3" w:rsidRPr="00345172" w14:paraId="51D5E8EF" w14:textId="77777777" w:rsidTr="00A80971">
        <w:tc>
          <w:tcPr>
            <w:tcW w:w="471" w:type="dxa"/>
            <w:shd w:val="clear" w:color="auto" w:fill="FFFFFF" w:themeFill="background1"/>
          </w:tcPr>
          <w:p w14:paraId="6F675D2D" w14:textId="79D55ABB" w:rsidR="00E058E3" w:rsidRPr="00731A58" w:rsidRDefault="00E058E3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1380" w:type="dxa"/>
            <w:shd w:val="clear" w:color="auto" w:fill="FFFF00"/>
          </w:tcPr>
          <w:p w14:paraId="6B6E7F62" w14:textId="03A8CB6B" w:rsidR="00E058E3" w:rsidRDefault="00E058E3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058E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manquer</w:t>
            </w:r>
            <w:proofErr w:type="spellEnd"/>
          </w:p>
        </w:tc>
        <w:tc>
          <w:tcPr>
            <w:tcW w:w="1735" w:type="dxa"/>
            <w:shd w:val="clear" w:color="auto" w:fill="FFFFFF" w:themeFill="background1"/>
          </w:tcPr>
          <w:p w14:paraId="0919C313" w14:textId="7BD9D96F" w:rsidR="00E058E3" w:rsidRPr="00E02594" w:rsidRDefault="00866BBA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>ce qui est absent</w:t>
            </w:r>
            <w:r w:rsidR="00192DEC" w:rsidRPr="00E02594">
              <w:rPr>
                <w:color w:val="000000" w:themeColor="text1"/>
                <w:sz w:val="20"/>
                <w:szCs w:val="20"/>
                <w:lang w:val="fr-CA"/>
              </w:rPr>
              <w:t>/ ne pas aller à</w:t>
            </w:r>
          </w:p>
        </w:tc>
        <w:tc>
          <w:tcPr>
            <w:tcW w:w="2839" w:type="dxa"/>
            <w:shd w:val="clear" w:color="auto" w:fill="FFFFFF" w:themeFill="background1"/>
          </w:tcPr>
          <w:p w14:paraId="3C5D55BE" w14:textId="54F4BF74" w:rsidR="00E058E3" w:rsidRPr="00E02594" w:rsidRDefault="00345172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>J’ai suivi tous les cours et je n’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ai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jamais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manqué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une fois.</w:t>
            </w:r>
          </w:p>
        </w:tc>
        <w:tc>
          <w:tcPr>
            <w:tcW w:w="3311" w:type="dxa"/>
            <w:shd w:val="clear" w:color="auto" w:fill="FFFFFF" w:themeFill="background1"/>
          </w:tcPr>
          <w:p w14:paraId="63AF2972" w14:textId="251E5D12" w:rsidR="00E058E3" w:rsidRPr="00345172" w:rsidRDefault="00345172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345172">
              <w:rPr>
                <w:color w:val="000000" w:themeColor="text1"/>
                <w:sz w:val="20"/>
                <w:szCs w:val="20"/>
              </w:rPr>
              <w:t>Παρακολούθησα όλα τα μαθήματα και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δεν έχασα ούτε ένα/δεν απουσίασα ποτέ.</w:t>
            </w:r>
          </w:p>
        </w:tc>
      </w:tr>
      <w:tr w:rsidR="00A80971" w:rsidRPr="00345172" w14:paraId="7ED14574" w14:textId="77777777" w:rsidTr="00A80971">
        <w:tc>
          <w:tcPr>
            <w:tcW w:w="471" w:type="dxa"/>
            <w:vMerge w:val="restart"/>
            <w:shd w:val="clear" w:color="auto" w:fill="FFFFFF" w:themeFill="background1"/>
          </w:tcPr>
          <w:p w14:paraId="4B6422CE" w14:textId="77777777" w:rsidR="00A80971" w:rsidRPr="00345172" w:rsidRDefault="00A80971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 w:val="restart"/>
            <w:shd w:val="clear" w:color="auto" w:fill="auto"/>
          </w:tcPr>
          <w:p w14:paraId="5B980B7B" w14:textId="77777777" w:rsidR="00A80971" w:rsidRPr="00345172" w:rsidRDefault="00A80971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72FD54EF" w14:textId="2A952CB0" w:rsidR="00A80971" w:rsidRPr="00345172" w:rsidRDefault="00A80971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laisser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45172">
              <w:rPr>
                <w:color w:val="000000" w:themeColor="text1"/>
                <w:sz w:val="20"/>
                <w:szCs w:val="20"/>
                <w:lang w:val="en-US"/>
              </w:rPr>
              <w:t>é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chapper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7BB03A33" w14:textId="3A4ED053" w:rsidR="00A80971" w:rsidRPr="00E02594" w:rsidRDefault="00A80971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L’église est à droite, vous ne pouvez pas la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manquer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. </w:t>
            </w:r>
          </w:p>
        </w:tc>
        <w:tc>
          <w:tcPr>
            <w:tcW w:w="3311" w:type="dxa"/>
            <w:shd w:val="clear" w:color="auto" w:fill="FFFFFF" w:themeFill="background1"/>
          </w:tcPr>
          <w:p w14:paraId="32B5AD97" w14:textId="5FEB731A" w:rsidR="00A80971" w:rsidRPr="00345172" w:rsidRDefault="00A80971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345172">
              <w:rPr>
                <w:color w:val="000000" w:themeColor="text1"/>
                <w:sz w:val="20"/>
                <w:szCs w:val="20"/>
              </w:rPr>
              <w:t>Η εκκλησία είναι δεξιά, αποκλείεται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να τη χάσετε/να μη τη βρείτε.</w:t>
            </w:r>
          </w:p>
        </w:tc>
      </w:tr>
      <w:tr w:rsidR="00A80971" w:rsidRPr="00345172" w14:paraId="09786D9D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78850813" w14:textId="77777777" w:rsidR="00A80971" w:rsidRPr="00345172" w:rsidRDefault="00A80971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2293C860" w14:textId="77777777" w:rsidR="00A80971" w:rsidRPr="00345172" w:rsidRDefault="00A80971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1A7ACDF0" w14:textId="11266AB3" w:rsidR="00A80971" w:rsidRPr="00345172" w:rsidRDefault="00A80971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faillir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743B3977" w14:textId="79BA033F" w:rsidR="00A80971" w:rsidRPr="00E02594" w:rsidRDefault="00A80971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Elle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a manqué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sa cible.</w:t>
            </w:r>
          </w:p>
        </w:tc>
        <w:tc>
          <w:tcPr>
            <w:tcW w:w="3311" w:type="dxa"/>
            <w:shd w:val="clear" w:color="auto" w:fill="FFFFFF" w:themeFill="background1"/>
          </w:tcPr>
          <w:p w14:paraId="1F187CCC" w14:textId="63E84163" w:rsidR="00A80971" w:rsidRPr="00345172" w:rsidRDefault="00A80971" w:rsidP="00E058E3">
            <w:pPr>
              <w:ind w:left="0"/>
              <w:rPr>
                <w:color w:val="000000" w:themeColor="text1"/>
                <w:sz w:val="20"/>
                <w:szCs w:val="20"/>
              </w:rPr>
            </w:pPr>
            <w:r w:rsidRPr="00345172">
              <w:rPr>
                <w:b/>
                <w:bCs/>
                <w:color w:val="000000" w:themeColor="text1"/>
                <w:sz w:val="20"/>
                <w:szCs w:val="20"/>
              </w:rPr>
              <w:t>Δεν πέτυχε</w:t>
            </w:r>
            <w:r>
              <w:rPr>
                <w:color w:val="000000" w:themeColor="text1"/>
                <w:sz w:val="20"/>
                <w:szCs w:val="20"/>
              </w:rPr>
              <w:t xml:space="preserve"> τον στόχο της.</w:t>
            </w:r>
          </w:p>
        </w:tc>
      </w:tr>
      <w:tr w:rsidR="00A80971" w:rsidRPr="00345172" w14:paraId="65ED90B5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3FF98115" w14:textId="77777777" w:rsidR="00A80971" w:rsidRPr="00345172" w:rsidRDefault="00A80971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61D9D739" w14:textId="77777777" w:rsidR="00A80971" w:rsidRPr="00345172" w:rsidRDefault="00A80971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7D228251" w14:textId="678706BC" w:rsidR="00A80971" w:rsidRPr="00345172" w:rsidRDefault="00A80971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ne pas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r</w:t>
            </w:r>
            <w:r w:rsidRPr="00345172">
              <w:rPr>
                <w:color w:val="000000" w:themeColor="text1"/>
                <w:sz w:val="20"/>
                <w:szCs w:val="20"/>
                <w:lang w:val="en-US"/>
              </w:rPr>
              <w:t>é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ussir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>/rater</w:t>
            </w:r>
          </w:p>
        </w:tc>
        <w:tc>
          <w:tcPr>
            <w:tcW w:w="2839" w:type="dxa"/>
            <w:shd w:val="clear" w:color="auto" w:fill="FFFFFF" w:themeFill="background1"/>
          </w:tcPr>
          <w:p w14:paraId="2FEE4ABF" w14:textId="185B8106" w:rsidR="00A80971" w:rsidRPr="00E02594" w:rsidRDefault="00A80971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Tu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as manqué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ta vocation.</w:t>
            </w:r>
          </w:p>
        </w:tc>
        <w:tc>
          <w:tcPr>
            <w:tcW w:w="3311" w:type="dxa"/>
            <w:shd w:val="clear" w:color="auto" w:fill="FFFFFF" w:themeFill="background1"/>
          </w:tcPr>
          <w:p w14:paraId="63B65BD3" w14:textId="55D1D9F0" w:rsidR="00A80971" w:rsidRPr="00E02594" w:rsidRDefault="00A80971" w:rsidP="007A4414">
            <w:pPr>
              <w:ind w:left="0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Πας χαμένος/Διάλεξες το λάθος επάγγελμα.</w:t>
            </w:r>
            <w:r w:rsidR="00E02594" w:rsidRPr="00E02594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E02594" w:rsidRPr="007A4414">
              <w:rPr>
                <w:b/>
                <w:bCs/>
                <w:sz w:val="20"/>
                <w:szCs w:val="20"/>
              </w:rPr>
              <w:t xml:space="preserve">Δεν </w:t>
            </w:r>
            <w:r w:rsidR="007A4414" w:rsidRPr="007A4414">
              <w:rPr>
                <w:b/>
                <w:bCs/>
                <w:sz w:val="20"/>
                <w:szCs w:val="20"/>
              </w:rPr>
              <w:t>ακολούθησες την κλίση σου</w:t>
            </w:r>
            <w:r w:rsidR="00E02594" w:rsidRPr="007A4414"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A80971" w:rsidRPr="00345172" w14:paraId="08D7A55C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312219A6" w14:textId="77777777" w:rsidR="00A80971" w:rsidRPr="00345172" w:rsidRDefault="00A80971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043ED212" w14:textId="77777777" w:rsidR="00A80971" w:rsidRPr="00345172" w:rsidRDefault="00A80971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790DB691" w14:textId="6CFBCC6D" w:rsidR="00A80971" w:rsidRPr="00345172" w:rsidRDefault="00A80971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remaquer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tout</w:t>
            </w:r>
          </w:p>
        </w:tc>
        <w:tc>
          <w:tcPr>
            <w:tcW w:w="2839" w:type="dxa"/>
            <w:shd w:val="clear" w:color="auto" w:fill="FFFFFF" w:themeFill="background1"/>
          </w:tcPr>
          <w:p w14:paraId="1E21DFD0" w14:textId="74B3FAB1" w:rsidR="00A80971" w:rsidRPr="00E02594" w:rsidRDefault="00A80971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Il n’en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manque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jamais une!</w:t>
            </w:r>
          </w:p>
        </w:tc>
        <w:tc>
          <w:tcPr>
            <w:tcW w:w="3311" w:type="dxa"/>
            <w:shd w:val="clear" w:color="auto" w:fill="FFFFFF" w:themeFill="background1"/>
          </w:tcPr>
          <w:p w14:paraId="1493E57D" w14:textId="2F4E2C6D" w:rsidR="00A80971" w:rsidRPr="00345172" w:rsidRDefault="00A80971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Δε του ξεφεύγει τίποτα!</w:t>
            </w:r>
          </w:p>
        </w:tc>
      </w:tr>
      <w:tr w:rsidR="00A80971" w:rsidRPr="00192DEC" w14:paraId="5FA24F01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402DC407" w14:textId="3CF94E8B" w:rsidR="00A80971" w:rsidRPr="00345172" w:rsidRDefault="00A80971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36C61C42" w14:textId="77777777" w:rsidR="00A80971" w:rsidRPr="00345172" w:rsidRDefault="00A80971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6936D00A" w14:textId="4BB6EB4F" w:rsidR="00A80971" w:rsidRDefault="00A80971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192DEC">
              <w:rPr>
                <w:color w:val="000000" w:themeColor="text1"/>
                <w:sz w:val="20"/>
                <w:szCs w:val="20"/>
                <w:lang w:val="en-US"/>
              </w:rPr>
              <w:t>être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insuffisante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76D7F515" w14:textId="685E475B" w:rsidR="00A80971" w:rsidRPr="00E02594" w:rsidRDefault="00A80971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Il ne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 xml:space="preserve">manquerait 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>plus qu’elle tombe enceinte!</w:t>
            </w:r>
          </w:p>
        </w:tc>
        <w:tc>
          <w:tcPr>
            <w:tcW w:w="3311" w:type="dxa"/>
            <w:shd w:val="clear" w:color="auto" w:fill="FFFFFF" w:themeFill="background1"/>
          </w:tcPr>
          <w:p w14:paraId="55E22495" w14:textId="2C9DAE43" w:rsidR="00A80971" w:rsidRPr="00192DEC" w:rsidRDefault="00A80971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Έχει γούστο </w:t>
            </w:r>
            <w:r w:rsidRPr="00825EE6">
              <w:rPr>
                <w:color w:val="000000" w:themeColor="text1"/>
                <w:sz w:val="20"/>
                <w:szCs w:val="20"/>
              </w:rPr>
              <w:t>να μείνει έγκυος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>!</w:t>
            </w:r>
          </w:p>
        </w:tc>
      </w:tr>
      <w:tr w:rsidR="00A80971" w:rsidRPr="00192DEC" w14:paraId="71678826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50584B0C" w14:textId="77777777" w:rsidR="00A80971" w:rsidRPr="00345172" w:rsidRDefault="00A80971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6643DB02" w14:textId="77777777" w:rsidR="00A80971" w:rsidRPr="00345172" w:rsidRDefault="00A80971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5435B8C9" w14:textId="2CBDB59E" w:rsidR="00A80971" w:rsidRPr="00192DEC" w:rsidRDefault="00A80971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il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y aura</w:t>
            </w:r>
          </w:p>
        </w:tc>
        <w:tc>
          <w:tcPr>
            <w:tcW w:w="2839" w:type="dxa"/>
            <w:shd w:val="clear" w:color="auto" w:fill="FFFFFF" w:themeFill="background1"/>
          </w:tcPr>
          <w:p w14:paraId="2BFEE7CA" w14:textId="4424B6C7" w:rsidR="00A80971" w:rsidRPr="00E02594" w:rsidRDefault="00A80971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Les occasions de te rendre utile ne </w:t>
            </w:r>
            <w:proofErr w:type="spellStart"/>
            <w:r w:rsid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maqueron</w:t>
            </w:r>
            <w:r w:rsidR="00E02594" w:rsidRPr="00E02594">
              <w:rPr>
                <w:b/>
                <w:bCs/>
                <w:color w:val="FF0000"/>
                <w:sz w:val="20"/>
                <w:szCs w:val="20"/>
                <w:lang w:val="fr-CA"/>
              </w:rPr>
              <w:t>t</w:t>
            </w:r>
            <w:proofErr w:type="spellEnd"/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pas.</w:t>
            </w:r>
          </w:p>
        </w:tc>
        <w:tc>
          <w:tcPr>
            <w:tcW w:w="3311" w:type="dxa"/>
            <w:shd w:val="clear" w:color="auto" w:fill="FFFFFF" w:themeFill="background1"/>
          </w:tcPr>
          <w:p w14:paraId="6D0EF204" w14:textId="18C60A8B" w:rsidR="00A80971" w:rsidRPr="00192DEC" w:rsidRDefault="00A80971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Θα βρεθούν </w:t>
            </w:r>
            <w:r w:rsidRPr="00825EE6">
              <w:rPr>
                <w:color w:val="000000" w:themeColor="text1"/>
                <w:sz w:val="20"/>
                <w:szCs w:val="20"/>
              </w:rPr>
              <w:t>ευκαιρίες να φανείς χρήσιμος-η.</w:t>
            </w:r>
          </w:p>
        </w:tc>
      </w:tr>
      <w:tr w:rsidR="00A80971" w:rsidRPr="00192DEC" w14:paraId="0EE7A9A6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7F6577CC" w14:textId="77777777" w:rsidR="00A80971" w:rsidRPr="00345172" w:rsidRDefault="00A80971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72B1BBED" w14:textId="77777777" w:rsidR="00A80971" w:rsidRPr="00345172" w:rsidRDefault="00A80971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278365D1" w14:textId="79E5F1AB" w:rsidR="00A80971" w:rsidRPr="00192DEC" w:rsidRDefault="00A80971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tomber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76E5B9FF" w14:textId="187F2D32" w:rsidR="00A80971" w:rsidRDefault="00A80971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Le pied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m’</w:t>
            </w:r>
            <w:r w:rsidRPr="00B7332B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</w:t>
            </w:r>
            <w:proofErr w:type="spellEnd"/>
            <w:r w:rsidRPr="00B7332B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manqué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  <w:tc>
          <w:tcPr>
            <w:tcW w:w="3311" w:type="dxa"/>
            <w:shd w:val="clear" w:color="auto" w:fill="FFFFFF" w:themeFill="background1"/>
          </w:tcPr>
          <w:p w14:paraId="661D58E1" w14:textId="0090F0B3" w:rsidR="00A80971" w:rsidRPr="00192DEC" w:rsidRDefault="00A80971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Έχασα την ισορροπία μου/Έπεσα.</w:t>
            </w:r>
          </w:p>
        </w:tc>
      </w:tr>
      <w:tr w:rsidR="00A80971" w:rsidRPr="00192DEC" w14:paraId="56A0192F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795F9C24" w14:textId="77777777" w:rsidR="00A80971" w:rsidRPr="00345172" w:rsidRDefault="00A80971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63F61447" w14:textId="77777777" w:rsidR="00A80971" w:rsidRPr="00345172" w:rsidRDefault="00A80971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7274C3BA" w14:textId="561B920D" w:rsidR="00A80971" w:rsidRPr="00E02594" w:rsidRDefault="00A80971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>ne pas avoir qqch/</w:t>
            </w:r>
            <w:r w:rsidRPr="00E02594">
              <w:rPr>
                <w:lang w:val="fr-CA"/>
              </w:rPr>
              <w:t xml:space="preserve"> 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>être pauvre</w:t>
            </w:r>
          </w:p>
        </w:tc>
        <w:tc>
          <w:tcPr>
            <w:tcW w:w="2839" w:type="dxa"/>
            <w:shd w:val="clear" w:color="auto" w:fill="FFFFFF" w:themeFill="background1"/>
          </w:tcPr>
          <w:p w14:paraId="0485B1E8" w14:textId="363CECD9" w:rsidR="00A80971" w:rsidRDefault="00A80971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Il me </w:t>
            </w:r>
            <w:proofErr w:type="spellStart"/>
            <w:r w:rsidRPr="00B7332B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manque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5 euros.</w:t>
            </w:r>
          </w:p>
        </w:tc>
        <w:tc>
          <w:tcPr>
            <w:tcW w:w="3311" w:type="dxa"/>
            <w:shd w:val="clear" w:color="auto" w:fill="FFFFFF" w:themeFill="background1"/>
          </w:tcPr>
          <w:p w14:paraId="1806C429" w14:textId="23FF8793" w:rsidR="00A80971" w:rsidRDefault="00A80971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Μου λείπουν </w:t>
            </w:r>
            <w:r w:rsidRPr="00825EE6">
              <w:rPr>
                <w:color w:val="000000" w:themeColor="text1"/>
                <w:sz w:val="20"/>
                <w:szCs w:val="20"/>
              </w:rPr>
              <w:t>5 ευρώ.</w:t>
            </w:r>
          </w:p>
        </w:tc>
      </w:tr>
      <w:tr w:rsidR="00A80971" w:rsidRPr="00A80971" w14:paraId="1868E7A6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2C881E78" w14:textId="77777777" w:rsidR="00A80971" w:rsidRPr="00345172" w:rsidRDefault="00A80971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7D05A181" w14:textId="77777777" w:rsidR="00A80971" w:rsidRPr="00345172" w:rsidRDefault="00A80971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5C11CFBE" w14:textId="3C3831EA" w:rsidR="00A80971" w:rsidRDefault="00A80971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ne pas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avoir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qqun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325B8BDC" w14:textId="58F07E64" w:rsidR="00A80971" w:rsidRPr="00E02594" w:rsidRDefault="00A80971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Il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me manque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tout le temps.</w:t>
            </w:r>
          </w:p>
        </w:tc>
        <w:tc>
          <w:tcPr>
            <w:tcW w:w="3311" w:type="dxa"/>
            <w:shd w:val="clear" w:color="auto" w:fill="FFFFFF" w:themeFill="background1"/>
          </w:tcPr>
          <w:p w14:paraId="7D11369C" w14:textId="244789A3" w:rsidR="00A80971" w:rsidRPr="00A80971" w:rsidRDefault="00A80971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Μου λείπει </w:t>
            </w:r>
            <w:r w:rsidRPr="00825EE6">
              <w:rPr>
                <w:color w:val="000000" w:themeColor="text1"/>
                <w:sz w:val="20"/>
                <w:szCs w:val="20"/>
              </w:rPr>
              <w:t>συνέχεια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>.</w:t>
            </w:r>
          </w:p>
        </w:tc>
      </w:tr>
      <w:tr w:rsidR="00A80971" w:rsidRPr="00B7332B" w14:paraId="793677DC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0D5903F6" w14:textId="77777777" w:rsidR="00A80971" w:rsidRPr="00A80971" w:rsidRDefault="00A80971" w:rsidP="00640EAC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2AF9B9AD" w14:textId="77777777" w:rsidR="00A80971" w:rsidRPr="00A80971" w:rsidRDefault="00A80971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4954FC5C" w14:textId="72F723C2" w:rsidR="00A80971" w:rsidRDefault="00A80971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il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n’y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a pas</w:t>
            </w:r>
          </w:p>
        </w:tc>
        <w:tc>
          <w:tcPr>
            <w:tcW w:w="2839" w:type="dxa"/>
            <w:shd w:val="clear" w:color="auto" w:fill="FFFFFF" w:themeFill="background1"/>
          </w:tcPr>
          <w:p w14:paraId="5C623F72" w14:textId="2CD41073" w:rsidR="00A80971" w:rsidRPr="00E02594" w:rsidRDefault="00A80971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Le sel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manque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dans ce plat.</w:t>
            </w:r>
          </w:p>
        </w:tc>
        <w:tc>
          <w:tcPr>
            <w:tcW w:w="3311" w:type="dxa"/>
            <w:shd w:val="clear" w:color="auto" w:fill="FFFFFF" w:themeFill="background1"/>
          </w:tcPr>
          <w:p w14:paraId="4028D314" w14:textId="61E7F245" w:rsidR="00A80971" w:rsidRPr="00B7332B" w:rsidRDefault="00A80971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Λείπει </w:t>
            </w:r>
            <w:r w:rsidRPr="00825EE6">
              <w:rPr>
                <w:color w:val="000000" w:themeColor="text1"/>
                <w:sz w:val="20"/>
                <w:szCs w:val="20"/>
              </w:rPr>
              <w:t>αλάτι στο φαγητό.</w:t>
            </w:r>
          </w:p>
        </w:tc>
      </w:tr>
      <w:tr w:rsidR="00A80971" w:rsidRPr="00B7332B" w14:paraId="30DEF191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4B48A2B1" w14:textId="77777777" w:rsidR="00A80971" w:rsidRPr="00A80971" w:rsidRDefault="00A80971" w:rsidP="00640EAC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3C964874" w14:textId="77777777" w:rsidR="00A80971" w:rsidRPr="00A80971" w:rsidRDefault="00A80971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6C66500C" w14:textId="3CB14518" w:rsidR="00A80971" w:rsidRPr="00E02594" w:rsidRDefault="00A80971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>ne pas avoir assez de</w:t>
            </w:r>
          </w:p>
        </w:tc>
        <w:tc>
          <w:tcPr>
            <w:tcW w:w="2839" w:type="dxa"/>
            <w:shd w:val="clear" w:color="auto" w:fill="FFFFFF" w:themeFill="background1"/>
          </w:tcPr>
          <w:p w14:paraId="2C19C842" w14:textId="1A829D7C" w:rsidR="00A80971" w:rsidRDefault="00A80971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Ils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5EE6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manquent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de tout!</w:t>
            </w:r>
          </w:p>
        </w:tc>
        <w:tc>
          <w:tcPr>
            <w:tcW w:w="3311" w:type="dxa"/>
            <w:shd w:val="clear" w:color="auto" w:fill="FFFFFF" w:themeFill="background1"/>
          </w:tcPr>
          <w:p w14:paraId="74245507" w14:textId="7327F550" w:rsidR="00A80971" w:rsidRPr="00A80971" w:rsidRDefault="00A80971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Τους λείπουν </w:t>
            </w:r>
            <w:r w:rsidRPr="00825EE6">
              <w:rPr>
                <w:color w:val="000000" w:themeColor="text1"/>
                <w:sz w:val="20"/>
                <w:szCs w:val="20"/>
              </w:rPr>
              <w:t>τα στοιχειώδη</w:t>
            </w:r>
            <w:r w:rsidR="00825EE6">
              <w:rPr>
                <w:color w:val="000000" w:themeColor="text1"/>
                <w:sz w:val="20"/>
                <w:szCs w:val="20"/>
              </w:rPr>
              <w:t>!</w:t>
            </w:r>
          </w:p>
        </w:tc>
      </w:tr>
      <w:tr w:rsidR="00A80971" w:rsidRPr="00A80971" w14:paraId="7C824843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180D7CEA" w14:textId="77777777" w:rsidR="00A80971" w:rsidRPr="00A80971" w:rsidRDefault="00A80971" w:rsidP="00640EAC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587DE098" w14:textId="77777777" w:rsidR="00A80971" w:rsidRPr="00A80971" w:rsidRDefault="00A80971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701DFAE9" w14:textId="4791AB54" w:rsidR="00A80971" w:rsidRPr="00A80971" w:rsidRDefault="00A80971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ne pas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oublier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de</w:t>
            </w:r>
          </w:p>
        </w:tc>
        <w:tc>
          <w:tcPr>
            <w:tcW w:w="2839" w:type="dxa"/>
            <w:shd w:val="clear" w:color="auto" w:fill="FFFFFF" w:themeFill="background1"/>
          </w:tcPr>
          <w:p w14:paraId="492FB8BA" w14:textId="64C57EA4" w:rsidR="00A80971" w:rsidRPr="00E02594" w:rsidRDefault="00A80971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Ne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manquez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pas de nous écrire.</w:t>
            </w:r>
          </w:p>
        </w:tc>
        <w:tc>
          <w:tcPr>
            <w:tcW w:w="3311" w:type="dxa"/>
            <w:shd w:val="clear" w:color="auto" w:fill="FFFFFF" w:themeFill="background1"/>
          </w:tcPr>
          <w:p w14:paraId="46CE899E" w14:textId="547909B8" w:rsidR="00A80971" w:rsidRPr="00A80971" w:rsidRDefault="00A80971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Μην ξεχνάτε </w:t>
            </w:r>
            <w:r w:rsidRPr="00825EE6">
              <w:rPr>
                <w:color w:val="000000" w:themeColor="text1"/>
                <w:sz w:val="20"/>
                <w:szCs w:val="20"/>
              </w:rPr>
              <w:t>να μας γράφετε!</w:t>
            </w:r>
          </w:p>
        </w:tc>
      </w:tr>
      <w:tr w:rsidR="00A80971" w:rsidRPr="00A80971" w14:paraId="78A3A93C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313C6619" w14:textId="77777777" w:rsidR="00A80971" w:rsidRPr="00E02594" w:rsidRDefault="00A80971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auto"/>
          </w:tcPr>
          <w:p w14:paraId="7525960F" w14:textId="1B125950" w:rsidR="00A80971" w:rsidRPr="00A80971" w:rsidRDefault="00A80971" w:rsidP="00640EAC">
            <w:pPr>
              <w:ind w:left="0"/>
              <w:rPr>
                <w:b/>
                <w:bCs/>
                <w:color w:val="808080" w:themeColor="background1" w:themeShade="8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808080" w:themeColor="background1" w:themeShade="80"/>
                <w:sz w:val="20"/>
                <w:szCs w:val="20"/>
                <w:lang w:val="en-US"/>
              </w:rPr>
              <w:t xml:space="preserve">se </w:t>
            </w:r>
            <w:proofErr w:type="spellStart"/>
            <w:r>
              <w:rPr>
                <w:b/>
                <w:bCs/>
                <w:color w:val="808080" w:themeColor="background1" w:themeShade="80"/>
                <w:sz w:val="20"/>
                <w:szCs w:val="20"/>
                <w:lang w:val="en-US"/>
              </w:rPr>
              <w:t>manquer</w:t>
            </w:r>
            <w:proofErr w:type="spellEnd"/>
          </w:p>
        </w:tc>
        <w:tc>
          <w:tcPr>
            <w:tcW w:w="1735" w:type="dxa"/>
            <w:shd w:val="clear" w:color="auto" w:fill="FFFFFF" w:themeFill="background1"/>
          </w:tcPr>
          <w:p w14:paraId="3DFABA81" w14:textId="1E3ACE26" w:rsidR="00A80971" w:rsidRPr="00A80971" w:rsidRDefault="00A80971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ne pas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r</w:t>
            </w:r>
            <w:r w:rsidRPr="00A80971">
              <w:rPr>
                <w:color w:val="000000" w:themeColor="text1"/>
                <w:sz w:val="20"/>
                <w:szCs w:val="20"/>
                <w:lang w:val="en-US"/>
              </w:rPr>
              <w:t>é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ussir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qqch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56D1C6D8" w14:textId="70D85A62" w:rsidR="00A80971" w:rsidRPr="00E02594" w:rsidRDefault="00A80971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Nous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nous sommes manqués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à l’aéroport. </w:t>
            </w:r>
          </w:p>
        </w:tc>
        <w:tc>
          <w:tcPr>
            <w:tcW w:w="3311" w:type="dxa"/>
            <w:shd w:val="clear" w:color="auto" w:fill="FFFFFF" w:themeFill="background1"/>
          </w:tcPr>
          <w:p w14:paraId="48C64075" w14:textId="2731F84E" w:rsidR="00A80971" w:rsidRPr="00A80971" w:rsidRDefault="00A80971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Δεν καταφέραμε </w:t>
            </w:r>
            <w:r w:rsidRPr="00825EE6">
              <w:rPr>
                <w:color w:val="000000" w:themeColor="text1"/>
                <w:sz w:val="20"/>
                <w:szCs w:val="20"/>
              </w:rPr>
              <w:t>να βρεθούμε στο αεροδρόμιο.</w:t>
            </w:r>
          </w:p>
        </w:tc>
      </w:tr>
      <w:tr w:rsidR="00A80971" w:rsidRPr="00A80971" w14:paraId="4C77C72B" w14:textId="77777777" w:rsidTr="00A80971">
        <w:tc>
          <w:tcPr>
            <w:tcW w:w="9736" w:type="dxa"/>
            <w:gridSpan w:val="5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CE80795" w14:textId="77777777" w:rsidR="00A80971" w:rsidRDefault="00A80971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866BBA" w:rsidRPr="00E058E3" w14:paraId="674F91AF" w14:textId="77777777" w:rsidTr="00A80971">
        <w:tc>
          <w:tcPr>
            <w:tcW w:w="471" w:type="dxa"/>
            <w:tcBorders>
              <w:top w:val="nil"/>
            </w:tcBorders>
            <w:shd w:val="clear" w:color="auto" w:fill="FFFFFF" w:themeFill="background1"/>
          </w:tcPr>
          <w:p w14:paraId="1C583749" w14:textId="5488DBEC" w:rsidR="00866BBA" w:rsidRPr="00866BBA" w:rsidRDefault="00866BBA" w:rsidP="00640EAC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4.</w:t>
            </w:r>
          </w:p>
        </w:tc>
        <w:tc>
          <w:tcPr>
            <w:tcW w:w="1380" w:type="dxa"/>
            <w:shd w:val="clear" w:color="auto" w:fill="FFFF00"/>
          </w:tcPr>
          <w:p w14:paraId="7F4DA19D" w14:textId="3E5E5A50" w:rsidR="00866BBA" w:rsidRPr="00E058E3" w:rsidRDefault="00866BBA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866BBA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tendre</w:t>
            </w:r>
            <w:proofErr w:type="spellEnd"/>
          </w:p>
        </w:tc>
        <w:tc>
          <w:tcPr>
            <w:tcW w:w="1735" w:type="dxa"/>
            <w:shd w:val="clear" w:color="auto" w:fill="FFFFFF" w:themeFill="background1"/>
          </w:tcPr>
          <w:p w14:paraId="603E09C8" w14:textId="01E90817" w:rsidR="00866BBA" w:rsidRPr="00825EE6" w:rsidRDefault="00825EE6" w:rsidP="00E058E3">
            <w:pPr>
              <w:ind w:left="0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825EE6">
              <w:rPr>
                <w:color w:val="000000" w:themeColor="text1"/>
                <w:sz w:val="20"/>
                <w:szCs w:val="20"/>
                <w:lang w:val="en-US"/>
              </w:rPr>
              <w:t>é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tirer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839" w:type="dxa"/>
            <w:shd w:val="clear" w:color="auto" w:fill="FFFFFF" w:themeFill="background1"/>
          </w:tcPr>
          <w:p w14:paraId="470A2056" w14:textId="7E8D0D91" w:rsidR="00866BBA" w:rsidRPr="00E058E3" w:rsidRDefault="00825EE6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825EE6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Tendre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fortement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une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corde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  <w:tc>
          <w:tcPr>
            <w:tcW w:w="3311" w:type="dxa"/>
            <w:shd w:val="clear" w:color="auto" w:fill="FFFFFF" w:themeFill="background1"/>
          </w:tcPr>
          <w:p w14:paraId="6A87658C" w14:textId="56298522" w:rsidR="00866BBA" w:rsidRDefault="00825EE6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Τεντώστε </w:t>
            </w:r>
            <w:r w:rsidRPr="00825EE6">
              <w:rPr>
                <w:color w:val="000000" w:themeColor="text1"/>
                <w:sz w:val="20"/>
                <w:szCs w:val="20"/>
              </w:rPr>
              <w:t>πολύ ένα σκοινί.</w:t>
            </w:r>
          </w:p>
        </w:tc>
      </w:tr>
      <w:tr w:rsidR="009A7BCB" w:rsidRPr="00825EE6" w14:paraId="7F5E5ECF" w14:textId="77777777" w:rsidTr="00A80971">
        <w:tc>
          <w:tcPr>
            <w:tcW w:w="471" w:type="dxa"/>
            <w:vMerge w:val="restart"/>
            <w:shd w:val="clear" w:color="auto" w:fill="FFFFFF" w:themeFill="background1"/>
          </w:tcPr>
          <w:p w14:paraId="18B6D3A4" w14:textId="77777777" w:rsidR="009A7BCB" w:rsidRDefault="009A7BCB" w:rsidP="00640EAC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80" w:type="dxa"/>
            <w:vMerge w:val="restart"/>
            <w:shd w:val="clear" w:color="auto" w:fill="auto"/>
          </w:tcPr>
          <w:p w14:paraId="38E1F519" w14:textId="77777777" w:rsidR="009A7BCB" w:rsidRPr="00866BBA" w:rsidRDefault="009A7BCB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4F84949A" w14:textId="38AEB279" w:rsidR="009A7BCB" w:rsidRPr="00E058E3" w:rsidRDefault="009A7BCB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disposer</w:t>
            </w:r>
          </w:p>
        </w:tc>
        <w:tc>
          <w:tcPr>
            <w:tcW w:w="2839" w:type="dxa"/>
            <w:shd w:val="clear" w:color="auto" w:fill="FFFFFF" w:themeFill="background1"/>
          </w:tcPr>
          <w:p w14:paraId="2C45AD97" w14:textId="0E7C6CC6" w:rsidR="009A7BCB" w:rsidRPr="00E02594" w:rsidRDefault="009A7BCB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Elles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ont tendu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une corde en travers de la route.</w:t>
            </w:r>
          </w:p>
        </w:tc>
        <w:tc>
          <w:tcPr>
            <w:tcW w:w="3311" w:type="dxa"/>
            <w:shd w:val="clear" w:color="auto" w:fill="FFFFFF" w:themeFill="background1"/>
          </w:tcPr>
          <w:p w14:paraId="082144F0" w14:textId="73631926" w:rsidR="009A7BCB" w:rsidRPr="00825EE6" w:rsidRDefault="009A7BCB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Απλώσανε </w:t>
            </w:r>
            <w:r w:rsidRPr="00825EE6">
              <w:rPr>
                <w:color w:val="000000" w:themeColor="text1"/>
                <w:sz w:val="20"/>
                <w:szCs w:val="20"/>
              </w:rPr>
              <w:t>ένα σκοινί από τη μία άκρη του δρόμου στην άλλη.</w:t>
            </w:r>
          </w:p>
        </w:tc>
      </w:tr>
      <w:tr w:rsidR="009A7BCB" w:rsidRPr="00825EE6" w14:paraId="04EB1233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4C8DA509" w14:textId="77777777" w:rsidR="009A7BCB" w:rsidRPr="00E02594" w:rsidRDefault="009A7BCB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710125E7" w14:textId="77777777" w:rsidR="009A7BCB" w:rsidRPr="00E02594" w:rsidRDefault="009A7BCB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541814BD" w14:textId="537C4B78" w:rsidR="009A7BCB" w:rsidRPr="00825EE6" w:rsidRDefault="009A7BCB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rev</w:t>
            </w:r>
            <w:r w:rsidRPr="00825EE6">
              <w:rPr>
                <w:color w:val="000000" w:themeColor="text1"/>
                <w:sz w:val="20"/>
                <w:szCs w:val="20"/>
                <w:lang w:val="en-US"/>
              </w:rPr>
              <w:t>ê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tir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3AE08062" w14:textId="00F85963" w:rsidR="009A7BCB" w:rsidRPr="00E02594" w:rsidRDefault="009A7BCB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Les murs de ma chambre sont </w:t>
            </w:r>
            <w:r w:rsidRPr="00E02594">
              <w:rPr>
                <w:b/>
                <w:color w:val="000000" w:themeColor="text1"/>
                <w:sz w:val="20"/>
                <w:szCs w:val="20"/>
                <w:lang w:val="fr-CA"/>
              </w:rPr>
              <w:t>tendus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de papier peint à fleurs.</w:t>
            </w:r>
          </w:p>
        </w:tc>
        <w:tc>
          <w:tcPr>
            <w:tcW w:w="3311" w:type="dxa"/>
            <w:shd w:val="clear" w:color="auto" w:fill="FFFFFF" w:themeFill="background1"/>
          </w:tcPr>
          <w:p w14:paraId="51AA14C1" w14:textId="64D63874" w:rsidR="009A7BCB" w:rsidRPr="00825EE6" w:rsidRDefault="009A7BCB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825EE6">
              <w:rPr>
                <w:color w:val="000000" w:themeColor="text1"/>
                <w:sz w:val="20"/>
                <w:szCs w:val="20"/>
              </w:rPr>
              <w:t>Οι τοίχοι του δωματίου μου είναι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καλυμμένοι </w:t>
            </w:r>
            <w:r w:rsidRPr="00825EE6">
              <w:rPr>
                <w:color w:val="000000" w:themeColor="text1"/>
                <w:sz w:val="20"/>
                <w:szCs w:val="20"/>
              </w:rPr>
              <w:t>με ταπετσαρία με λουλούδια.</w:t>
            </w:r>
          </w:p>
        </w:tc>
      </w:tr>
      <w:tr w:rsidR="009A7BCB" w:rsidRPr="00825EE6" w14:paraId="3DE2D578" w14:textId="77777777" w:rsidTr="00A80971">
        <w:tc>
          <w:tcPr>
            <w:tcW w:w="471" w:type="dxa"/>
            <w:vMerge w:val="restart"/>
            <w:shd w:val="clear" w:color="auto" w:fill="FFFFFF" w:themeFill="background1"/>
          </w:tcPr>
          <w:p w14:paraId="0EC24AFE" w14:textId="77777777" w:rsidR="009A7BCB" w:rsidRPr="00E02594" w:rsidRDefault="009A7BCB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 w:val="restart"/>
            <w:shd w:val="clear" w:color="auto" w:fill="auto"/>
          </w:tcPr>
          <w:p w14:paraId="4EC3BCE7" w14:textId="77777777" w:rsidR="009A7BCB" w:rsidRPr="00E02594" w:rsidRDefault="009A7BCB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4632C076" w14:textId="1A2E9C54" w:rsidR="009A7BCB" w:rsidRDefault="009A7BCB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allonger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partie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du corps) </w:t>
            </w:r>
          </w:p>
        </w:tc>
        <w:tc>
          <w:tcPr>
            <w:tcW w:w="2839" w:type="dxa"/>
            <w:shd w:val="clear" w:color="auto" w:fill="FFFFFF" w:themeFill="background1"/>
          </w:tcPr>
          <w:p w14:paraId="240E40D7" w14:textId="171E9C0A" w:rsidR="009A7BCB" w:rsidRPr="00E02594" w:rsidRDefault="009A7BCB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Il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tendit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un doigt accusateur vers l’enfant.</w:t>
            </w:r>
          </w:p>
        </w:tc>
        <w:tc>
          <w:tcPr>
            <w:tcW w:w="3311" w:type="dxa"/>
            <w:shd w:val="clear" w:color="auto" w:fill="FFFFFF" w:themeFill="background1"/>
          </w:tcPr>
          <w:p w14:paraId="51DA4701" w14:textId="30ABE37E" w:rsidR="009A7BCB" w:rsidRPr="00825EE6" w:rsidRDefault="009A7BCB" w:rsidP="00E058E3">
            <w:pPr>
              <w:ind w:left="0"/>
              <w:rPr>
                <w:color w:val="000000" w:themeColor="text1"/>
                <w:sz w:val="20"/>
                <w:szCs w:val="20"/>
              </w:rPr>
            </w:pPr>
            <w:r w:rsidRPr="00825EE6">
              <w:rPr>
                <w:b/>
                <w:bCs/>
                <w:color w:val="000000" w:themeColor="text1"/>
                <w:sz w:val="20"/>
                <w:szCs w:val="20"/>
              </w:rPr>
              <w:t>Έτεινε</w:t>
            </w:r>
            <w:r>
              <w:rPr>
                <w:color w:val="000000" w:themeColor="text1"/>
                <w:sz w:val="20"/>
                <w:szCs w:val="20"/>
              </w:rPr>
              <w:t xml:space="preserve"> επιτιμητικά το δάχτυλό του προς το παιδί.</w:t>
            </w:r>
          </w:p>
        </w:tc>
      </w:tr>
      <w:tr w:rsidR="009A7BCB" w:rsidRPr="00825EE6" w14:paraId="07236559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06AA27E2" w14:textId="77777777" w:rsidR="009A7BCB" w:rsidRPr="00E02594" w:rsidRDefault="009A7BCB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48C8B263" w14:textId="77777777" w:rsidR="009A7BCB" w:rsidRPr="00E02594" w:rsidRDefault="009A7BCB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56705D06" w14:textId="653B9170" w:rsidR="009A7BCB" w:rsidRDefault="009A7BCB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offrir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839" w:type="dxa"/>
            <w:shd w:val="clear" w:color="auto" w:fill="FFFFFF" w:themeFill="background1"/>
          </w:tcPr>
          <w:p w14:paraId="2FAD9FF3" w14:textId="115D8A81" w:rsidR="009A7BCB" w:rsidRPr="00E02594" w:rsidRDefault="009A7BCB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Pierre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m’a tendu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un miroir.</w:t>
            </w:r>
          </w:p>
        </w:tc>
        <w:tc>
          <w:tcPr>
            <w:tcW w:w="3311" w:type="dxa"/>
            <w:shd w:val="clear" w:color="auto" w:fill="FFFFFF" w:themeFill="background1"/>
          </w:tcPr>
          <w:p w14:paraId="32DDEEEA" w14:textId="68020384" w:rsidR="009A7BCB" w:rsidRPr="00825EE6" w:rsidRDefault="009A7BCB" w:rsidP="00E058E3">
            <w:pPr>
              <w:ind w:left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Ο Πιερ μου </w:t>
            </w:r>
            <w:r w:rsidRPr="00825EE6">
              <w:rPr>
                <w:b/>
                <w:bCs/>
                <w:color w:val="000000" w:themeColor="text1"/>
                <w:sz w:val="20"/>
                <w:szCs w:val="20"/>
              </w:rPr>
              <w:t>έδωσε</w:t>
            </w:r>
            <w:r>
              <w:rPr>
                <w:color w:val="000000" w:themeColor="text1"/>
                <w:sz w:val="20"/>
                <w:szCs w:val="20"/>
              </w:rPr>
              <w:t xml:space="preserve"> έναν καθρέφτη.</w:t>
            </w:r>
          </w:p>
        </w:tc>
      </w:tr>
      <w:tr w:rsidR="009A7BCB" w:rsidRPr="009A7BCB" w14:paraId="1AE7528D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35DE26E8" w14:textId="77777777" w:rsidR="009A7BCB" w:rsidRPr="00825EE6" w:rsidRDefault="009A7BCB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268774F7" w14:textId="77777777" w:rsidR="009A7BCB" w:rsidRPr="00825EE6" w:rsidRDefault="009A7BCB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359EE3AD" w14:textId="7FA4A75A" w:rsidR="009A7BCB" w:rsidRPr="009A7BCB" w:rsidRDefault="009A7BCB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concentrer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2B912350" w14:textId="597A32D9" w:rsidR="009A7BCB" w:rsidRPr="00E02594" w:rsidRDefault="009A7BCB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Mon ami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tend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ses efforts vers un but.</w:t>
            </w:r>
          </w:p>
        </w:tc>
        <w:tc>
          <w:tcPr>
            <w:tcW w:w="3311" w:type="dxa"/>
            <w:shd w:val="clear" w:color="auto" w:fill="FFFFFF" w:themeFill="background1"/>
          </w:tcPr>
          <w:p w14:paraId="7A048821" w14:textId="6BDD71C5" w:rsidR="009A7BCB" w:rsidRPr="009A7BCB" w:rsidRDefault="009A7BCB" w:rsidP="00E058E3">
            <w:pPr>
              <w:ind w:left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Ο φίλος μου </w:t>
            </w:r>
            <w:r w:rsidRPr="009A7BCB">
              <w:rPr>
                <w:b/>
                <w:bCs/>
                <w:color w:val="000000" w:themeColor="text1"/>
                <w:sz w:val="20"/>
                <w:szCs w:val="20"/>
              </w:rPr>
              <w:t>εντείνει</w:t>
            </w:r>
            <w:r w:rsidR="00E02594">
              <w:rPr>
                <w:b/>
                <w:bCs/>
                <w:color w:val="000000" w:themeColor="text1"/>
                <w:sz w:val="20"/>
                <w:szCs w:val="20"/>
              </w:rPr>
              <w:t xml:space="preserve">, </w:t>
            </w:r>
            <w:r w:rsidR="00E02594" w:rsidRPr="007A4414">
              <w:rPr>
                <w:b/>
                <w:bCs/>
                <w:sz w:val="20"/>
                <w:szCs w:val="20"/>
              </w:rPr>
              <w:t xml:space="preserve">επικεντρώνει τις προσπάθειές του </w:t>
            </w:r>
            <w:r w:rsidRPr="007A4414">
              <w:rPr>
                <w:b/>
                <w:sz w:val="20"/>
                <w:szCs w:val="20"/>
              </w:rPr>
              <w:t xml:space="preserve"> προς ένα σκοπό.</w:t>
            </w:r>
          </w:p>
        </w:tc>
      </w:tr>
      <w:tr w:rsidR="009A7BCB" w:rsidRPr="009A7BCB" w14:paraId="63BB1286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6B495A2F" w14:textId="77777777" w:rsidR="009A7BCB" w:rsidRPr="009A7BCB" w:rsidRDefault="009A7BCB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7815A36C" w14:textId="77777777" w:rsidR="009A7BCB" w:rsidRPr="009A7BCB" w:rsidRDefault="009A7BCB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712B6B3B" w14:textId="3B887A24" w:rsidR="009A7BCB" w:rsidRPr="009A7BCB" w:rsidRDefault="009A7BCB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avoir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tendance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9A7BCB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à</w:t>
            </w:r>
          </w:p>
        </w:tc>
        <w:tc>
          <w:tcPr>
            <w:tcW w:w="2839" w:type="dxa"/>
            <w:shd w:val="clear" w:color="auto" w:fill="FFFFFF" w:themeFill="background1"/>
          </w:tcPr>
          <w:p w14:paraId="29BDA029" w14:textId="1F72139A" w:rsidR="009A7BCB" w:rsidRPr="00E02594" w:rsidRDefault="009A7BCB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C’est un animal qui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tend à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disparaître.</w:t>
            </w:r>
          </w:p>
        </w:tc>
        <w:tc>
          <w:tcPr>
            <w:tcW w:w="3311" w:type="dxa"/>
            <w:shd w:val="clear" w:color="auto" w:fill="FFFFFF" w:themeFill="background1"/>
          </w:tcPr>
          <w:p w14:paraId="6AB603C2" w14:textId="1580CB16" w:rsidR="009A7BCB" w:rsidRPr="009A7BCB" w:rsidRDefault="009A7BCB" w:rsidP="00E058E3">
            <w:pPr>
              <w:ind w:left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Αυτό το ζώο </w:t>
            </w:r>
            <w:r w:rsidRPr="009A7BCB">
              <w:rPr>
                <w:b/>
                <w:bCs/>
                <w:color w:val="000000" w:themeColor="text1"/>
                <w:sz w:val="20"/>
                <w:szCs w:val="20"/>
              </w:rPr>
              <w:t>τείνει</w:t>
            </w:r>
            <w:r>
              <w:rPr>
                <w:color w:val="000000" w:themeColor="text1"/>
                <w:sz w:val="20"/>
                <w:szCs w:val="20"/>
              </w:rPr>
              <w:t xml:space="preserve"> να εξαφανιστεί.</w:t>
            </w:r>
          </w:p>
        </w:tc>
      </w:tr>
      <w:tr w:rsidR="009A7BCB" w:rsidRPr="009A7BCB" w14:paraId="5931E5F1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794F0676" w14:textId="77777777" w:rsidR="009A7BCB" w:rsidRPr="009A7BCB" w:rsidRDefault="009A7BCB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67B7CC49" w14:textId="77777777" w:rsidR="009A7BCB" w:rsidRPr="009A7BCB" w:rsidRDefault="009A7BCB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1124EA42" w14:textId="7A42C00A" w:rsidR="009A7BCB" w:rsidRDefault="009A7BCB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viser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9A7BCB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à</w:t>
            </w:r>
          </w:p>
        </w:tc>
        <w:tc>
          <w:tcPr>
            <w:tcW w:w="2839" w:type="dxa"/>
            <w:shd w:val="clear" w:color="auto" w:fill="FFFFFF" w:themeFill="background1"/>
          </w:tcPr>
          <w:p w14:paraId="503BA25E" w14:textId="1D350D74" w:rsidR="009A7BCB" w:rsidRPr="001C4284" w:rsidRDefault="009A7BCB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1C4284">
              <w:rPr>
                <w:color w:val="000000" w:themeColor="text1"/>
                <w:sz w:val="20"/>
                <w:szCs w:val="20"/>
                <w:lang w:val="fr-CA"/>
              </w:rPr>
              <w:t xml:space="preserve">Le prof </w:t>
            </w:r>
            <w:r w:rsidRPr="001C428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tend vers</w:t>
            </w:r>
            <w:r w:rsidRPr="001C4284">
              <w:rPr>
                <w:color w:val="000000" w:themeColor="text1"/>
                <w:sz w:val="20"/>
                <w:szCs w:val="20"/>
                <w:lang w:val="fr-CA"/>
              </w:rPr>
              <w:t xml:space="preserve"> la perfection.</w:t>
            </w:r>
          </w:p>
        </w:tc>
        <w:tc>
          <w:tcPr>
            <w:tcW w:w="3311" w:type="dxa"/>
            <w:shd w:val="clear" w:color="auto" w:fill="FFFFFF" w:themeFill="background1"/>
          </w:tcPr>
          <w:p w14:paraId="1AD0D96D" w14:textId="00C967C5" w:rsidR="009A7BCB" w:rsidRPr="009A7BCB" w:rsidRDefault="009A7BCB" w:rsidP="00E058E3">
            <w:pPr>
              <w:ind w:left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Ο καθηγητής </w:t>
            </w:r>
            <w:r w:rsidRPr="009A7BCB">
              <w:rPr>
                <w:b/>
                <w:bCs/>
                <w:color w:val="000000" w:themeColor="text1"/>
                <w:sz w:val="20"/>
                <w:szCs w:val="20"/>
              </w:rPr>
              <w:t>τείνει</w:t>
            </w:r>
            <w:r>
              <w:rPr>
                <w:color w:val="000000" w:themeColor="text1"/>
                <w:sz w:val="20"/>
                <w:szCs w:val="20"/>
              </w:rPr>
              <w:t xml:space="preserve"> προς την τελειότητα.</w:t>
            </w:r>
          </w:p>
        </w:tc>
      </w:tr>
      <w:tr w:rsidR="009A7BCB" w:rsidRPr="009A7BCB" w14:paraId="44B6D639" w14:textId="77777777" w:rsidTr="009A7BCB">
        <w:tc>
          <w:tcPr>
            <w:tcW w:w="471" w:type="dxa"/>
            <w:tcBorders>
              <w:bottom w:val="nil"/>
            </w:tcBorders>
            <w:shd w:val="clear" w:color="auto" w:fill="FFFFFF" w:themeFill="background1"/>
          </w:tcPr>
          <w:p w14:paraId="53C96235" w14:textId="77777777" w:rsidR="009A7BCB" w:rsidRPr="009A7BCB" w:rsidRDefault="009A7BCB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tcBorders>
              <w:bottom w:val="nil"/>
            </w:tcBorders>
            <w:shd w:val="clear" w:color="auto" w:fill="auto"/>
          </w:tcPr>
          <w:p w14:paraId="6FC97F17" w14:textId="13422B64" w:rsidR="009A7BCB" w:rsidRPr="009A7BCB" w:rsidRDefault="009A7BCB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9A7BCB">
              <w:rPr>
                <w:b/>
                <w:bCs/>
                <w:color w:val="808080" w:themeColor="background1" w:themeShade="80"/>
                <w:sz w:val="20"/>
                <w:szCs w:val="20"/>
                <w:lang w:val="en-US"/>
              </w:rPr>
              <w:t xml:space="preserve">se </w:t>
            </w:r>
            <w:proofErr w:type="spellStart"/>
            <w:r w:rsidRPr="009A7BCB">
              <w:rPr>
                <w:b/>
                <w:bCs/>
                <w:color w:val="808080" w:themeColor="background1" w:themeShade="80"/>
                <w:sz w:val="20"/>
                <w:szCs w:val="20"/>
                <w:lang w:val="en-US"/>
              </w:rPr>
              <w:t>tendre</w:t>
            </w:r>
            <w:proofErr w:type="spellEnd"/>
          </w:p>
        </w:tc>
        <w:tc>
          <w:tcPr>
            <w:tcW w:w="1735" w:type="dxa"/>
            <w:tcBorders>
              <w:bottom w:val="nil"/>
            </w:tcBorders>
            <w:shd w:val="clear" w:color="auto" w:fill="FFFFFF" w:themeFill="background1"/>
          </w:tcPr>
          <w:p w14:paraId="201D8E84" w14:textId="2285CAE0" w:rsidR="009A7BCB" w:rsidRPr="009A7BCB" w:rsidRDefault="009A7BCB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courroie</w:t>
            </w:r>
            <w:proofErr w:type="spellEnd"/>
          </w:p>
        </w:tc>
        <w:tc>
          <w:tcPr>
            <w:tcW w:w="2839" w:type="dxa"/>
            <w:tcBorders>
              <w:bottom w:val="nil"/>
            </w:tcBorders>
            <w:shd w:val="clear" w:color="auto" w:fill="FFFFFF" w:themeFill="background1"/>
          </w:tcPr>
          <w:p w14:paraId="28F12CDB" w14:textId="65080CA2" w:rsidR="009A7BCB" w:rsidRPr="00E02594" w:rsidRDefault="009A7BCB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Je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me tend à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mon lit.</w:t>
            </w:r>
          </w:p>
        </w:tc>
        <w:tc>
          <w:tcPr>
            <w:tcW w:w="3311" w:type="dxa"/>
            <w:tcBorders>
              <w:bottom w:val="nil"/>
            </w:tcBorders>
            <w:shd w:val="clear" w:color="auto" w:fill="FFFFFF" w:themeFill="background1"/>
          </w:tcPr>
          <w:p w14:paraId="47528B4D" w14:textId="48593955" w:rsidR="009A7BCB" w:rsidRPr="009A7BCB" w:rsidRDefault="009A7BCB" w:rsidP="00E058E3">
            <w:pPr>
              <w:ind w:left="0"/>
              <w:rPr>
                <w:color w:val="000000" w:themeColor="text1"/>
                <w:sz w:val="20"/>
                <w:szCs w:val="20"/>
              </w:rPr>
            </w:pPr>
            <w:r w:rsidRPr="009A7BCB">
              <w:rPr>
                <w:b/>
                <w:bCs/>
                <w:color w:val="000000" w:themeColor="text1"/>
                <w:sz w:val="20"/>
                <w:szCs w:val="20"/>
              </w:rPr>
              <w:t>Τεντώνομαι</w:t>
            </w:r>
            <w:r>
              <w:rPr>
                <w:color w:val="000000" w:themeColor="text1"/>
                <w:sz w:val="20"/>
                <w:szCs w:val="20"/>
              </w:rPr>
              <w:t xml:space="preserve"> στο κρεβάτι μου.</w:t>
            </w:r>
          </w:p>
        </w:tc>
      </w:tr>
      <w:tr w:rsidR="009A7BCB" w:rsidRPr="009A7BCB" w14:paraId="0CA5B0DC" w14:textId="77777777" w:rsidTr="009A7BCB">
        <w:tc>
          <w:tcPr>
            <w:tcW w:w="9736" w:type="dxa"/>
            <w:gridSpan w:val="5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40AB749E" w14:textId="77777777" w:rsidR="009A7BCB" w:rsidRPr="009A7BCB" w:rsidRDefault="009A7BCB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866BBA" w:rsidRPr="009A7BCB" w14:paraId="4B29A28E" w14:textId="77777777" w:rsidTr="00A80971">
        <w:tc>
          <w:tcPr>
            <w:tcW w:w="471" w:type="dxa"/>
            <w:shd w:val="clear" w:color="auto" w:fill="FFFFFF" w:themeFill="background1"/>
          </w:tcPr>
          <w:p w14:paraId="656FE727" w14:textId="26EF880C" w:rsidR="00866BBA" w:rsidRDefault="00866BBA" w:rsidP="00640EAC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5.</w:t>
            </w:r>
          </w:p>
        </w:tc>
        <w:tc>
          <w:tcPr>
            <w:tcW w:w="1380" w:type="dxa"/>
            <w:shd w:val="clear" w:color="auto" w:fill="FFFF00"/>
          </w:tcPr>
          <w:p w14:paraId="1103C133" w14:textId="3FCFFEE5" w:rsidR="00866BBA" w:rsidRPr="00866BBA" w:rsidRDefault="00A80971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866BBA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mettre</w:t>
            </w:r>
            <w:proofErr w:type="spellEnd"/>
          </w:p>
        </w:tc>
        <w:tc>
          <w:tcPr>
            <w:tcW w:w="1735" w:type="dxa"/>
            <w:shd w:val="clear" w:color="auto" w:fill="FFFFFF" w:themeFill="background1"/>
          </w:tcPr>
          <w:p w14:paraId="581788EF" w14:textId="4C8293F7" w:rsidR="00866BBA" w:rsidRPr="00E058E3" w:rsidRDefault="009A7BCB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placer</w:t>
            </w:r>
          </w:p>
        </w:tc>
        <w:tc>
          <w:tcPr>
            <w:tcW w:w="2839" w:type="dxa"/>
            <w:shd w:val="clear" w:color="auto" w:fill="FFFFFF" w:themeFill="background1"/>
          </w:tcPr>
          <w:p w14:paraId="19ED16A3" w14:textId="3DB7560B" w:rsidR="00866BBA" w:rsidRPr="00E02594" w:rsidRDefault="009A7BCB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Je vais </w:t>
            </w:r>
            <w:r w:rsidRPr="00E02594">
              <w:rPr>
                <w:b/>
                <w:color w:val="000000" w:themeColor="text1"/>
                <w:sz w:val="20"/>
                <w:szCs w:val="20"/>
                <w:lang w:val="fr-CA"/>
              </w:rPr>
              <w:t>mettre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la viande au frigo.</w:t>
            </w:r>
          </w:p>
        </w:tc>
        <w:tc>
          <w:tcPr>
            <w:tcW w:w="3311" w:type="dxa"/>
            <w:shd w:val="clear" w:color="auto" w:fill="FFFFFF" w:themeFill="background1"/>
          </w:tcPr>
          <w:p w14:paraId="378A2E94" w14:textId="0EF84F7A" w:rsidR="00866BBA" w:rsidRPr="009A7BCB" w:rsidRDefault="009A7BCB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Θα βάλω </w:t>
            </w:r>
            <w:r w:rsidR="00E02594">
              <w:rPr>
                <w:color w:val="000000" w:themeColor="text1"/>
                <w:sz w:val="20"/>
                <w:szCs w:val="20"/>
              </w:rPr>
              <w:t xml:space="preserve">το κρέας </w:t>
            </w:r>
            <w:r w:rsidR="00E02594" w:rsidRPr="007A4414">
              <w:rPr>
                <w:sz w:val="20"/>
                <w:szCs w:val="20"/>
              </w:rPr>
              <w:t>στο ψυγείο</w:t>
            </w:r>
          </w:p>
        </w:tc>
      </w:tr>
      <w:tr w:rsidR="001E28A1" w:rsidRPr="00FB6F47" w14:paraId="2A9DC425" w14:textId="77777777" w:rsidTr="00A80971">
        <w:tc>
          <w:tcPr>
            <w:tcW w:w="471" w:type="dxa"/>
            <w:vMerge w:val="restart"/>
            <w:shd w:val="clear" w:color="auto" w:fill="FFFFFF" w:themeFill="background1"/>
          </w:tcPr>
          <w:p w14:paraId="1265F717" w14:textId="77777777" w:rsidR="001E28A1" w:rsidRPr="009A7BCB" w:rsidRDefault="001E28A1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 w:val="restart"/>
            <w:shd w:val="clear" w:color="auto" w:fill="auto"/>
          </w:tcPr>
          <w:p w14:paraId="6CC4D703" w14:textId="77777777" w:rsidR="001E28A1" w:rsidRPr="009A7BCB" w:rsidRDefault="001E28A1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56798DFE" w14:textId="52C9AD3D" w:rsidR="001E28A1" w:rsidRPr="00FB6F47" w:rsidRDefault="001E28A1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troubler</w:t>
            </w:r>
          </w:p>
        </w:tc>
        <w:tc>
          <w:tcPr>
            <w:tcW w:w="2839" w:type="dxa"/>
            <w:shd w:val="clear" w:color="auto" w:fill="FFFFFF" w:themeFill="background1"/>
          </w:tcPr>
          <w:p w14:paraId="10492583" w14:textId="6F091CB8" w:rsidR="001E28A1" w:rsidRPr="00E02594" w:rsidRDefault="001E28A1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Hier Marie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a mis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la confusion dans le service. </w:t>
            </w:r>
          </w:p>
        </w:tc>
        <w:tc>
          <w:tcPr>
            <w:tcW w:w="3311" w:type="dxa"/>
            <w:shd w:val="clear" w:color="auto" w:fill="FFFFFF" w:themeFill="background1"/>
          </w:tcPr>
          <w:p w14:paraId="6130DD11" w14:textId="34CF3F74" w:rsidR="001E28A1" w:rsidRPr="00FB6F47" w:rsidRDefault="001E28A1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Η Μαρία προκάλεσε σύγχυση </w:t>
            </w:r>
            <w:r w:rsidRPr="00FB6F47">
              <w:rPr>
                <w:color w:val="000000" w:themeColor="text1"/>
                <w:sz w:val="20"/>
                <w:szCs w:val="20"/>
              </w:rPr>
              <w:t>στην υπηρεσία χθες.</w:t>
            </w:r>
          </w:p>
        </w:tc>
      </w:tr>
      <w:tr w:rsidR="001E28A1" w:rsidRPr="00FB6F47" w14:paraId="4A607579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12F0030C" w14:textId="77777777" w:rsidR="001E28A1" w:rsidRPr="009A7BCB" w:rsidRDefault="001E28A1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1CB19F61" w14:textId="77777777" w:rsidR="001E28A1" w:rsidRPr="009A7BCB" w:rsidRDefault="001E28A1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653C12AB" w14:textId="6BCDD593" w:rsidR="001E28A1" w:rsidRPr="00FB6F47" w:rsidRDefault="001E28A1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donner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bcp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de choses</w:t>
            </w:r>
          </w:p>
        </w:tc>
        <w:tc>
          <w:tcPr>
            <w:tcW w:w="2839" w:type="dxa"/>
            <w:shd w:val="clear" w:color="auto" w:fill="FFFFFF" w:themeFill="background1"/>
          </w:tcPr>
          <w:p w14:paraId="4CA5206F" w14:textId="1F360B1F" w:rsidR="001E28A1" w:rsidRPr="00E02594" w:rsidRDefault="001E28A1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J’avais mis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beaucoup de moi-même dans le projet.</w:t>
            </w:r>
          </w:p>
        </w:tc>
        <w:tc>
          <w:tcPr>
            <w:tcW w:w="3311" w:type="dxa"/>
            <w:shd w:val="clear" w:color="auto" w:fill="FFFFFF" w:themeFill="background1"/>
          </w:tcPr>
          <w:p w14:paraId="75DA14E4" w14:textId="36721F04" w:rsidR="001E28A1" w:rsidRPr="00FB6F47" w:rsidRDefault="001E28A1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Είχα επενδύσει </w:t>
            </w:r>
            <w:r w:rsidRPr="00FB6F47">
              <w:rPr>
                <w:color w:val="000000" w:themeColor="text1"/>
                <w:sz w:val="20"/>
                <w:szCs w:val="20"/>
              </w:rPr>
              <w:t>πολύ σ’αυτό το σχέδιο.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1E28A1" w:rsidRPr="00FB6F47" w14:paraId="0F5A4E9A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7732D536" w14:textId="77777777" w:rsidR="001E28A1" w:rsidRPr="009A7BCB" w:rsidRDefault="001E28A1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742A82A2" w14:textId="77777777" w:rsidR="001E28A1" w:rsidRPr="009A7BCB" w:rsidRDefault="001E28A1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1DE27C90" w14:textId="13DA96F5" w:rsidR="001E28A1" w:rsidRPr="00FB6F47" w:rsidRDefault="001E28A1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poser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horizontalement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14D14F98" w14:textId="1DE4258C" w:rsidR="001E28A1" w:rsidRPr="00E02594" w:rsidRDefault="001E28A1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Elle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a mis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sa main sur le bras de Nicolas pour danser.</w:t>
            </w:r>
          </w:p>
        </w:tc>
        <w:tc>
          <w:tcPr>
            <w:tcW w:w="3311" w:type="dxa"/>
            <w:shd w:val="clear" w:color="auto" w:fill="FFFFFF" w:themeFill="background1"/>
          </w:tcPr>
          <w:p w14:paraId="3CE7454C" w14:textId="5D904471" w:rsidR="001E28A1" w:rsidRPr="00FB6F47" w:rsidRDefault="001E28A1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Έβαλε </w:t>
            </w:r>
            <w:r w:rsidRPr="00FB6F47">
              <w:rPr>
                <w:color w:val="000000" w:themeColor="text1"/>
                <w:sz w:val="20"/>
                <w:szCs w:val="20"/>
              </w:rPr>
              <w:t>το χέρι της στο μπράτσο του Νικόλα για να χορέψουν.</w:t>
            </w:r>
          </w:p>
        </w:tc>
      </w:tr>
      <w:tr w:rsidR="001E28A1" w:rsidRPr="00FB6F47" w14:paraId="64C57CF9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674AA1C8" w14:textId="77777777" w:rsidR="001E28A1" w:rsidRPr="00FB6F47" w:rsidRDefault="001E28A1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352D73C3" w14:textId="77777777" w:rsidR="001E28A1" w:rsidRPr="00FB6F47" w:rsidRDefault="001E28A1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2BBECE37" w14:textId="6AEC7DEE" w:rsidR="001E28A1" w:rsidRPr="00FB6F47" w:rsidRDefault="001E28A1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disposer/tire</w:t>
            </w:r>
          </w:p>
        </w:tc>
        <w:tc>
          <w:tcPr>
            <w:tcW w:w="2839" w:type="dxa"/>
            <w:shd w:val="clear" w:color="auto" w:fill="FFFFFF" w:themeFill="background1"/>
          </w:tcPr>
          <w:p w14:paraId="51F9EDAB" w14:textId="7B264B43" w:rsidR="001E28A1" w:rsidRPr="00FB6F47" w:rsidRDefault="001E28A1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 w:rsidRPr="00FB6F4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Mets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le store! </w:t>
            </w:r>
          </w:p>
        </w:tc>
        <w:tc>
          <w:tcPr>
            <w:tcW w:w="3311" w:type="dxa"/>
            <w:shd w:val="clear" w:color="auto" w:fill="FFFFFF" w:themeFill="background1"/>
          </w:tcPr>
          <w:p w14:paraId="7C1FA337" w14:textId="3149BBF6" w:rsidR="001E28A1" w:rsidRPr="00FB6F47" w:rsidRDefault="001E28A1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Κατέβασε το στόρι!</w:t>
            </w:r>
          </w:p>
        </w:tc>
      </w:tr>
      <w:tr w:rsidR="001E28A1" w:rsidRPr="00FB6F47" w14:paraId="1812CE66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556BBC9D" w14:textId="77777777" w:rsidR="001E28A1" w:rsidRPr="00FB6F47" w:rsidRDefault="001E28A1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212FAA67" w14:textId="77777777" w:rsidR="001E28A1" w:rsidRPr="00FB6F47" w:rsidRDefault="001E28A1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3CA90351" w14:textId="4981783A" w:rsidR="001E28A1" w:rsidRPr="00FB6F47" w:rsidRDefault="001E28A1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ajuster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3AF1025C" w14:textId="7BF009C3" w:rsidR="001E28A1" w:rsidRPr="00E02594" w:rsidRDefault="001E28A1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Je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mets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la sonnerie à 8 heures le matin pour travailler.</w:t>
            </w:r>
          </w:p>
        </w:tc>
        <w:tc>
          <w:tcPr>
            <w:tcW w:w="3311" w:type="dxa"/>
            <w:shd w:val="clear" w:color="auto" w:fill="FFFFFF" w:themeFill="background1"/>
          </w:tcPr>
          <w:p w14:paraId="4AF44549" w14:textId="770D1CD9" w:rsidR="001E28A1" w:rsidRPr="00FB6F47" w:rsidRDefault="001E28A1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Βάζω </w:t>
            </w:r>
            <w:r w:rsidRPr="00FB6F47">
              <w:rPr>
                <w:color w:val="000000" w:themeColor="text1"/>
                <w:sz w:val="20"/>
                <w:szCs w:val="20"/>
              </w:rPr>
              <w:t>το ξυπνητήρι στις 8 το πρωί για να δουλέψω.</w:t>
            </w:r>
          </w:p>
        </w:tc>
      </w:tr>
      <w:tr w:rsidR="001E28A1" w:rsidRPr="001E28A1" w14:paraId="18793846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71B1193F" w14:textId="77777777" w:rsidR="001E28A1" w:rsidRPr="00FB6F47" w:rsidRDefault="001E28A1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3222880A" w14:textId="77777777" w:rsidR="001E28A1" w:rsidRPr="00FB6F47" w:rsidRDefault="001E28A1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71C9AEBD" w14:textId="08AEB125" w:rsidR="001E28A1" w:rsidRPr="00FB6F47" w:rsidRDefault="001E28A1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 w:rsidRPr="00FB6F47">
              <w:rPr>
                <w:color w:val="000000" w:themeColor="text1"/>
                <w:sz w:val="20"/>
                <w:szCs w:val="20"/>
              </w:rPr>
              <w:t>é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tablir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614170F5" w14:textId="2E865AF9" w:rsidR="001E28A1" w:rsidRPr="00E02594" w:rsidRDefault="001E28A1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Mettez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les verbes à l’infinitif.</w:t>
            </w:r>
          </w:p>
        </w:tc>
        <w:tc>
          <w:tcPr>
            <w:tcW w:w="3311" w:type="dxa"/>
            <w:shd w:val="clear" w:color="auto" w:fill="FFFFFF" w:themeFill="background1"/>
          </w:tcPr>
          <w:p w14:paraId="26976137" w14:textId="3BA83609" w:rsidR="001E28A1" w:rsidRPr="001E28A1" w:rsidRDefault="001E28A1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Βάλτε </w:t>
            </w:r>
            <w:r w:rsidRPr="001E28A1">
              <w:rPr>
                <w:color w:val="000000" w:themeColor="text1"/>
                <w:sz w:val="20"/>
                <w:szCs w:val="20"/>
              </w:rPr>
              <w:t>τα ρήματα στο απαρέμφατο.</w:t>
            </w:r>
          </w:p>
        </w:tc>
      </w:tr>
      <w:tr w:rsidR="001E28A1" w:rsidRPr="001E28A1" w14:paraId="5B6EC621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5FD4B5A5" w14:textId="77777777" w:rsidR="001E28A1" w:rsidRPr="001E28A1" w:rsidRDefault="001E28A1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7E4968B5" w14:textId="77777777" w:rsidR="001E28A1" w:rsidRPr="001E28A1" w:rsidRDefault="001E28A1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6142EBED" w14:textId="6725BCF7" w:rsidR="001E28A1" w:rsidRPr="001E28A1" w:rsidRDefault="001E28A1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fixer</w:t>
            </w:r>
          </w:p>
        </w:tc>
        <w:tc>
          <w:tcPr>
            <w:tcW w:w="2839" w:type="dxa"/>
            <w:shd w:val="clear" w:color="auto" w:fill="FFFFFF" w:themeFill="background1"/>
          </w:tcPr>
          <w:p w14:paraId="5F61CCD2" w14:textId="2A92584C" w:rsidR="001E28A1" w:rsidRPr="00E02594" w:rsidRDefault="001E28A1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Je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mets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une pièce à mon pantalon.</w:t>
            </w:r>
          </w:p>
        </w:tc>
        <w:tc>
          <w:tcPr>
            <w:tcW w:w="3311" w:type="dxa"/>
            <w:shd w:val="clear" w:color="auto" w:fill="FFFFFF" w:themeFill="background1"/>
          </w:tcPr>
          <w:p w14:paraId="45FB7971" w14:textId="7A3937FB" w:rsidR="001E28A1" w:rsidRPr="001E28A1" w:rsidRDefault="001E28A1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Βάζω </w:t>
            </w:r>
            <w:r w:rsidRPr="001E28A1">
              <w:rPr>
                <w:color w:val="000000" w:themeColor="text1"/>
                <w:sz w:val="20"/>
                <w:szCs w:val="20"/>
              </w:rPr>
              <w:t>μπάλωμα στο παντελόνι μου.</w:t>
            </w:r>
          </w:p>
        </w:tc>
      </w:tr>
      <w:tr w:rsidR="001E28A1" w:rsidRPr="001E28A1" w14:paraId="363208EF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73235F26" w14:textId="77777777" w:rsidR="001E28A1" w:rsidRPr="001E28A1" w:rsidRDefault="001E28A1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2F062067" w14:textId="77777777" w:rsidR="001E28A1" w:rsidRPr="001E28A1" w:rsidRDefault="001E28A1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1915E2F7" w14:textId="7F7C5C8F" w:rsidR="001E28A1" w:rsidRDefault="001E28A1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porter</w:t>
            </w:r>
          </w:p>
        </w:tc>
        <w:tc>
          <w:tcPr>
            <w:tcW w:w="2839" w:type="dxa"/>
            <w:shd w:val="clear" w:color="auto" w:fill="FFFFFF" w:themeFill="background1"/>
          </w:tcPr>
          <w:p w14:paraId="77B0E582" w14:textId="40A5A47D" w:rsidR="001E28A1" w:rsidRPr="00E02594" w:rsidRDefault="001E28A1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Chers enfants,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mettez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vos blousons!</w:t>
            </w:r>
          </w:p>
        </w:tc>
        <w:tc>
          <w:tcPr>
            <w:tcW w:w="3311" w:type="dxa"/>
            <w:shd w:val="clear" w:color="auto" w:fill="FFFFFF" w:themeFill="background1"/>
          </w:tcPr>
          <w:p w14:paraId="5861ACE1" w14:textId="0D877129" w:rsidR="001E28A1" w:rsidRPr="001E28A1" w:rsidRDefault="001E28A1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E28A1">
              <w:rPr>
                <w:color w:val="000000" w:themeColor="text1"/>
                <w:sz w:val="20"/>
                <w:szCs w:val="20"/>
              </w:rPr>
              <w:t>Παιδιά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, βάλτε </w:t>
            </w:r>
            <w:r w:rsidRPr="001E28A1">
              <w:rPr>
                <w:color w:val="000000" w:themeColor="text1"/>
                <w:sz w:val="20"/>
                <w:szCs w:val="20"/>
              </w:rPr>
              <w:t>τα μπουφάν σας!</w:t>
            </w:r>
          </w:p>
        </w:tc>
      </w:tr>
      <w:tr w:rsidR="001E28A1" w:rsidRPr="001E28A1" w14:paraId="561E5412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509C121F" w14:textId="77777777" w:rsidR="001E28A1" w:rsidRPr="001E28A1" w:rsidRDefault="001E28A1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0E701551" w14:textId="77777777" w:rsidR="001E28A1" w:rsidRPr="001E28A1" w:rsidRDefault="001E28A1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7CEE8709" w14:textId="0080149C" w:rsidR="001E28A1" w:rsidRDefault="001E28A1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faire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fonctionner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65BF5077" w14:textId="3693D244" w:rsidR="001E28A1" w:rsidRPr="001E28A1" w:rsidRDefault="001E28A1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Pierre, </w:t>
            </w:r>
            <w:proofErr w:type="spellStart"/>
            <w:r w:rsidRPr="001E28A1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mets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le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chauffage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  <w:tc>
          <w:tcPr>
            <w:tcW w:w="3311" w:type="dxa"/>
            <w:shd w:val="clear" w:color="auto" w:fill="FFFFFF" w:themeFill="background1"/>
          </w:tcPr>
          <w:p w14:paraId="777ECA28" w14:textId="64694FFB" w:rsidR="001E28A1" w:rsidRPr="001E28A1" w:rsidRDefault="001E28A1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E28A1">
              <w:rPr>
                <w:color w:val="000000" w:themeColor="text1"/>
                <w:sz w:val="20"/>
                <w:szCs w:val="20"/>
              </w:rPr>
              <w:t>Πιερ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, άναψε </w:t>
            </w:r>
            <w:r w:rsidR="00C4637B">
              <w:rPr>
                <w:color w:val="000000" w:themeColor="text1"/>
                <w:sz w:val="20"/>
                <w:szCs w:val="20"/>
              </w:rPr>
              <w:t>τη θ</w:t>
            </w:r>
            <w:r w:rsidRPr="001E28A1">
              <w:rPr>
                <w:color w:val="000000" w:themeColor="text1"/>
                <w:sz w:val="20"/>
                <w:szCs w:val="20"/>
              </w:rPr>
              <w:t>έρμανση!</w:t>
            </w:r>
          </w:p>
        </w:tc>
      </w:tr>
      <w:tr w:rsidR="001E28A1" w:rsidRPr="001E28A1" w14:paraId="714F05C8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28D9083F" w14:textId="77777777" w:rsidR="001E28A1" w:rsidRPr="001E28A1" w:rsidRDefault="001E28A1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291E1A00" w14:textId="77777777" w:rsidR="001E28A1" w:rsidRPr="001E28A1" w:rsidRDefault="001E28A1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02D845EC" w14:textId="5CAE702F" w:rsidR="001E28A1" w:rsidRDefault="001E28A1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installer</w:t>
            </w:r>
          </w:p>
        </w:tc>
        <w:tc>
          <w:tcPr>
            <w:tcW w:w="2839" w:type="dxa"/>
            <w:shd w:val="clear" w:color="auto" w:fill="FFFFFF" w:themeFill="background1"/>
          </w:tcPr>
          <w:p w14:paraId="3DFF32FF" w14:textId="29D8A0E7" w:rsidR="001E28A1" w:rsidRPr="00E02594" w:rsidRDefault="001E28A1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Mon cousin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a mis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de la moquette dans la chambre.</w:t>
            </w:r>
          </w:p>
        </w:tc>
        <w:tc>
          <w:tcPr>
            <w:tcW w:w="3311" w:type="dxa"/>
            <w:shd w:val="clear" w:color="auto" w:fill="FFFFFF" w:themeFill="background1"/>
          </w:tcPr>
          <w:p w14:paraId="02542654" w14:textId="5B60E0C6" w:rsidR="001E28A1" w:rsidRPr="001E28A1" w:rsidRDefault="001E28A1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E28A1">
              <w:rPr>
                <w:color w:val="000000" w:themeColor="text1"/>
                <w:sz w:val="20"/>
                <w:szCs w:val="20"/>
              </w:rPr>
              <w:t>Ο ξάδερφός μου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έβαλε </w:t>
            </w:r>
            <w:r w:rsidRPr="001E28A1">
              <w:rPr>
                <w:color w:val="000000" w:themeColor="text1"/>
                <w:sz w:val="20"/>
                <w:szCs w:val="20"/>
              </w:rPr>
              <w:t>μοκέτα στο δωμάτιο.</w:t>
            </w:r>
          </w:p>
        </w:tc>
      </w:tr>
      <w:tr w:rsidR="001E28A1" w:rsidRPr="001E28A1" w14:paraId="0A84B9FE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007CF101" w14:textId="77777777" w:rsidR="001E28A1" w:rsidRPr="001E28A1" w:rsidRDefault="001E28A1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54367693" w14:textId="77777777" w:rsidR="001E28A1" w:rsidRPr="001E28A1" w:rsidRDefault="001E28A1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486FBC9F" w14:textId="1D3876A5" w:rsidR="001E28A1" w:rsidRDefault="001E28A1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consacrer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(temps)</w:t>
            </w:r>
          </w:p>
        </w:tc>
        <w:tc>
          <w:tcPr>
            <w:tcW w:w="2839" w:type="dxa"/>
            <w:shd w:val="clear" w:color="auto" w:fill="FFFFFF" w:themeFill="background1"/>
          </w:tcPr>
          <w:p w14:paraId="01A3EF31" w14:textId="0F819503" w:rsidR="001E28A1" w:rsidRPr="00E02594" w:rsidRDefault="001E28A1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Il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a mis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cinq heures à faire ses devoirs.</w:t>
            </w:r>
          </w:p>
        </w:tc>
        <w:tc>
          <w:tcPr>
            <w:tcW w:w="3311" w:type="dxa"/>
            <w:shd w:val="clear" w:color="auto" w:fill="FFFFFF" w:themeFill="background1"/>
          </w:tcPr>
          <w:p w14:paraId="091BCC99" w14:textId="68140710" w:rsidR="001E28A1" w:rsidRPr="001E28A1" w:rsidRDefault="001E28A1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Του πήρε</w:t>
            </w:r>
            <w:r w:rsidR="00C4637B">
              <w:rPr>
                <w:b/>
                <w:bCs/>
                <w:color w:val="000000" w:themeColor="text1"/>
                <w:sz w:val="20"/>
                <w:szCs w:val="20"/>
              </w:rPr>
              <w:t xml:space="preserve">, </w:t>
            </w:r>
            <w:r w:rsidR="00C4637B" w:rsidRPr="007A4414">
              <w:rPr>
                <w:bCs/>
                <w:color w:val="FF0000"/>
                <w:sz w:val="20"/>
                <w:szCs w:val="20"/>
              </w:rPr>
              <w:t>έκανε</w:t>
            </w:r>
            <w:r w:rsidRPr="00C4637B">
              <w:rPr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1E28A1">
              <w:rPr>
                <w:color w:val="000000" w:themeColor="text1"/>
                <w:sz w:val="20"/>
                <w:szCs w:val="20"/>
              </w:rPr>
              <w:t>πέντε ώρες για να κάνει τα μαθήματά του.</w:t>
            </w:r>
          </w:p>
        </w:tc>
      </w:tr>
      <w:tr w:rsidR="001E28A1" w:rsidRPr="00121F05" w14:paraId="08A7A24A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23523B77" w14:textId="77777777" w:rsidR="001E28A1" w:rsidRPr="001E28A1" w:rsidRDefault="001E28A1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24BFFE9A" w14:textId="77777777" w:rsidR="001E28A1" w:rsidRPr="001E28A1" w:rsidRDefault="001E28A1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74972086" w14:textId="3FEC2D40" w:rsidR="001E28A1" w:rsidRDefault="001E28A1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1E28A1">
              <w:rPr>
                <w:color w:val="000000" w:themeColor="text1"/>
                <w:sz w:val="20"/>
                <w:szCs w:val="20"/>
                <w:lang w:val="en-US"/>
              </w:rPr>
              <w:t>é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crire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64C7B8ED" w14:textId="0164B1A4" w:rsidR="001E28A1" w:rsidRPr="00E02594" w:rsidRDefault="00121F05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On doit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mettre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l’accent sur le “e”.</w:t>
            </w:r>
          </w:p>
        </w:tc>
        <w:tc>
          <w:tcPr>
            <w:tcW w:w="3311" w:type="dxa"/>
            <w:shd w:val="clear" w:color="auto" w:fill="FFFFFF" w:themeFill="background1"/>
          </w:tcPr>
          <w:p w14:paraId="5D0E4CDD" w14:textId="6D0035D0" w:rsidR="001E28A1" w:rsidRPr="00121F05" w:rsidRDefault="00121F05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21F05">
              <w:rPr>
                <w:color w:val="000000" w:themeColor="text1"/>
                <w:sz w:val="20"/>
                <w:szCs w:val="20"/>
              </w:rPr>
              <w:t>Πρέπει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 να βάλουμε </w:t>
            </w:r>
            <w:r w:rsidRPr="00121F05">
              <w:rPr>
                <w:color w:val="000000" w:themeColor="text1"/>
                <w:sz w:val="20"/>
                <w:szCs w:val="20"/>
              </w:rPr>
              <w:t>τόνο στο “</w:t>
            </w:r>
            <w:r w:rsidRPr="00121F05">
              <w:rPr>
                <w:color w:val="000000" w:themeColor="text1"/>
                <w:sz w:val="20"/>
                <w:szCs w:val="20"/>
                <w:lang w:val="en-US"/>
              </w:rPr>
              <w:t>e</w:t>
            </w:r>
            <w:r w:rsidRPr="00121F05">
              <w:rPr>
                <w:color w:val="000000" w:themeColor="text1"/>
                <w:sz w:val="20"/>
                <w:szCs w:val="20"/>
              </w:rPr>
              <w:t>”.</w:t>
            </w:r>
          </w:p>
        </w:tc>
      </w:tr>
      <w:tr w:rsidR="001E28A1" w:rsidRPr="00121F05" w14:paraId="545D8A76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3DBAE7FD" w14:textId="77777777" w:rsidR="001E28A1" w:rsidRPr="00121F05" w:rsidRDefault="001E28A1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4662A9E1" w14:textId="77777777" w:rsidR="001E28A1" w:rsidRPr="00121F05" w:rsidRDefault="001E28A1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521BF5D4" w14:textId="0B105D34" w:rsidR="001E28A1" w:rsidRPr="001E28A1" w:rsidRDefault="001E28A1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supposer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15B29EBC" w14:textId="04C11BB3" w:rsidR="001E28A1" w:rsidRPr="00E02594" w:rsidRDefault="00121F05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6E16A9">
              <w:rPr>
                <w:b/>
                <w:color w:val="000000" w:themeColor="text1"/>
                <w:sz w:val="20"/>
                <w:szCs w:val="20"/>
                <w:lang w:val="fr-CA"/>
              </w:rPr>
              <w:t>Mettons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que j’ai mal compris.</w:t>
            </w:r>
          </w:p>
        </w:tc>
        <w:tc>
          <w:tcPr>
            <w:tcW w:w="3311" w:type="dxa"/>
            <w:shd w:val="clear" w:color="auto" w:fill="FFFFFF" w:themeFill="background1"/>
          </w:tcPr>
          <w:p w14:paraId="0080482D" w14:textId="3641B575" w:rsidR="001E28A1" w:rsidRPr="00121F05" w:rsidRDefault="00121F05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Ας υποθέσουμε</w:t>
            </w:r>
            <w:r w:rsidRPr="00121F05">
              <w:rPr>
                <w:color w:val="000000" w:themeColor="text1"/>
                <w:sz w:val="20"/>
                <w:szCs w:val="20"/>
              </w:rPr>
              <w:t xml:space="preserve"> ότι κατάλαβα λάθος.</w:t>
            </w:r>
          </w:p>
        </w:tc>
      </w:tr>
      <w:tr w:rsidR="001E28A1" w:rsidRPr="001E28A1" w14:paraId="7DC1C8AE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6D16CBCD" w14:textId="77777777" w:rsidR="001E28A1" w:rsidRPr="00121F05" w:rsidRDefault="001E28A1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1E957B33" w14:textId="77777777" w:rsidR="001E28A1" w:rsidRPr="00121F05" w:rsidRDefault="001E28A1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67A41397" w14:textId="03085F68" w:rsidR="001E28A1" w:rsidRDefault="001E28A1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donner</w:t>
            </w:r>
          </w:p>
        </w:tc>
        <w:tc>
          <w:tcPr>
            <w:tcW w:w="2839" w:type="dxa"/>
            <w:shd w:val="clear" w:color="auto" w:fill="FFFFFF" w:themeFill="background1"/>
          </w:tcPr>
          <w:p w14:paraId="1C906D50" w14:textId="116CD206" w:rsidR="001E28A1" w:rsidRPr="00121F05" w:rsidRDefault="00121F05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Le prof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m’a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E16A9">
              <w:rPr>
                <w:b/>
                <w:color w:val="000000" w:themeColor="text1"/>
                <w:sz w:val="20"/>
                <w:szCs w:val="20"/>
                <w:lang w:val="en-US"/>
              </w:rPr>
              <w:t>mis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18.</w:t>
            </w:r>
          </w:p>
        </w:tc>
        <w:tc>
          <w:tcPr>
            <w:tcW w:w="3311" w:type="dxa"/>
            <w:shd w:val="clear" w:color="auto" w:fill="FFFFFF" w:themeFill="background1"/>
          </w:tcPr>
          <w:p w14:paraId="6BBE474A" w14:textId="5A0B0651" w:rsidR="001E28A1" w:rsidRPr="001E28A1" w:rsidRDefault="00121F05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21F05">
              <w:rPr>
                <w:color w:val="000000" w:themeColor="text1"/>
                <w:sz w:val="20"/>
                <w:szCs w:val="20"/>
              </w:rPr>
              <w:t>Ο καθηγητής μου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έβαλε </w:t>
            </w:r>
            <w:r w:rsidRPr="00121F05">
              <w:rPr>
                <w:color w:val="000000" w:themeColor="text1"/>
                <w:sz w:val="20"/>
                <w:szCs w:val="20"/>
              </w:rPr>
              <w:t>18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>.</w:t>
            </w:r>
          </w:p>
        </w:tc>
      </w:tr>
      <w:tr w:rsidR="001E28A1" w:rsidRPr="00121F05" w14:paraId="09780A98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1958FD32" w14:textId="77777777" w:rsidR="001E28A1" w:rsidRPr="001E28A1" w:rsidRDefault="001E28A1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05F61AA5" w14:textId="77777777" w:rsidR="001E28A1" w:rsidRPr="001E28A1" w:rsidRDefault="001E28A1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4D68D740" w14:textId="7295FCD2" w:rsidR="001E28A1" w:rsidRDefault="001E28A1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fam.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infliger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4A168BA4" w14:textId="35FBFDD8" w:rsidR="001E28A1" w:rsidRPr="00E02594" w:rsidRDefault="00121F05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Qu’est-ce que son père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va lui mettre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>!</w:t>
            </w:r>
          </w:p>
        </w:tc>
        <w:tc>
          <w:tcPr>
            <w:tcW w:w="3311" w:type="dxa"/>
            <w:shd w:val="clear" w:color="auto" w:fill="FFFFFF" w:themeFill="background1"/>
          </w:tcPr>
          <w:p w14:paraId="5DF7E0CD" w14:textId="28E4C281" w:rsidR="001E28A1" w:rsidRPr="006E16A9" w:rsidRDefault="00121F05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Τι θα του σούρει </w:t>
            </w:r>
            <w:r w:rsidRPr="00121F05">
              <w:rPr>
                <w:color w:val="000000" w:themeColor="text1"/>
                <w:sz w:val="20"/>
                <w:szCs w:val="20"/>
              </w:rPr>
              <w:t>ο πατέρας του!</w:t>
            </w:r>
            <w:r w:rsidR="006E16A9" w:rsidRPr="006E16A9">
              <w:rPr>
                <w:color w:val="000000" w:themeColor="text1"/>
                <w:sz w:val="20"/>
                <w:szCs w:val="20"/>
              </w:rPr>
              <w:t xml:space="preserve"> </w:t>
            </w:r>
            <w:r w:rsidR="006E16A9" w:rsidRPr="007A4414">
              <w:rPr>
                <w:sz w:val="20"/>
                <w:szCs w:val="20"/>
              </w:rPr>
              <w:t xml:space="preserve">Τι </w:t>
            </w:r>
            <w:r w:rsidR="006E16A9" w:rsidRPr="007A4414">
              <w:rPr>
                <w:b/>
                <w:sz w:val="20"/>
                <w:szCs w:val="20"/>
              </w:rPr>
              <w:t>έχει να πάθει</w:t>
            </w:r>
            <w:r w:rsidR="006E16A9" w:rsidRPr="007A4414">
              <w:rPr>
                <w:sz w:val="20"/>
                <w:szCs w:val="20"/>
              </w:rPr>
              <w:t>!</w:t>
            </w:r>
          </w:p>
        </w:tc>
      </w:tr>
      <w:tr w:rsidR="001E28A1" w:rsidRPr="001E28A1" w14:paraId="69397FD1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65DD8201" w14:textId="77777777" w:rsidR="001E28A1" w:rsidRPr="00121F05" w:rsidRDefault="001E28A1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auto"/>
          </w:tcPr>
          <w:p w14:paraId="7DD15A6B" w14:textId="0E129B32" w:rsidR="001E28A1" w:rsidRPr="001E28A1" w:rsidRDefault="001E28A1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1E28A1">
              <w:rPr>
                <w:b/>
                <w:bCs/>
                <w:color w:val="808080" w:themeColor="background1" w:themeShade="80"/>
                <w:sz w:val="20"/>
                <w:szCs w:val="20"/>
                <w:lang w:val="en-US"/>
              </w:rPr>
              <w:t xml:space="preserve">se </w:t>
            </w:r>
            <w:proofErr w:type="spellStart"/>
            <w:r>
              <w:rPr>
                <w:b/>
                <w:bCs/>
                <w:color w:val="808080" w:themeColor="background1" w:themeShade="80"/>
                <w:sz w:val="20"/>
                <w:szCs w:val="20"/>
                <w:lang w:val="en-US"/>
              </w:rPr>
              <w:t>mettre</w:t>
            </w:r>
            <w:proofErr w:type="spellEnd"/>
          </w:p>
        </w:tc>
        <w:tc>
          <w:tcPr>
            <w:tcW w:w="1735" w:type="dxa"/>
            <w:shd w:val="clear" w:color="auto" w:fill="FFFFFF" w:themeFill="background1"/>
          </w:tcPr>
          <w:p w14:paraId="6386B6F3" w14:textId="2BCB76F5" w:rsidR="001E28A1" w:rsidRDefault="001E28A1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s’installer</w:t>
            </w:r>
            <w:proofErr w:type="spellEnd"/>
            <w:r w:rsidR="00121F05">
              <w:rPr>
                <w:color w:val="000000" w:themeColor="text1"/>
                <w:sz w:val="20"/>
                <w:szCs w:val="20"/>
                <w:lang w:val="en-US"/>
              </w:rPr>
              <w:t>/</w:t>
            </w:r>
            <w:proofErr w:type="spellStart"/>
            <w:r w:rsidR="00121F05">
              <w:rPr>
                <w:color w:val="000000" w:themeColor="text1"/>
                <w:sz w:val="20"/>
                <w:szCs w:val="20"/>
                <w:lang w:val="en-US"/>
              </w:rPr>
              <w:t>aller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422580B0" w14:textId="713429FF" w:rsidR="001E28A1" w:rsidRPr="00E02594" w:rsidRDefault="00121F05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Le noir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se met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avec tout!</w:t>
            </w:r>
          </w:p>
        </w:tc>
        <w:tc>
          <w:tcPr>
            <w:tcW w:w="3311" w:type="dxa"/>
            <w:shd w:val="clear" w:color="auto" w:fill="FFFFFF" w:themeFill="background1"/>
          </w:tcPr>
          <w:p w14:paraId="33C6B5CE" w14:textId="21FF9622" w:rsidR="001E28A1" w:rsidRPr="00121F05" w:rsidRDefault="00121F05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21F05">
              <w:rPr>
                <w:color w:val="000000" w:themeColor="text1"/>
                <w:sz w:val="20"/>
                <w:szCs w:val="20"/>
              </w:rPr>
              <w:t>Το μαύρο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πάει </w:t>
            </w:r>
            <w:r w:rsidRPr="00121F05">
              <w:rPr>
                <w:color w:val="000000" w:themeColor="text1"/>
                <w:sz w:val="20"/>
                <w:szCs w:val="20"/>
              </w:rPr>
              <w:t>με όλα!</w:t>
            </w:r>
          </w:p>
        </w:tc>
      </w:tr>
      <w:tr w:rsidR="001E28A1" w:rsidRPr="001E28A1" w14:paraId="50BAAFDD" w14:textId="77777777" w:rsidTr="001E28A1">
        <w:tc>
          <w:tcPr>
            <w:tcW w:w="9736" w:type="dxa"/>
            <w:gridSpan w:val="5"/>
            <w:tcBorders>
              <w:left w:val="nil"/>
              <w:right w:val="nil"/>
            </w:tcBorders>
            <w:shd w:val="clear" w:color="auto" w:fill="FFFFFF" w:themeFill="background1"/>
          </w:tcPr>
          <w:p w14:paraId="14BA78D8" w14:textId="77777777" w:rsidR="001E28A1" w:rsidRPr="001E28A1" w:rsidRDefault="001E28A1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866BBA" w:rsidRPr="00E058E3" w14:paraId="311A5ADA" w14:textId="77777777" w:rsidTr="00A80971">
        <w:tc>
          <w:tcPr>
            <w:tcW w:w="471" w:type="dxa"/>
            <w:shd w:val="clear" w:color="auto" w:fill="FFFFFF" w:themeFill="background1"/>
          </w:tcPr>
          <w:p w14:paraId="0D771449" w14:textId="602E1758" w:rsidR="00866BBA" w:rsidRDefault="00866BBA" w:rsidP="00640EAC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6.</w:t>
            </w:r>
          </w:p>
        </w:tc>
        <w:tc>
          <w:tcPr>
            <w:tcW w:w="1380" w:type="dxa"/>
            <w:shd w:val="clear" w:color="auto" w:fill="FFFF00"/>
          </w:tcPr>
          <w:p w14:paraId="2C51E3BA" w14:textId="53B1FB57" w:rsidR="00866BBA" w:rsidRPr="00866BBA" w:rsidRDefault="00A80971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A80971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perdre</w:t>
            </w:r>
            <w:proofErr w:type="spellEnd"/>
          </w:p>
        </w:tc>
        <w:tc>
          <w:tcPr>
            <w:tcW w:w="1735" w:type="dxa"/>
            <w:shd w:val="clear" w:color="auto" w:fill="FFFFFF" w:themeFill="background1"/>
          </w:tcPr>
          <w:p w14:paraId="5C9A1AAE" w14:textId="39E1A51C" w:rsidR="00866BBA" w:rsidRPr="00121F05" w:rsidRDefault="00121F05" w:rsidP="00E058E3">
            <w:pPr>
              <w:ind w:left="0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121F05">
              <w:rPr>
                <w:color w:val="000000" w:themeColor="text1"/>
                <w:sz w:val="20"/>
                <w:szCs w:val="20"/>
                <w:lang w:val="en-US"/>
              </w:rPr>
              <w:t>é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garer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1EFE6353" w14:textId="15A514DF" w:rsidR="00866BBA" w:rsidRPr="00E058E3" w:rsidRDefault="00ED4E30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J’</w:t>
            </w:r>
            <w:r w:rsidRPr="00ED4E30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ai</w:t>
            </w:r>
            <w:proofErr w:type="spellEnd"/>
            <w:r w:rsidRPr="00ED4E30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perdu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mes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lunettes.</w:t>
            </w:r>
          </w:p>
        </w:tc>
        <w:tc>
          <w:tcPr>
            <w:tcW w:w="3311" w:type="dxa"/>
            <w:shd w:val="clear" w:color="auto" w:fill="FFFFFF" w:themeFill="background1"/>
          </w:tcPr>
          <w:p w14:paraId="20352006" w14:textId="27B984FB" w:rsidR="00866BBA" w:rsidRDefault="00ED4E30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Έχασα </w:t>
            </w:r>
            <w:r w:rsidRPr="00ED4E30">
              <w:rPr>
                <w:color w:val="000000" w:themeColor="text1"/>
                <w:sz w:val="20"/>
                <w:szCs w:val="20"/>
              </w:rPr>
              <w:t>τα γυαλιά μου.</w:t>
            </w:r>
          </w:p>
        </w:tc>
      </w:tr>
      <w:tr w:rsidR="003A0D3F" w:rsidRPr="00E058E3" w14:paraId="5FCF6B4A" w14:textId="77777777" w:rsidTr="00A80971">
        <w:tc>
          <w:tcPr>
            <w:tcW w:w="471" w:type="dxa"/>
            <w:vMerge w:val="restart"/>
            <w:shd w:val="clear" w:color="auto" w:fill="FFFFFF" w:themeFill="background1"/>
          </w:tcPr>
          <w:p w14:paraId="4E106F69" w14:textId="77777777" w:rsidR="003A0D3F" w:rsidRDefault="003A0D3F" w:rsidP="00640EAC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80" w:type="dxa"/>
            <w:vMerge w:val="restart"/>
            <w:shd w:val="clear" w:color="auto" w:fill="auto"/>
          </w:tcPr>
          <w:p w14:paraId="678EF8CB" w14:textId="77777777" w:rsidR="003A0D3F" w:rsidRPr="00866BBA" w:rsidRDefault="003A0D3F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72EB61EE" w14:textId="21378F2D" w:rsidR="003A0D3F" w:rsidRPr="006E16A9" w:rsidRDefault="00DD3351" w:rsidP="00E058E3">
            <w:pPr>
              <w:ind w:left="0"/>
              <w:rPr>
                <w:color w:val="FF0000"/>
                <w:sz w:val="20"/>
                <w:szCs w:val="20"/>
                <w:lang w:val="en-US"/>
              </w:rPr>
            </w:pPr>
            <w:bookmarkStart w:id="0" w:name="_GoBack"/>
            <w:proofErr w:type="spellStart"/>
            <w:r w:rsidRPr="00DD3351">
              <w:rPr>
                <w:sz w:val="20"/>
                <w:szCs w:val="20"/>
                <w:lang w:val="en-US"/>
              </w:rPr>
              <w:t>avoir</w:t>
            </w:r>
            <w:proofErr w:type="spellEnd"/>
            <w:r w:rsidRPr="00DD3351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D3351">
              <w:rPr>
                <w:sz w:val="20"/>
                <w:szCs w:val="20"/>
                <w:lang w:val="en-US"/>
              </w:rPr>
              <w:t>une</w:t>
            </w:r>
            <w:proofErr w:type="spellEnd"/>
            <w:r w:rsidRPr="00DD3351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D3351">
              <w:rPr>
                <w:sz w:val="20"/>
                <w:szCs w:val="20"/>
                <w:lang w:val="en-US"/>
              </w:rPr>
              <w:t>fuite</w:t>
            </w:r>
            <w:bookmarkEnd w:id="0"/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4B18CDAA" w14:textId="4907D1A0" w:rsidR="003A0D3F" w:rsidRPr="00E058E3" w:rsidRDefault="003A0D3F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Il </w:t>
            </w:r>
            <w:proofErr w:type="spellStart"/>
            <w:r w:rsidRPr="00ED4E30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perd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de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l’eau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  <w:tc>
          <w:tcPr>
            <w:tcW w:w="3311" w:type="dxa"/>
            <w:shd w:val="clear" w:color="auto" w:fill="FFFFFF" w:themeFill="background1"/>
          </w:tcPr>
          <w:p w14:paraId="1196C34F" w14:textId="402FF12B" w:rsidR="003A0D3F" w:rsidRPr="006E16A9" w:rsidRDefault="003A0D3F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Χάνει </w:t>
            </w:r>
            <w:r w:rsidRPr="00ED4E30">
              <w:rPr>
                <w:color w:val="000000" w:themeColor="text1"/>
                <w:sz w:val="20"/>
                <w:szCs w:val="20"/>
              </w:rPr>
              <w:t>νερό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>.</w:t>
            </w:r>
          </w:p>
        </w:tc>
      </w:tr>
      <w:tr w:rsidR="003A0D3F" w:rsidRPr="00ED4E30" w14:paraId="731772C4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5441E00E" w14:textId="77777777" w:rsidR="003A0D3F" w:rsidRDefault="003A0D3F" w:rsidP="00640EAC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7E3D61E8" w14:textId="77777777" w:rsidR="003A0D3F" w:rsidRPr="00866BBA" w:rsidRDefault="003A0D3F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13E205E8" w14:textId="224CDE26" w:rsidR="003A0D3F" w:rsidRPr="00E058E3" w:rsidRDefault="003A0D3F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121F05">
              <w:rPr>
                <w:color w:val="000000" w:themeColor="text1"/>
                <w:sz w:val="20"/>
                <w:szCs w:val="20"/>
                <w:lang w:val="en-US"/>
              </w:rPr>
              <w:t>être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priv</w:t>
            </w:r>
            <w:r w:rsidRPr="00121F05">
              <w:rPr>
                <w:color w:val="000000" w:themeColor="text1"/>
                <w:sz w:val="20"/>
                <w:szCs w:val="20"/>
                <w:lang w:val="en-US"/>
              </w:rPr>
              <w:t>é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de</w:t>
            </w:r>
          </w:p>
        </w:tc>
        <w:tc>
          <w:tcPr>
            <w:tcW w:w="2839" w:type="dxa"/>
            <w:shd w:val="clear" w:color="auto" w:fill="FFFFFF" w:themeFill="background1"/>
          </w:tcPr>
          <w:p w14:paraId="61095C3D" w14:textId="0EE06295" w:rsidR="003A0D3F" w:rsidRPr="00E02594" w:rsidRDefault="003A0D3F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Mon père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a perdu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sa place au service.</w:t>
            </w:r>
          </w:p>
        </w:tc>
        <w:tc>
          <w:tcPr>
            <w:tcW w:w="3311" w:type="dxa"/>
            <w:shd w:val="clear" w:color="auto" w:fill="FFFFFF" w:themeFill="background1"/>
          </w:tcPr>
          <w:p w14:paraId="3F246A86" w14:textId="7DF9AAF5" w:rsidR="003A0D3F" w:rsidRPr="00ED4E30" w:rsidRDefault="003A0D3F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ED4E30">
              <w:rPr>
                <w:color w:val="000000" w:themeColor="text1"/>
                <w:sz w:val="20"/>
                <w:szCs w:val="20"/>
              </w:rPr>
              <w:t>Ο πατέρας μου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έχασε </w:t>
            </w:r>
            <w:r w:rsidRPr="00ED4E30">
              <w:rPr>
                <w:color w:val="000000" w:themeColor="text1"/>
                <w:sz w:val="20"/>
                <w:szCs w:val="20"/>
              </w:rPr>
              <w:t>τη θέση του στην υπηρεσία.</w:t>
            </w:r>
          </w:p>
        </w:tc>
      </w:tr>
      <w:tr w:rsidR="003A0D3F" w:rsidRPr="00ED4E30" w14:paraId="1AC006F1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2E9D6DA6" w14:textId="77777777" w:rsidR="003A0D3F" w:rsidRPr="00ED4E30" w:rsidRDefault="003A0D3F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6884576A" w14:textId="77777777" w:rsidR="003A0D3F" w:rsidRPr="00ED4E30" w:rsidRDefault="003A0D3F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381A5CBE" w14:textId="6412941B" w:rsidR="003A0D3F" w:rsidRPr="00E058E3" w:rsidRDefault="003A0D3F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avoir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moins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de</w:t>
            </w:r>
          </w:p>
        </w:tc>
        <w:tc>
          <w:tcPr>
            <w:tcW w:w="2839" w:type="dxa"/>
            <w:shd w:val="clear" w:color="auto" w:fill="FFFFFF" w:themeFill="background1"/>
          </w:tcPr>
          <w:p w14:paraId="6664B9B1" w14:textId="632EFF1B" w:rsidR="003A0D3F" w:rsidRPr="00E02594" w:rsidRDefault="003A0D3F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>J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 xml:space="preserve">’ai 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beaucoup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perdu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de mon anglais.</w:t>
            </w:r>
          </w:p>
        </w:tc>
        <w:tc>
          <w:tcPr>
            <w:tcW w:w="3311" w:type="dxa"/>
            <w:shd w:val="clear" w:color="auto" w:fill="FFFFFF" w:themeFill="background1"/>
          </w:tcPr>
          <w:p w14:paraId="41349EE1" w14:textId="5966F1FC" w:rsidR="003A0D3F" w:rsidRPr="00ED4E30" w:rsidRDefault="003A0D3F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Έχω ξεχάσει </w:t>
            </w:r>
            <w:r w:rsidRPr="00ED4E30">
              <w:rPr>
                <w:color w:val="000000" w:themeColor="text1"/>
                <w:sz w:val="20"/>
                <w:szCs w:val="20"/>
              </w:rPr>
              <w:t>τα αγγλικά μου.</w:t>
            </w:r>
          </w:p>
        </w:tc>
      </w:tr>
      <w:tr w:rsidR="003A0D3F" w:rsidRPr="00ED4E30" w14:paraId="60C0425B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44362B1E" w14:textId="77777777" w:rsidR="003A0D3F" w:rsidRPr="00ED4E30" w:rsidRDefault="003A0D3F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6D20FEB4" w14:textId="77777777" w:rsidR="003A0D3F" w:rsidRPr="00ED4E30" w:rsidRDefault="003A0D3F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25D8334E" w14:textId="2A6BAF41" w:rsidR="003A0D3F" w:rsidRDefault="003A0D3F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121F05">
              <w:rPr>
                <w:color w:val="000000" w:themeColor="text1"/>
                <w:sz w:val="20"/>
                <w:szCs w:val="20"/>
                <w:lang w:val="en-US"/>
              </w:rPr>
              <w:t>être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d</w:t>
            </w:r>
            <w:r w:rsidRPr="00121F05">
              <w:rPr>
                <w:color w:val="000000" w:themeColor="text1"/>
                <w:sz w:val="20"/>
                <w:szCs w:val="20"/>
                <w:lang w:val="en-US"/>
              </w:rPr>
              <w:t>é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laiss</w:t>
            </w:r>
            <w:r w:rsidRPr="00121F05">
              <w:rPr>
                <w:color w:val="000000" w:themeColor="text1"/>
                <w:sz w:val="20"/>
                <w:szCs w:val="20"/>
                <w:lang w:val="en-US"/>
              </w:rPr>
              <w:t>é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par</w:t>
            </w:r>
          </w:p>
        </w:tc>
        <w:tc>
          <w:tcPr>
            <w:tcW w:w="2839" w:type="dxa"/>
            <w:shd w:val="clear" w:color="auto" w:fill="FFFFFF" w:themeFill="background1"/>
          </w:tcPr>
          <w:p w14:paraId="7235112C" w14:textId="58E0CDB1" w:rsidR="003A0D3F" w:rsidRPr="00E02594" w:rsidRDefault="003A0D3F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Tu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vas perdre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tous tes amis si tu ne changes pas d’attitude!</w:t>
            </w:r>
          </w:p>
        </w:tc>
        <w:tc>
          <w:tcPr>
            <w:tcW w:w="3311" w:type="dxa"/>
            <w:shd w:val="clear" w:color="auto" w:fill="FFFFFF" w:themeFill="background1"/>
          </w:tcPr>
          <w:p w14:paraId="78E0BD04" w14:textId="0D13BC9A" w:rsidR="003A0D3F" w:rsidRPr="00ED4E30" w:rsidRDefault="003A0D3F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Θα χάσεις </w:t>
            </w:r>
            <w:r w:rsidRPr="00ED4E30">
              <w:rPr>
                <w:color w:val="000000" w:themeColor="text1"/>
                <w:sz w:val="20"/>
                <w:szCs w:val="20"/>
              </w:rPr>
              <w:t>όλους σου τους φίλους αν δεν αλλάξεις συμπεριφορά!</w:t>
            </w:r>
          </w:p>
        </w:tc>
      </w:tr>
      <w:tr w:rsidR="003A0D3F" w:rsidRPr="00ED4E30" w14:paraId="45DE0FFA" w14:textId="77777777" w:rsidTr="00A80971">
        <w:tc>
          <w:tcPr>
            <w:tcW w:w="471" w:type="dxa"/>
            <w:vMerge w:val="restart"/>
            <w:shd w:val="clear" w:color="auto" w:fill="FFFFFF" w:themeFill="background1"/>
          </w:tcPr>
          <w:p w14:paraId="321D4CF1" w14:textId="77777777" w:rsidR="003A0D3F" w:rsidRPr="00ED4E30" w:rsidRDefault="003A0D3F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 w:val="restart"/>
            <w:shd w:val="clear" w:color="auto" w:fill="auto"/>
          </w:tcPr>
          <w:p w14:paraId="291D89CD" w14:textId="77777777" w:rsidR="003A0D3F" w:rsidRPr="00ED4E30" w:rsidRDefault="003A0D3F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6D3C458D" w14:textId="398D10E3" w:rsidR="003A0D3F" w:rsidRDefault="003A0D3F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perdre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par </w:t>
            </w:r>
            <w:proofErr w:type="spellStart"/>
            <w:r w:rsidRPr="00121F05">
              <w:rPr>
                <w:color w:val="000000" w:themeColor="text1"/>
                <w:sz w:val="20"/>
                <w:szCs w:val="20"/>
                <w:lang w:val="en-US"/>
              </w:rPr>
              <w:t>décès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3C452863" w14:textId="73DF59D2" w:rsidR="003A0D3F" w:rsidRPr="00E02594" w:rsidRDefault="003A0D3F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Ma meilleure amie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a perdu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sa maman dans un accident.</w:t>
            </w:r>
          </w:p>
        </w:tc>
        <w:tc>
          <w:tcPr>
            <w:tcW w:w="3311" w:type="dxa"/>
            <w:shd w:val="clear" w:color="auto" w:fill="FFFFFF" w:themeFill="background1"/>
          </w:tcPr>
          <w:p w14:paraId="442B22AD" w14:textId="36B3C6BC" w:rsidR="003A0D3F" w:rsidRPr="00ED4E30" w:rsidRDefault="003A0D3F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ED4E30">
              <w:rPr>
                <w:color w:val="000000" w:themeColor="text1"/>
                <w:sz w:val="20"/>
                <w:szCs w:val="20"/>
              </w:rPr>
              <w:t>Η καλύτερή μου φίλη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έχασε </w:t>
            </w:r>
            <w:r w:rsidRPr="00ED4E30">
              <w:rPr>
                <w:color w:val="000000" w:themeColor="text1"/>
                <w:sz w:val="20"/>
                <w:szCs w:val="20"/>
              </w:rPr>
              <w:t>τη μαμά της σε ένα ατύχημα.</w:t>
            </w:r>
          </w:p>
        </w:tc>
      </w:tr>
      <w:tr w:rsidR="003A0D3F" w:rsidRPr="00ED4E30" w14:paraId="241F7F8F" w14:textId="77777777" w:rsidTr="00ED4E30">
        <w:trPr>
          <w:trHeight w:val="215"/>
        </w:trPr>
        <w:tc>
          <w:tcPr>
            <w:tcW w:w="471" w:type="dxa"/>
            <w:vMerge/>
            <w:shd w:val="clear" w:color="auto" w:fill="FFFFFF" w:themeFill="background1"/>
          </w:tcPr>
          <w:p w14:paraId="724EE148" w14:textId="77777777" w:rsidR="003A0D3F" w:rsidRPr="00ED4E30" w:rsidRDefault="003A0D3F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572588EE" w14:textId="77777777" w:rsidR="003A0D3F" w:rsidRPr="00ED4E30" w:rsidRDefault="003A0D3F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56030360" w14:textId="45622005" w:rsidR="003A0D3F" w:rsidRDefault="003A0D3F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contre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qqun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4CA56FD0" w14:textId="365B497D" w:rsidR="003A0D3F" w:rsidRPr="00E02594" w:rsidRDefault="003A0D3F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Alex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 xml:space="preserve">a </w:t>
            </w:r>
            <w:proofErr w:type="spellStart"/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pedu</w:t>
            </w:r>
            <w:proofErr w:type="spellEnd"/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la partie!</w:t>
            </w:r>
          </w:p>
        </w:tc>
        <w:tc>
          <w:tcPr>
            <w:tcW w:w="3311" w:type="dxa"/>
            <w:shd w:val="clear" w:color="auto" w:fill="FFFFFF" w:themeFill="background1"/>
          </w:tcPr>
          <w:p w14:paraId="01BF54A9" w14:textId="6FA4D7DB" w:rsidR="003A0D3F" w:rsidRPr="00ED4E30" w:rsidRDefault="003A0D3F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ED4E30">
              <w:rPr>
                <w:color w:val="000000" w:themeColor="text1"/>
                <w:sz w:val="20"/>
                <w:szCs w:val="20"/>
              </w:rPr>
              <w:t>Ο Αλέξ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έχασε </w:t>
            </w:r>
            <w:r w:rsidRPr="00ED4E30">
              <w:rPr>
                <w:color w:val="000000" w:themeColor="text1"/>
                <w:sz w:val="20"/>
                <w:szCs w:val="20"/>
              </w:rPr>
              <w:t>την παρτίδα.</w:t>
            </w:r>
          </w:p>
        </w:tc>
      </w:tr>
      <w:tr w:rsidR="003A0D3F" w:rsidRPr="003A0D3F" w14:paraId="0A92F8B8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6DA7A902" w14:textId="3260F8A4" w:rsidR="003A0D3F" w:rsidRPr="00ED4E30" w:rsidRDefault="003A0D3F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540BA231" w14:textId="77777777" w:rsidR="003A0D3F" w:rsidRPr="00ED4E30" w:rsidRDefault="003A0D3F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5D5A245D" w14:textId="6ABADB7D" w:rsidR="003A0D3F" w:rsidRDefault="003A0D3F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causer la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ruine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de</w:t>
            </w:r>
          </w:p>
        </w:tc>
        <w:tc>
          <w:tcPr>
            <w:tcW w:w="2839" w:type="dxa"/>
            <w:shd w:val="clear" w:color="auto" w:fill="FFFFFF" w:themeFill="background1"/>
          </w:tcPr>
          <w:p w14:paraId="6631F992" w14:textId="554A2136" w:rsidR="003A0D3F" w:rsidRPr="00E02594" w:rsidRDefault="003A0D3F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Tu ne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perds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rien pour attendre!</w:t>
            </w:r>
          </w:p>
        </w:tc>
        <w:tc>
          <w:tcPr>
            <w:tcW w:w="3311" w:type="dxa"/>
            <w:shd w:val="clear" w:color="auto" w:fill="FFFFFF" w:themeFill="background1"/>
          </w:tcPr>
          <w:p w14:paraId="2640448F" w14:textId="72F5AFFE" w:rsidR="003A0D3F" w:rsidRPr="003A0D3F" w:rsidRDefault="003A0D3F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Περίμενε και θα δεις τι θα πάθεις!</w:t>
            </w:r>
          </w:p>
        </w:tc>
      </w:tr>
      <w:tr w:rsidR="003A0D3F" w:rsidRPr="003A0D3F" w14:paraId="1B7B5EB6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24751D4F" w14:textId="77777777" w:rsidR="003A0D3F" w:rsidRPr="003A0D3F" w:rsidRDefault="003A0D3F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3BF21473" w14:textId="77777777" w:rsidR="003A0D3F" w:rsidRPr="003A0D3F" w:rsidRDefault="003A0D3F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510754D2" w14:textId="4D0BCB6D" w:rsidR="003A0D3F" w:rsidRDefault="003A0D3F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perdre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dans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un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jeu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214DDC59" w14:textId="6518BB92" w:rsidR="003A0D3F" w:rsidRPr="00E02594" w:rsidRDefault="003A0D3F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Je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n’ai pas perdu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au change!</w:t>
            </w:r>
          </w:p>
        </w:tc>
        <w:tc>
          <w:tcPr>
            <w:tcW w:w="3311" w:type="dxa"/>
            <w:shd w:val="clear" w:color="auto" w:fill="FFFFFF" w:themeFill="background1"/>
          </w:tcPr>
          <w:p w14:paraId="430B16ED" w14:textId="6C71B592" w:rsidR="003A0D3F" w:rsidRPr="003A0D3F" w:rsidRDefault="003A0D3F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Δε βγήκα χαμένος!</w:t>
            </w:r>
          </w:p>
        </w:tc>
      </w:tr>
      <w:tr w:rsidR="003A0D3F" w:rsidRPr="003A0D3F" w14:paraId="61B7E0CD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41E3D277" w14:textId="77777777" w:rsidR="003A0D3F" w:rsidRDefault="003A0D3F" w:rsidP="00640EAC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80" w:type="dxa"/>
            <w:shd w:val="clear" w:color="auto" w:fill="auto"/>
          </w:tcPr>
          <w:p w14:paraId="5C0DFF36" w14:textId="26EFC7D7" w:rsidR="003A0D3F" w:rsidRPr="00866BBA" w:rsidRDefault="003A0D3F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ED4E30">
              <w:rPr>
                <w:b/>
                <w:bCs/>
                <w:color w:val="808080" w:themeColor="background1" w:themeShade="80"/>
                <w:sz w:val="20"/>
                <w:szCs w:val="20"/>
                <w:lang w:val="en-US"/>
              </w:rPr>
              <w:t xml:space="preserve">se </w:t>
            </w:r>
            <w:proofErr w:type="spellStart"/>
            <w:r w:rsidRPr="00ED4E30">
              <w:rPr>
                <w:b/>
                <w:bCs/>
                <w:color w:val="808080" w:themeColor="background1" w:themeShade="80"/>
                <w:sz w:val="20"/>
                <w:szCs w:val="20"/>
                <w:lang w:val="en-US"/>
              </w:rPr>
              <w:t>perdre</w:t>
            </w:r>
            <w:proofErr w:type="spellEnd"/>
          </w:p>
        </w:tc>
        <w:tc>
          <w:tcPr>
            <w:tcW w:w="1735" w:type="dxa"/>
            <w:shd w:val="clear" w:color="auto" w:fill="FFFFFF" w:themeFill="background1"/>
          </w:tcPr>
          <w:p w14:paraId="2004AE9C" w14:textId="48260AA4" w:rsidR="003A0D3F" w:rsidRDefault="003A0D3F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3A0D3F">
              <w:rPr>
                <w:color w:val="000000" w:themeColor="text1"/>
                <w:sz w:val="20"/>
                <w:szCs w:val="20"/>
                <w:lang w:val="en-US"/>
              </w:rPr>
              <w:t>disparaître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6EAB510A" w14:textId="697A3CEC" w:rsidR="003A0D3F" w:rsidRPr="00E02594" w:rsidRDefault="003A0D3F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Les sommets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se perdaient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dans la brume.</w:t>
            </w:r>
          </w:p>
        </w:tc>
        <w:tc>
          <w:tcPr>
            <w:tcW w:w="3311" w:type="dxa"/>
            <w:shd w:val="clear" w:color="auto" w:fill="FFFFFF" w:themeFill="background1"/>
          </w:tcPr>
          <w:p w14:paraId="3D50D994" w14:textId="5C93C631" w:rsidR="003A0D3F" w:rsidRPr="003A0D3F" w:rsidRDefault="003A0D3F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3A0D3F">
              <w:rPr>
                <w:color w:val="000000" w:themeColor="text1"/>
                <w:sz w:val="20"/>
                <w:szCs w:val="20"/>
              </w:rPr>
              <w:t>Οι κορυφές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χάνονταν</w:t>
            </w:r>
            <w:r w:rsidRPr="003A0D3F">
              <w:rPr>
                <w:color w:val="000000" w:themeColor="text1"/>
                <w:sz w:val="20"/>
                <w:szCs w:val="20"/>
              </w:rPr>
              <w:t xml:space="preserve"> μέσα στην ομίχλη.</w:t>
            </w:r>
          </w:p>
        </w:tc>
      </w:tr>
      <w:tr w:rsidR="003A0D3F" w:rsidRPr="003A0D3F" w14:paraId="3C8D3CA5" w14:textId="77777777" w:rsidTr="003A0D3F">
        <w:tc>
          <w:tcPr>
            <w:tcW w:w="9736" w:type="dxa"/>
            <w:gridSpan w:val="5"/>
            <w:tcBorders>
              <w:left w:val="nil"/>
              <w:right w:val="nil"/>
            </w:tcBorders>
            <w:shd w:val="clear" w:color="auto" w:fill="FFFFFF" w:themeFill="background1"/>
          </w:tcPr>
          <w:p w14:paraId="2979B122" w14:textId="77777777" w:rsidR="003A0D3F" w:rsidRPr="003A0D3F" w:rsidRDefault="003A0D3F" w:rsidP="00E058E3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</w:tr>
      <w:tr w:rsidR="00866BBA" w:rsidRPr="003A0D3F" w14:paraId="333D35F0" w14:textId="77777777" w:rsidTr="00A80971">
        <w:tc>
          <w:tcPr>
            <w:tcW w:w="471" w:type="dxa"/>
            <w:shd w:val="clear" w:color="auto" w:fill="FFFFFF" w:themeFill="background1"/>
          </w:tcPr>
          <w:p w14:paraId="465A6A7E" w14:textId="2D78D0D3" w:rsidR="00866BBA" w:rsidRDefault="00866BBA" w:rsidP="00640EAC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7.</w:t>
            </w:r>
          </w:p>
        </w:tc>
        <w:tc>
          <w:tcPr>
            <w:tcW w:w="1380" w:type="dxa"/>
            <w:shd w:val="clear" w:color="auto" w:fill="FFFF00"/>
          </w:tcPr>
          <w:p w14:paraId="15B439B9" w14:textId="418C8DCA" w:rsidR="00866BBA" w:rsidRPr="00866BBA" w:rsidRDefault="00A80971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A80971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rendre</w:t>
            </w:r>
            <w:proofErr w:type="spellEnd"/>
          </w:p>
        </w:tc>
        <w:tc>
          <w:tcPr>
            <w:tcW w:w="1735" w:type="dxa"/>
            <w:shd w:val="clear" w:color="auto" w:fill="FFFFFF" w:themeFill="background1"/>
          </w:tcPr>
          <w:p w14:paraId="3E171F6F" w14:textId="479A406D" w:rsidR="00866BBA" w:rsidRPr="003A0D3F" w:rsidRDefault="003A0D3F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resistuer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181DCC21" w14:textId="5BB6D13E" w:rsidR="00866BBA" w:rsidRPr="00E02594" w:rsidRDefault="003A0D3F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Donne-moi 15 euros, je te les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rendrai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demain.</w:t>
            </w:r>
          </w:p>
        </w:tc>
        <w:tc>
          <w:tcPr>
            <w:tcW w:w="3311" w:type="dxa"/>
            <w:shd w:val="clear" w:color="auto" w:fill="FFFFFF" w:themeFill="background1"/>
          </w:tcPr>
          <w:p w14:paraId="4A2CC98E" w14:textId="3198AF99" w:rsidR="00866BBA" w:rsidRPr="003A0D3F" w:rsidRDefault="003A0D3F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3A0D3F">
              <w:rPr>
                <w:color w:val="000000" w:themeColor="text1"/>
                <w:sz w:val="20"/>
                <w:szCs w:val="20"/>
              </w:rPr>
              <w:t>Δάνεισέ μου 15 ευρώ,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θα στα επιστρέψω </w:t>
            </w:r>
            <w:r w:rsidRPr="003A0D3F">
              <w:rPr>
                <w:color w:val="000000" w:themeColor="text1"/>
                <w:sz w:val="20"/>
                <w:szCs w:val="20"/>
              </w:rPr>
              <w:t>αύριο.</w:t>
            </w:r>
          </w:p>
        </w:tc>
      </w:tr>
      <w:tr w:rsidR="00432B8F" w:rsidRPr="003A0D3F" w14:paraId="0FBA8342" w14:textId="77777777" w:rsidTr="00A80971">
        <w:tc>
          <w:tcPr>
            <w:tcW w:w="471" w:type="dxa"/>
            <w:vMerge w:val="restart"/>
            <w:shd w:val="clear" w:color="auto" w:fill="FFFFFF" w:themeFill="background1"/>
          </w:tcPr>
          <w:p w14:paraId="23854C11" w14:textId="77777777" w:rsidR="00432B8F" w:rsidRPr="003A0D3F" w:rsidRDefault="00432B8F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 w:val="restart"/>
            <w:shd w:val="clear" w:color="auto" w:fill="auto"/>
          </w:tcPr>
          <w:p w14:paraId="4BC3F820" w14:textId="77777777" w:rsidR="00432B8F" w:rsidRPr="003A0D3F" w:rsidRDefault="00432B8F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3812B632" w14:textId="08DC0272" w:rsidR="00432B8F" w:rsidRPr="003A0D3F" w:rsidRDefault="00432B8F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donner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en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retour</w:t>
            </w:r>
          </w:p>
        </w:tc>
        <w:tc>
          <w:tcPr>
            <w:tcW w:w="2839" w:type="dxa"/>
            <w:shd w:val="clear" w:color="auto" w:fill="FFFFFF" w:themeFill="background1"/>
          </w:tcPr>
          <w:p w14:paraId="40E47C72" w14:textId="38007A4B" w:rsidR="00432B8F" w:rsidRPr="00E02594" w:rsidRDefault="00432B8F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Il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m’a rendu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un baisser.</w:t>
            </w:r>
          </w:p>
        </w:tc>
        <w:tc>
          <w:tcPr>
            <w:tcW w:w="3311" w:type="dxa"/>
            <w:shd w:val="clear" w:color="auto" w:fill="FFFFFF" w:themeFill="background1"/>
          </w:tcPr>
          <w:p w14:paraId="18870AEA" w14:textId="6701FF9D" w:rsidR="00432B8F" w:rsidRPr="003A0D3F" w:rsidRDefault="00432B8F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Μου ανταπόδωσε </w:t>
            </w:r>
            <w:r w:rsidRPr="003A0D3F">
              <w:rPr>
                <w:color w:val="000000" w:themeColor="text1"/>
                <w:sz w:val="20"/>
                <w:szCs w:val="20"/>
              </w:rPr>
              <w:t>ένα φιλί.</w:t>
            </w:r>
          </w:p>
        </w:tc>
      </w:tr>
      <w:tr w:rsidR="00432B8F" w:rsidRPr="00B32189" w14:paraId="72F6F4C2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69F82CC3" w14:textId="77777777" w:rsidR="00432B8F" w:rsidRPr="003A0D3F" w:rsidRDefault="00432B8F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70DA17AB" w14:textId="77777777" w:rsidR="00432B8F" w:rsidRPr="003A0D3F" w:rsidRDefault="00432B8F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79CAEB5C" w14:textId="630C53A4" w:rsidR="00432B8F" w:rsidRDefault="00432B8F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faire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devenir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78B42C84" w14:textId="3D50A14E" w:rsidR="00432B8F" w:rsidRPr="001C4284" w:rsidRDefault="00432B8F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1C4284">
              <w:rPr>
                <w:color w:val="000000" w:themeColor="text1"/>
                <w:sz w:val="20"/>
                <w:szCs w:val="20"/>
                <w:lang w:val="fr-CA"/>
              </w:rPr>
              <w:t xml:space="preserve">La nouvelle de leur mariage n’a pas encore </w:t>
            </w:r>
            <w:r w:rsidRPr="001C428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été rendue</w:t>
            </w:r>
            <w:r w:rsidRPr="001C4284">
              <w:rPr>
                <w:color w:val="000000" w:themeColor="text1"/>
                <w:sz w:val="20"/>
                <w:szCs w:val="20"/>
                <w:lang w:val="fr-CA"/>
              </w:rPr>
              <w:t xml:space="preserve"> publique.</w:t>
            </w:r>
          </w:p>
        </w:tc>
        <w:tc>
          <w:tcPr>
            <w:tcW w:w="3311" w:type="dxa"/>
            <w:shd w:val="clear" w:color="auto" w:fill="FFFFFF" w:themeFill="background1"/>
          </w:tcPr>
          <w:p w14:paraId="331CCD26" w14:textId="06150557" w:rsidR="00432B8F" w:rsidRPr="00B32189" w:rsidRDefault="00432B8F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32189">
              <w:rPr>
                <w:color w:val="000000" w:themeColor="text1"/>
                <w:sz w:val="20"/>
                <w:szCs w:val="20"/>
              </w:rPr>
              <w:t>Το νέο του γάμου τους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δεν έχει δημοσιοποιηθεί </w:t>
            </w:r>
            <w:r w:rsidRPr="00B32189">
              <w:rPr>
                <w:color w:val="000000" w:themeColor="text1"/>
                <w:sz w:val="20"/>
                <w:szCs w:val="20"/>
              </w:rPr>
              <w:t>ακόμα.</w:t>
            </w:r>
          </w:p>
        </w:tc>
      </w:tr>
      <w:tr w:rsidR="00432B8F" w:rsidRPr="00B32189" w14:paraId="5B31AFE3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1F841A5B" w14:textId="77777777" w:rsidR="00432B8F" w:rsidRPr="00B32189" w:rsidRDefault="00432B8F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29F3CC0F" w14:textId="77777777" w:rsidR="00432B8F" w:rsidRPr="00B32189" w:rsidRDefault="00432B8F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08E81B5E" w14:textId="6259C88A" w:rsidR="00432B8F" w:rsidRDefault="00432B8F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faire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recouvrer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4B6E964D" w14:textId="06965A63" w:rsidR="00432B8F" w:rsidRPr="00E02594" w:rsidRDefault="00432B8F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L’opération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ne lui a pas rendu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l’usage de la parole.</w:t>
            </w:r>
          </w:p>
        </w:tc>
        <w:tc>
          <w:tcPr>
            <w:tcW w:w="3311" w:type="dxa"/>
            <w:shd w:val="clear" w:color="auto" w:fill="FFFFFF" w:themeFill="background1"/>
          </w:tcPr>
          <w:p w14:paraId="6C88E7CE" w14:textId="20CAEE4F" w:rsidR="00432B8F" w:rsidRPr="00B32189" w:rsidRDefault="00432B8F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32189">
              <w:rPr>
                <w:color w:val="000000" w:themeColor="text1"/>
                <w:sz w:val="20"/>
                <w:szCs w:val="20"/>
              </w:rPr>
              <w:t>Το πρόβλημα της ομιλίας του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δεν αποκαταστάθηκε.</w:t>
            </w:r>
          </w:p>
        </w:tc>
      </w:tr>
      <w:tr w:rsidR="00432B8F" w:rsidRPr="00432B8F" w14:paraId="6E56BB14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3C8C7321" w14:textId="77777777" w:rsidR="00432B8F" w:rsidRPr="00B32189" w:rsidRDefault="00432B8F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7329985F" w14:textId="77777777" w:rsidR="00432B8F" w:rsidRPr="00B32189" w:rsidRDefault="00432B8F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1DC7571F" w14:textId="707F8469" w:rsidR="00432B8F" w:rsidRDefault="00432B8F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exprimer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0365F53D" w14:textId="2A2EBDE9" w:rsidR="00432B8F" w:rsidRPr="00E02594" w:rsidRDefault="00432B8F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Cette traduction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rend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bien la pensée de l’auteur.</w:t>
            </w:r>
          </w:p>
        </w:tc>
        <w:tc>
          <w:tcPr>
            <w:tcW w:w="3311" w:type="dxa"/>
            <w:shd w:val="clear" w:color="auto" w:fill="FFFFFF" w:themeFill="background1"/>
          </w:tcPr>
          <w:p w14:paraId="797DE8BE" w14:textId="0EC45F26" w:rsidR="00432B8F" w:rsidRPr="00432B8F" w:rsidRDefault="00432B8F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32B8F">
              <w:rPr>
                <w:color w:val="000000" w:themeColor="text1"/>
                <w:sz w:val="20"/>
                <w:szCs w:val="20"/>
              </w:rPr>
              <w:t>Αυτή η μετάφραση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αποδίδει </w:t>
            </w:r>
            <w:r w:rsidRPr="00432B8F">
              <w:rPr>
                <w:color w:val="000000" w:themeColor="text1"/>
                <w:sz w:val="20"/>
                <w:szCs w:val="20"/>
              </w:rPr>
              <w:t>καλά την σκέψη του συγγραφέα.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432B8F" w:rsidRPr="00432B8F" w14:paraId="5E19F0F9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3B7D3656" w14:textId="77777777" w:rsidR="00432B8F" w:rsidRPr="00432B8F" w:rsidRDefault="00432B8F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4D9A57DC" w14:textId="77777777" w:rsidR="00432B8F" w:rsidRPr="00432B8F" w:rsidRDefault="00432B8F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35296BDD" w14:textId="21F104BB" w:rsidR="00432B8F" w:rsidRDefault="00432B8F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produire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111BC811" w14:textId="0BE17550" w:rsidR="00432B8F" w:rsidRPr="001C4284" w:rsidRDefault="00432B8F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1C4284">
              <w:rPr>
                <w:color w:val="000000" w:themeColor="text1"/>
                <w:sz w:val="20"/>
                <w:szCs w:val="20"/>
                <w:lang w:val="fr-CA"/>
              </w:rPr>
              <w:t xml:space="preserve">Les photos </w:t>
            </w:r>
            <w:r w:rsidRPr="001C428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n’</w:t>
            </w:r>
            <w:proofErr w:type="spellStart"/>
            <w:r w:rsidRPr="001C428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on</w:t>
            </w:r>
            <w:proofErr w:type="spellEnd"/>
            <w:r w:rsidRPr="001C428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 xml:space="preserve"> pas rendu</w:t>
            </w:r>
            <w:r w:rsidRPr="001C4284">
              <w:rPr>
                <w:color w:val="000000" w:themeColor="text1"/>
                <w:sz w:val="20"/>
                <w:szCs w:val="20"/>
                <w:lang w:val="fr-CA"/>
              </w:rPr>
              <w:t xml:space="preserve"> grand-chose.</w:t>
            </w:r>
          </w:p>
        </w:tc>
        <w:tc>
          <w:tcPr>
            <w:tcW w:w="3311" w:type="dxa"/>
            <w:shd w:val="clear" w:color="auto" w:fill="FFFFFF" w:themeFill="background1"/>
          </w:tcPr>
          <w:p w14:paraId="71D6F24A" w14:textId="7310EEDE" w:rsidR="00432B8F" w:rsidRPr="00432B8F" w:rsidRDefault="00432B8F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32B8F">
              <w:rPr>
                <w:color w:val="000000" w:themeColor="text1"/>
                <w:sz w:val="20"/>
                <w:szCs w:val="20"/>
              </w:rPr>
              <w:t>Οι φωτογραφίες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δε βγήκαν πολύ </w:t>
            </w:r>
            <w:r w:rsidRPr="00432B8F">
              <w:rPr>
                <w:color w:val="000000" w:themeColor="text1"/>
                <w:sz w:val="20"/>
                <w:szCs w:val="20"/>
              </w:rPr>
              <w:t>καλές.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432B8F" w:rsidRPr="003A0D3F" w14:paraId="65CC1947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69F0D54C" w14:textId="77777777" w:rsidR="00432B8F" w:rsidRPr="00432B8F" w:rsidRDefault="00432B8F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5733B141" w14:textId="77777777" w:rsidR="00432B8F" w:rsidRPr="00432B8F" w:rsidRDefault="00432B8F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7523F2FC" w14:textId="129BBD08" w:rsidR="00432B8F" w:rsidRDefault="00432B8F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vomir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repas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</w:tc>
        <w:tc>
          <w:tcPr>
            <w:tcW w:w="2839" w:type="dxa"/>
            <w:shd w:val="clear" w:color="auto" w:fill="FFFFFF" w:themeFill="background1"/>
          </w:tcPr>
          <w:p w14:paraId="7F2DAEB8" w14:textId="46148F3A" w:rsidR="00432B8F" w:rsidRPr="00432B8F" w:rsidRDefault="00432B8F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32B8F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Il a tout </w:t>
            </w:r>
            <w:proofErr w:type="spellStart"/>
            <w:r w:rsidRPr="00432B8F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rendu</w:t>
            </w:r>
            <w:proofErr w:type="spellEnd"/>
            <w:r w:rsidRPr="00432B8F">
              <w:rPr>
                <w:b/>
                <w:bCs/>
                <w:color w:val="000000" w:themeColor="text1"/>
                <w:sz w:val="20"/>
                <w:szCs w:val="20"/>
              </w:rPr>
              <w:t>!</w:t>
            </w:r>
          </w:p>
        </w:tc>
        <w:tc>
          <w:tcPr>
            <w:tcW w:w="3311" w:type="dxa"/>
            <w:shd w:val="clear" w:color="auto" w:fill="FFFFFF" w:themeFill="background1"/>
          </w:tcPr>
          <w:p w14:paraId="1694CEBE" w14:textId="07AC206E" w:rsidR="00432B8F" w:rsidRDefault="00432B8F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Τα έβγαλε όλα!</w:t>
            </w:r>
          </w:p>
        </w:tc>
      </w:tr>
      <w:tr w:rsidR="00432B8F" w:rsidRPr="00432B8F" w14:paraId="41925901" w14:textId="77777777" w:rsidTr="00A80971">
        <w:tc>
          <w:tcPr>
            <w:tcW w:w="471" w:type="dxa"/>
            <w:vMerge/>
            <w:shd w:val="clear" w:color="auto" w:fill="FFFFFF" w:themeFill="background1"/>
          </w:tcPr>
          <w:p w14:paraId="0AC580EA" w14:textId="77777777" w:rsidR="00432B8F" w:rsidRPr="003A0D3F" w:rsidRDefault="00432B8F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auto"/>
          </w:tcPr>
          <w:p w14:paraId="55EF46BB" w14:textId="77777777" w:rsidR="00432B8F" w:rsidRPr="003A0D3F" w:rsidRDefault="00432B8F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577956D6" w14:textId="23971942" w:rsidR="00432B8F" w:rsidRDefault="00432B8F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prononcer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650546F3" w14:textId="35859F5D" w:rsidR="00432B8F" w:rsidRPr="00E02594" w:rsidRDefault="00432B8F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Il me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rend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une sentence.</w:t>
            </w:r>
          </w:p>
        </w:tc>
        <w:tc>
          <w:tcPr>
            <w:tcW w:w="3311" w:type="dxa"/>
            <w:shd w:val="clear" w:color="auto" w:fill="FFFFFF" w:themeFill="background1"/>
          </w:tcPr>
          <w:p w14:paraId="167FD81C" w14:textId="6560C51B" w:rsidR="00432B8F" w:rsidRPr="00432B8F" w:rsidRDefault="00432B8F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32B8F">
              <w:rPr>
                <w:color w:val="000000" w:themeColor="text1"/>
                <w:sz w:val="20"/>
                <w:szCs w:val="20"/>
              </w:rPr>
              <w:t>Μου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εξέδωσε </w:t>
            </w:r>
            <w:r w:rsidRPr="00432B8F">
              <w:rPr>
                <w:color w:val="000000" w:themeColor="text1"/>
                <w:sz w:val="20"/>
                <w:szCs w:val="20"/>
              </w:rPr>
              <w:t>μια δικαστική απόφαση.</w:t>
            </w:r>
          </w:p>
        </w:tc>
      </w:tr>
      <w:tr w:rsidR="003A0D3F" w:rsidRPr="00432B8F" w14:paraId="3F12376A" w14:textId="77777777" w:rsidTr="00A80971">
        <w:tc>
          <w:tcPr>
            <w:tcW w:w="471" w:type="dxa"/>
            <w:shd w:val="clear" w:color="auto" w:fill="FFFFFF" w:themeFill="background1"/>
          </w:tcPr>
          <w:p w14:paraId="786684D7" w14:textId="77777777" w:rsidR="003A0D3F" w:rsidRPr="00432B8F" w:rsidRDefault="003A0D3F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auto"/>
          </w:tcPr>
          <w:p w14:paraId="10033574" w14:textId="01BFF2A2" w:rsidR="003A0D3F" w:rsidRPr="00432B8F" w:rsidRDefault="00432B8F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432B8F">
              <w:rPr>
                <w:b/>
                <w:bCs/>
                <w:color w:val="808080" w:themeColor="background1" w:themeShade="80"/>
                <w:sz w:val="20"/>
                <w:szCs w:val="20"/>
                <w:lang w:val="en-US"/>
              </w:rPr>
              <w:t xml:space="preserve">se </w:t>
            </w:r>
            <w:proofErr w:type="spellStart"/>
            <w:r w:rsidRPr="00432B8F">
              <w:rPr>
                <w:b/>
                <w:bCs/>
                <w:color w:val="808080" w:themeColor="background1" w:themeShade="80"/>
                <w:sz w:val="20"/>
                <w:szCs w:val="20"/>
                <w:lang w:val="en-US"/>
              </w:rPr>
              <w:t>rendre</w:t>
            </w:r>
            <w:proofErr w:type="spellEnd"/>
          </w:p>
        </w:tc>
        <w:tc>
          <w:tcPr>
            <w:tcW w:w="1735" w:type="dxa"/>
            <w:shd w:val="clear" w:color="auto" w:fill="FFFFFF" w:themeFill="background1"/>
          </w:tcPr>
          <w:p w14:paraId="662654AB" w14:textId="5E57A02D" w:rsidR="003A0D3F" w:rsidRDefault="00432B8F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aller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678B006E" w14:textId="285E44B6" w:rsidR="003A0D3F" w:rsidRPr="00E02594" w:rsidRDefault="00432B8F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Les voleurs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se sont rendus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à la police.</w:t>
            </w:r>
          </w:p>
        </w:tc>
        <w:tc>
          <w:tcPr>
            <w:tcW w:w="3311" w:type="dxa"/>
            <w:shd w:val="clear" w:color="auto" w:fill="FFFFFF" w:themeFill="background1"/>
          </w:tcPr>
          <w:p w14:paraId="5A9C73C5" w14:textId="5DBF8662" w:rsidR="003A0D3F" w:rsidRPr="00432B8F" w:rsidRDefault="00432B8F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32B8F">
              <w:rPr>
                <w:color w:val="000000" w:themeColor="text1"/>
                <w:sz w:val="20"/>
                <w:szCs w:val="20"/>
              </w:rPr>
              <w:t>Οι κλέφτες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παραδόθηκαν </w:t>
            </w:r>
            <w:r w:rsidRPr="00432B8F">
              <w:rPr>
                <w:color w:val="000000" w:themeColor="text1"/>
                <w:sz w:val="20"/>
                <w:szCs w:val="20"/>
              </w:rPr>
              <w:t>στην αστυνομία.</w:t>
            </w:r>
          </w:p>
        </w:tc>
      </w:tr>
      <w:tr w:rsidR="00432B8F" w:rsidRPr="00432B8F" w14:paraId="4FB5E8E0" w14:textId="77777777" w:rsidTr="00432B8F">
        <w:tc>
          <w:tcPr>
            <w:tcW w:w="9736" w:type="dxa"/>
            <w:gridSpan w:val="5"/>
            <w:tcBorders>
              <w:right w:val="nil"/>
            </w:tcBorders>
            <w:shd w:val="clear" w:color="auto" w:fill="FFFFFF" w:themeFill="background1"/>
          </w:tcPr>
          <w:p w14:paraId="38988F15" w14:textId="77777777" w:rsidR="00432B8F" w:rsidRPr="00432B8F" w:rsidRDefault="00432B8F" w:rsidP="00E058E3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</w:tr>
      <w:tr w:rsidR="00866BBA" w:rsidRPr="003D4574" w14:paraId="6902B13B" w14:textId="77777777" w:rsidTr="00A80971">
        <w:tc>
          <w:tcPr>
            <w:tcW w:w="471" w:type="dxa"/>
            <w:shd w:val="clear" w:color="auto" w:fill="FFFFFF" w:themeFill="background1"/>
          </w:tcPr>
          <w:p w14:paraId="7514D3B0" w14:textId="2ED9921D" w:rsidR="00866BBA" w:rsidRDefault="00866BBA" w:rsidP="00640EAC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8.</w:t>
            </w:r>
          </w:p>
        </w:tc>
        <w:tc>
          <w:tcPr>
            <w:tcW w:w="1380" w:type="dxa"/>
            <w:shd w:val="clear" w:color="auto" w:fill="FFFF00"/>
          </w:tcPr>
          <w:p w14:paraId="3B09F203" w14:textId="59133A8F" w:rsidR="00866BBA" w:rsidRDefault="00A80971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866BBA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tirer</w:t>
            </w:r>
            <w:proofErr w:type="spellEnd"/>
          </w:p>
        </w:tc>
        <w:tc>
          <w:tcPr>
            <w:tcW w:w="1735" w:type="dxa"/>
            <w:shd w:val="clear" w:color="auto" w:fill="FFFFFF" w:themeFill="background1"/>
          </w:tcPr>
          <w:p w14:paraId="0796264C" w14:textId="1238FC3B" w:rsidR="00866BBA" w:rsidRPr="003D4574" w:rsidRDefault="003D4574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d</w:t>
            </w:r>
            <w:r w:rsidRPr="003D4574">
              <w:rPr>
                <w:color w:val="000000" w:themeColor="text1"/>
                <w:sz w:val="20"/>
                <w:szCs w:val="20"/>
                <w:lang w:val="en-US"/>
              </w:rPr>
              <w:t>é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placer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amener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tra</w:t>
            </w:r>
            <w:r w:rsidRPr="003D4574">
              <w:rPr>
                <w:color w:val="000000" w:themeColor="text1"/>
                <w:sz w:val="20"/>
                <w:szCs w:val="20"/>
                <w:lang w:val="en-US"/>
              </w:rPr>
              <w:t>î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ner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actionner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>)</w:t>
            </w:r>
            <w:r>
              <w:t xml:space="preserve"> </w:t>
            </w:r>
          </w:p>
        </w:tc>
        <w:tc>
          <w:tcPr>
            <w:tcW w:w="2839" w:type="dxa"/>
            <w:shd w:val="clear" w:color="auto" w:fill="FFFFFF" w:themeFill="background1"/>
          </w:tcPr>
          <w:p w14:paraId="2647F6D8" w14:textId="658AD594" w:rsidR="00866BBA" w:rsidRPr="00E02594" w:rsidRDefault="003D4574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Tu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peux tirer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la table au milieu de la pièce?</w:t>
            </w:r>
          </w:p>
        </w:tc>
        <w:tc>
          <w:tcPr>
            <w:tcW w:w="3311" w:type="dxa"/>
            <w:shd w:val="clear" w:color="auto" w:fill="FFFFFF" w:themeFill="background1"/>
          </w:tcPr>
          <w:p w14:paraId="31D59004" w14:textId="5BE1BBB9" w:rsidR="00866BBA" w:rsidRPr="003D4574" w:rsidRDefault="003D4574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3D4574">
              <w:rPr>
                <w:color w:val="000000" w:themeColor="text1"/>
                <w:sz w:val="20"/>
                <w:szCs w:val="20"/>
              </w:rPr>
              <w:t>Μπορείς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να τραβήξεις </w:t>
            </w:r>
            <w:r w:rsidRPr="003D4574">
              <w:rPr>
                <w:color w:val="000000" w:themeColor="text1"/>
                <w:sz w:val="20"/>
                <w:szCs w:val="20"/>
              </w:rPr>
              <w:t>το τραπέζι στη μέση του δωματίου;</w:t>
            </w:r>
          </w:p>
        </w:tc>
      </w:tr>
      <w:tr w:rsidR="00866BBA" w:rsidRPr="003D4574" w14:paraId="1EF90569" w14:textId="77777777" w:rsidTr="00A80971">
        <w:tc>
          <w:tcPr>
            <w:tcW w:w="471" w:type="dxa"/>
            <w:shd w:val="clear" w:color="auto" w:fill="FFFFFF" w:themeFill="background1"/>
          </w:tcPr>
          <w:p w14:paraId="7BD7DD11" w14:textId="77777777" w:rsidR="00866BBA" w:rsidRPr="003D4574" w:rsidRDefault="00866BBA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auto"/>
          </w:tcPr>
          <w:p w14:paraId="2348CF50" w14:textId="77777777" w:rsidR="00866BBA" w:rsidRPr="003D4574" w:rsidRDefault="00866BBA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3B45E689" w14:textId="77777777" w:rsidR="00866BBA" w:rsidRPr="003D4574" w:rsidRDefault="00866BBA" w:rsidP="00E058E3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9" w:type="dxa"/>
            <w:shd w:val="clear" w:color="auto" w:fill="FFFFFF" w:themeFill="background1"/>
          </w:tcPr>
          <w:p w14:paraId="03A9F1A3" w14:textId="28E2665E" w:rsidR="00866BBA" w:rsidRPr="00E02594" w:rsidRDefault="003D4574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Je sentis que quelqu’un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tirait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ma veste.</w:t>
            </w:r>
          </w:p>
        </w:tc>
        <w:tc>
          <w:tcPr>
            <w:tcW w:w="3311" w:type="dxa"/>
            <w:shd w:val="clear" w:color="auto" w:fill="FFFFFF" w:themeFill="background1"/>
          </w:tcPr>
          <w:p w14:paraId="29A7A1DB" w14:textId="358AC056" w:rsidR="00866BBA" w:rsidRPr="003D4574" w:rsidRDefault="003D4574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3D4574">
              <w:rPr>
                <w:color w:val="000000" w:themeColor="text1"/>
                <w:sz w:val="20"/>
                <w:szCs w:val="20"/>
              </w:rPr>
              <w:t>Ένιωσα κάποιον να μου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τραβά </w:t>
            </w:r>
            <w:r w:rsidRPr="003D4574">
              <w:rPr>
                <w:color w:val="000000" w:themeColor="text1"/>
                <w:sz w:val="20"/>
                <w:szCs w:val="20"/>
              </w:rPr>
              <w:t>το σακάκι.</w:t>
            </w:r>
          </w:p>
        </w:tc>
      </w:tr>
      <w:tr w:rsidR="003D4574" w:rsidRPr="003D4574" w14:paraId="772DFC27" w14:textId="77777777" w:rsidTr="00A80971">
        <w:tc>
          <w:tcPr>
            <w:tcW w:w="471" w:type="dxa"/>
            <w:shd w:val="clear" w:color="auto" w:fill="FFFFFF" w:themeFill="background1"/>
          </w:tcPr>
          <w:p w14:paraId="68F3BED8" w14:textId="77777777" w:rsidR="003D4574" w:rsidRPr="003D4574" w:rsidRDefault="003D4574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auto"/>
          </w:tcPr>
          <w:p w14:paraId="69ED62A5" w14:textId="77777777" w:rsidR="003D4574" w:rsidRPr="003D4574" w:rsidRDefault="003D4574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52EE4FA6" w14:textId="77777777" w:rsidR="003D4574" w:rsidRPr="003D4574" w:rsidRDefault="003D4574" w:rsidP="00E058E3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9" w:type="dxa"/>
            <w:shd w:val="clear" w:color="auto" w:fill="FFFFFF" w:themeFill="background1"/>
          </w:tcPr>
          <w:p w14:paraId="1B7268E0" w14:textId="0F86FA42" w:rsidR="003D4574" w:rsidRPr="003D4574" w:rsidRDefault="003D4574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3D4574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Tire la </w:t>
            </w:r>
            <w:proofErr w:type="spellStart"/>
            <w:r w:rsidRPr="003D4574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porte</w:t>
            </w:r>
            <w:proofErr w:type="spellEnd"/>
            <w:r w:rsidRPr="003D4574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!</w:t>
            </w:r>
          </w:p>
        </w:tc>
        <w:tc>
          <w:tcPr>
            <w:tcW w:w="3311" w:type="dxa"/>
            <w:shd w:val="clear" w:color="auto" w:fill="FFFFFF" w:themeFill="background1"/>
          </w:tcPr>
          <w:p w14:paraId="0F2E1D7D" w14:textId="34C7DA46" w:rsidR="003D4574" w:rsidRPr="003D4574" w:rsidRDefault="003D4574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Κλείσε την πόρτα!</w:t>
            </w:r>
          </w:p>
        </w:tc>
      </w:tr>
      <w:tr w:rsidR="003D4574" w:rsidRPr="003D4574" w14:paraId="620E77B8" w14:textId="77777777" w:rsidTr="00A80971">
        <w:tc>
          <w:tcPr>
            <w:tcW w:w="471" w:type="dxa"/>
            <w:shd w:val="clear" w:color="auto" w:fill="FFFFFF" w:themeFill="background1"/>
          </w:tcPr>
          <w:p w14:paraId="43E74D96" w14:textId="77777777" w:rsidR="003D4574" w:rsidRPr="003D4574" w:rsidRDefault="003D4574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auto"/>
          </w:tcPr>
          <w:p w14:paraId="1B98538E" w14:textId="77777777" w:rsidR="003D4574" w:rsidRPr="003D4574" w:rsidRDefault="003D4574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3DCA1CD1" w14:textId="63F3C5A8" w:rsidR="003D4574" w:rsidRPr="00E02594" w:rsidRDefault="003D4574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>obtenir (faire sortir, percevoir, soutirer)</w:t>
            </w:r>
          </w:p>
        </w:tc>
        <w:tc>
          <w:tcPr>
            <w:tcW w:w="2839" w:type="dxa"/>
            <w:shd w:val="clear" w:color="auto" w:fill="FFFFFF" w:themeFill="background1"/>
          </w:tcPr>
          <w:p w14:paraId="0DC05A8A" w14:textId="32535636" w:rsidR="003D4574" w:rsidRPr="00E02594" w:rsidRDefault="003D4574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Je </w:t>
            </w:r>
            <w:r w:rsidRPr="00D42850">
              <w:rPr>
                <w:color w:val="000000" w:themeColor="text1"/>
                <w:sz w:val="20"/>
                <w:szCs w:val="20"/>
                <w:lang w:val="fr-CA"/>
              </w:rPr>
              <w:t>tire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Paul de la situation difficile de répondre aux questions.</w:t>
            </w:r>
          </w:p>
        </w:tc>
        <w:tc>
          <w:tcPr>
            <w:tcW w:w="3311" w:type="dxa"/>
            <w:shd w:val="clear" w:color="auto" w:fill="FFFFFF" w:themeFill="background1"/>
          </w:tcPr>
          <w:p w14:paraId="275E2717" w14:textId="5E2B30B6" w:rsidR="003D4574" w:rsidRPr="003D4574" w:rsidRDefault="003D4574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Βγάζω </w:t>
            </w:r>
            <w:r w:rsidRPr="003D4574">
              <w:rPr>
                <w:color w:val="000000" w:themeColor="text1"/>
                <w:sz w:val="20"/>
                <w:szCs w:val="20"/>
              </w:rPr>
              <w:t>τον Πολ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από την δύσκολη θέση </w:t>
            </w:r>
            <w:r w:rsidRPr="003D4574">
              <w:rPr>
                <w:color w:val="000000" w:themeColor="text1"/>
                <w:sz w:val="20"/>
                <w:szCs w:val="20"/>
              </w:rPr>
              <w:t>να απαντήσει στις ερωτήσεις.</w:t>
            </w:r>
          </w:p>
        </w:tc>
      </w:tr>
      <w:tr w:rsidR="003D4574" w:rsidRPr="003D4574" w14:paraId="66B0CC23" w14:textId="77777777" w:rsidTr="00A80971">
        <w:tc>
          <w:tcPr>
            <w:tcW w:w="471" w:type="dxa"/>
            <w:shd w:val="clear" w:color="auto" w:fill="FFFFFF" w:themeFill="background1"/>
          </w:tcPr>
          <w:p w14:paraId="00F52107" w14:textId="77777777" w:rsidR="003D4574" w:rsidRPr="003D4574" w:rsidRDefault="003D4574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auto"/>
          </w:tcPr>
          <w:p w14:paraId="5700C868" w14:textId="77777777" w:rsidR="003D4574" w:rsidRPr="003D4574" w:rsidRDefault="003D4574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541526D5" w14:textId="77777777" w:rsidR="003D4574" w:rsidRPr="00E02594" w:rsidRDefault="003D4574" w:rsidP="00E058E3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9" w:type="dxa"/>
            <w:shd w:val="clear" w:color="auto" w:fill="FFFFFF" w:themeFill="background1"/>
          </w:tcPr>
          <w:p w14:paraId="4A7F91A5" w14:textId="6BB332AE" w:rsidR="003D4574" w:rsidRPr="001C4284" w:rsidRDefault="003D4574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1C4284">
              <w:rPr>
                <w:color w:val="000000" w:themeColor="text1"/>
                <w:sz w:val="20"/>
                <w:szCs w:val="20"/>
                <w:lang w:val="fr-CA"/>
              </w:rPr>
              <w:t xml:space="preserve">Tu ne </w:t>
            </w:r>
            <w:r w:rsidRPr="001C428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tireras</w:t>
            </w:r>
            <w:r w:rsidRPr="001C4284">
              <w:rPr>
                <w:color w:val="000000" w:themeColor="text1"/>
                <w:sz w:val="20"/>
                <w:szCs w:val="20"/>
                <w:lang w:val="fr-CA"/>
              </w:rPr>
              <w:t xml:space="preserve"> pas grand-chose de ta vieille montre.</w:t>
            </w:r>
          </w:p>
        </w:tc>
        <w:tc>
          <w:tcPr>
            <w:tcW w:w="3311" w:type="dxa"/>
            <w:shd w:val="clear" w:color="auto" w:fill="FFFFFF" w:themeFill="background1"/>
          </w:tcPr>
          <w:p w14:paraId="1B033FBC" w14:textId="4B2F68AB" w:rsidR="003D4574" w:rsidRPr="003D4574" w:rsidRDefault="003D4574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3D4574">
              <w:rPr>
                <w:color w:val="000000" w:themeColor="text1"/>
                <w:sz w:val="20"/>
                <w:szCs w:val="20"/>
              </w:rPr>
              <w:t>Δε θα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πιάσει </w:t>
            </w:r>
            <w:r w:rsidRPr="003D4574">
              <w:rPr>
                <w:color w:val="000000" w:themeColor="text1"/>
                <w:sz w:val="20"/>
                <w:szCs w:val="20"/>
              </w:rPr>
              <w:t>και πολλά αυτό το παλιό ρολόι.</w:t>
            </w:r>
          </w:p>
        </w:tc>
      </w:tr>
      <w:tr w:rsidR="003D4574" w:rsidRPr="003D4574" w14:paraId="764FFC8C" w14:textId="77777777" w:rsidTr="00A80971">
        <w:tc>
          <w:tcPr>
            <w:tcW w:w="471" w:type="dxa"/>
            <w:shd w:val="clear" w:color="auto" w:fill="FFFFFF" w:themeFill="background1"/>
          </w:tcPr>
          <w:p w14:paraId="0AB3FA10" w14:textId="77777777" w:rsidR="003D4574" w:rsidRPr="003D4574" w:rsidRDefault="003D4574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auto"/>
          </w:tcPr>
          <w:p w14:paraId="358CF3C2" w14:textId="77777777" w:rsidR="003D4574" w:rsidRPr="003D4574" w:rsidRDefault="003D4574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7B7018F0" w14:textId="77777777" w:rsidR="003D4574" w:rsidRPr="00E02594" w:rsidRDefault="003D4574" w:rsidP="00E058E3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9" w:type="dxa"/>
            <w:shd w:val="clear" w:color="auto" w:fill="FFFFFF" w:themeFill="background1"/>
          </w:tcPr>
          <w:p w14:paraId="1679A9A0" w14:textId="633FADDC" w:rsidR="003D4574" w:rsidRPr="00E02594" w:rsidRDefault="003D4574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Tu auras du mal à lui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tirer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des excuses.</w:t>
            </w:r>
          </w:p>
        </w:tc>
        <w:tc>
          <w:tcPr>
            <w:tcW w:w="3311" w:type="dxa"/>
            <w:shd w:val="clear" w:color="auto" w:fill="FFFFFF" w:themeFill="background1"/>
          </w:tcPr>
          <w:p w14:paraId="546D0B1B" w14:textId="18FF5D67" w:rsidR="003D4574" w:rsidRPr="003D4574" w:rsidRDefault="003D4574" w:rsidP="00E058E3">
            <w:pPr>
              <w:ind w:left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Δύσκολα θα </w:t>
            </w:r>
            <w:r w:rsidRPr="0065727E">
              <w:rPr>
                <w:b/>
                <w:bCs/>
                <w:color w:val="000000" w:themeColor="text1"/>
                <w:sz w:val="20"/>
                <w:szCs w:val="20"/>
              </w:rPr>
              <w:t>ακούσεις</w:t>
            </w:r>
            <w:r>
              <w:rPr>
                <w:color w:val="000000" w:themeColor="text1"/>
                <w:sz w:val="20"/>
                <w:szCs w:val="20"/>
              </w:rPr>
              <w:t xml:space="preserve"> συγγνώμη από το στόμα της.</w:t>
            </w:r>
          </w:p>
        </w:tc>
      </w:tr>
      <w:tr w:rsidR="003D4574" w:rsidRPr="0065727E" w14:paraId="7D11CEC9" w14:textId="77777777" w:rsidTr="00A80971">
        <w:tc>
          <w:tcPr>
            <w:tcW w:w="471" w:type="dxa"/>
            <w:shd w:val="clear" w:color="auto" w:fill="FFFFFF" w:themeFill="background1"/>
          </w:tcPr>
          <w:p w14:paraId="5BC78FA2" w14:textId="77777777" w:rsidR="003D4574" w:rsidRPr="003D4574" w:rsidRDefault="003D4574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auto"/>
          </w:tcPr>
          <w:p w14:paraId="11DE223B" w14:textId="77777777" w:rsidR="003D4574" w:rsidRPr="003D4574" w:rsidRDefault="003D4574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11D3E5E3" w14:textId="464EF19B" w:rsidR="003D4574" w:rsidRDefault="003D4574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projeter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839" w:type="dxa"/>
            <w:shd w:val="clear" w:color="auto" w:fill="FFFFFF" w:themeFill="background1"/>
          </w:tcPr>
          <w:p w14:paraId="0926EEA4" w14:textId="0EE93443" w:rsidR="003D4574" w:rsidRPr="00E02594" w:rsidRDefault="0065727E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Elle lui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a tiré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un coup de feu.</w:t>
            </w:r>
          </w:p>
        </w:tc>
        <w:tc>
          <w:tcPr>
            <w:tcW w:w="3311" w:type="dxa"/>
            <w:shd w:val="clear" w:color="auto" w:fill="FFFFFF" w:themeFill="background1"/>
          </w:tcPr>
          <w:p w14:paraId="359DAD65" w14:textId="413587D0" w:rsidR="003D4574" w:rsidRPr="0065727E" w:rsidRDefault="00D42850" w:rsidP="00D42850">
            <w:pPr>
              <w:ind w:left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Του </w:t>
            </w:r>
            <w:r w:rsidRPr="007A4414">
              <w:rPr>
                <w:b/>
                <w:sz w:val="20"/>
                <w:szCs w:val="20"/>
              </w:rPr>
              <w:t>έριξε</w:t>
            </w:r>
            <w:r w:rsidR="0065727E">
              <w:rPr>
                <w:color w:val="000000" w:themeColor="text1"/>
                <w:sz w:val="20"/>
                <w:szCs w:val="20"/>
              </w:rPr>
              <w:t xml:space="preserve">. </w:t>
            </w:r>
          </w:p>
        </w:tc>
      </w:tr>
      <w:tr w:rsidR="003D4574" w:rsidRPr="0065727E" w14:paraId="65B0C5D7" w14:textId="77777777" w:rsidTr="00A80971">
        <w:tc>
          <w:tcPr>
            <w:tcW w:w="471" w:type="dxa"/>
            <w:shd w:val="clear" w:color="auto" w:fill="FFFFFF" w:themeFill="background1"/>
          </w:tcPr>
          <w:p w14:paraId="5F2E6C92" w14:textId="77777777" w:rsidR="003D4574" w:rsidRPr="0065727E" w:rsidRDefault="003D4574" w:rsidP="00640EAC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80" w:type="dxa"/>
            <w:shd w:val="clear" w:color="auto" w:fill="auto"/>
          </w:tcPr>
          <w:p w14:paraId="130808A4" w14:textId="77777777" w:rsidR="003D4574" w:rsidRPr="0065727E" w:rsidRDefault="003D4574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364028C3" w14:textId="6D7FD9BD" w:rsidR="003D4574" w:rsidRDefault="0065727E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passer</w:t>
            </w:r>
          </w:p>
        </w:tc>
        <w:tc>
          <w:tcPr>
            <w:tcW w:w="2839" w:type="dxa"/>
            <w:shd w:val="clear" w:color="auto" w:fill="FFFFFF" w:themeFill="background1"/>
          </w:tcPr>
          <w:p w14:paraId="5668889F" w14:textId="24135DCB" w:rsidR="003D4574" w:rsidRPr="00E02594" w:rsidRDefault="0065727E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Georges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a tiré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6 ans en prison.</w:t>
            </w:r>
          </w:p>
        </w:tc>
        <w:tc>
          <w:tcPr>
            <w:tcW w:w="3311" w:type="dxa"/>
            <w:shd w:val="clear" w:color="auto" w:fill="FFFFFF" w:themeFill="background1"/>
          </w:tcPr>
          <w:p w14:paraId="034E160E" w14:textId="5237B988" w:rsidR="003D4574" w:rsidRPr="0065727E" w:rsidRDefault="0065727E" w:rsidP="00E058E3">
            <w:pPr>
              <w:ind w:left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Γιώργος </w:t>
            </w:r>
            <w:r w:rsidRPr="0065727E">
              <w:rPr>
                <w:b/>
                <w:bCs/>
                <w:color w:val="000000" w:themeColor="text1"/>
                <w:sz w:val="20"/>
                <w:szCs w:val="20"/>
              </w:rPr>
              <w:t>έκανε</w:t>
            </w:r>
            <w:r>
              <w:rPr>
                <w:color w:val="000000" w:themeColor="text1"/>
                <w:sz w:val="20"/>
                <w:szCs w:val="20"/>
              </w:rPr>
              <w:t xml:space="preserve"> 6 χρόνια φυλακή.</w:t>
            </w:r>
          </w:p>
        </w:tc>
      </w:tr>
      <w:tr w:rsidR="0065727E" w:rsidRPr="0065727E" w14:paraId="13FD038D" w14:textId="77777777" w:rsidTr="00A80971">
        <w:tc>
          <w:tcPr>
            <w:tcW w:w="471" w:type="dxa"/>
            <w:shd w:val="clear" w:color="auto" w:fill="FFFFFF" w:themeFill="background1"/>
          </w:tcPr>
          <w:p w14:paraId="7DDC39E1" w14:textId="77777777" w:rsidR="0065727E" w:rsidRPr="0065727E" w:rsidRDefault="0065727E" w:rsidP="00640EAC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80" w:type="dxa"/>
            <w:shd w:val="clear" w:color="auto" w:fill="auto"/>
          </w:tcPr>
          <w:p w14:paraId="04A5586A" w14:textId="77777777" w:rsidR="0065727E" w:rsidRPr="0065727E" w:rsidRDefault="0065727E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563D8EBB" w14:textId="037CC236" w:rsidR="0065727E" w:rsidRDefault="0065727E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tracer,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imprimer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12998CEE" w14:textId="4F27261D" w:rsidR="0065727E" w:rsidRPr="00E02594" w:rsidRDefault="0065727E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Tirez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 un trait sous les verbes.</w:t>
            </w:r>
          </w:p>
        </w:tc>
        <w:tc>
          <w:tcPr>
            <w:tcW w:w="3311" w:type="dxa"/>
            <w:shd w:val="clear" w:color="auto" w:fill="FFFFFF" w:themeFill="background1"/>
          </w:tcPr>
          <w:p w14:paraId="27C036A4" w14:textId="4F07CF23" w:rsidR="0065727E" w:rsidRPr="0065727E" w:rsidRDefault="0065727E" w:rsidP="00E058E3">
            <w:pPr>
              <w:ind w:left="0"/>
              <w:rPr>
                <w:color w:val="000000" w:themeColor="text1"/>
                <w:sz w:val="20"/>
                <w:szCs w:val="20"/>
              </w:rPr>
            </w:pPr>
            <w:r w:rsidRPr="0065727E">
              <w:rPr>
                <w:b/>
                <w:bCs/>
                <w:color w:val="000000" w:themeColor="text1"/>
                <w:sz w:val="20"/>
                <w:szCs w:val="20"/>
              </w:rPr>
              <w:t>Υπογραμμίστε</w:t>
            </w:r>
            <w:r>
              <w:rPr>
                <w:color w:val="000000" w:themeColor="text1"/>
                <w:sz w:val="20"/>
                <w:szCs w:val="20"/>
              </w:rPr>
              <w:t xml:space="preserve"> τα ρήματα.</w:t>
            </w:r>
          </w:p>
        </w:tc>
      </w:tr>
      <w:tr w:rsidR="0065727E" w:rsidRPr="0065727E" w14:paraId="52377114" w14:textId="77777777" w:rsidTr="00A80971">
        <w:tc>
          <w:tcPr>
            <w:tcW w:w="471" w:type="dxa"/>
            <w:shd w:val="clear" w:color="auto" w:fill="FFFFFF" w:themeFill="background1"/>
          </w:tcPr>
          <w:p w14:paraId="69171F94" w14:textId="77777777" w:rsidR="0065727E" w:rsidRPr="0065727E" w:rsidRDefault="0065727E" w:rsidP="00640EAC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80" w:type="dxa"/>
            <w:shd w:val="clear" w:color="auto" w:fill="auto"/>
          </w:tcPr>
          <w:p w14:paraId="37236594" w14:textId="77777777" w:rsidR="0065727E" w:rsidRPr="0065727E" w:rsidRDefault="0065727E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14:paraId="63FCBF6C" w14:textId="3BDBD4CF" w:rsidR="0065727E" w:rsidRPr="0065727E" w:rsidRDefault="0065727E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avoir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un bon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tirage</w:t>
            </w:r>
            <w:proofErr w:type="spellEnd"/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839" w:type="dxa"/>
            <w:shd w:val="clear" w:color="auto" w:fill="FFFFFF" w:themeFill="background1"/>
          </w:tcPr>
          <w:p w14:paraId="72487836" w14:textId="01E3251B" w:rsidR="0065727E" w:rsidRPr="0065727E" w:rsidRDefault="0065727E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65727E">
              <w:rPr>
                <w:color w:val="000000" w:themeColor="text1"/>
                <w:sz w:val="20"/>
                <w:szCs w:val="20"/>
                <w:lang w:val="en-US"/>
              </w:rPr>
              <w:t xml:space="preserve">Notre </w:t>
            </w:r>
            <w:proofErr w:type="spellStart"/>
            <w:r w:rsidRPr="0065727E">
              <w:rPr>
                <w:color w:val="000000" w:themeColor="text1"/>
                <w:sz w:val="20"/>
                <w:szCs w:val="20"/>
                <w:lang w:val="en-US"/>
              </w:rPr>
              <w:t>cheminée</w:t>
            </w:r>
            <w:proofErr w:type="spellEnd"/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tire </w:t>
            </w:r>
            <w:r w:rsidRPr="0065727E">
              <w:rPr>
                <w:color w:val="000000" w:themeColor="text1"/>
                <w:sz w:val="20"/>
                <w:szCs w:val="20"/>
                <w:lang w:val="en-US"/>
              </w:rPr>
              <w:t>mal.</w:t>
            </w:r>
          </w:p>
        </w:tc>
        <w:tc>
          <w:tcPr>
            <w:tcW w:w="3311" w:type="dxa"/>
            <w:shd w:val="clear" w:color="auto" w:fill="FFFFFF" w:themeFill="background1"/>
          </w:tcPr>
          <w:p w14:paraId="6138919F" w14:textId="1AEAD678" w:rsidR="0065727E" w:rsidRPr="0065727E" w:rsidRDefault="0065727E" w:rsidP="00E058E3">
            <w:pPr>
              <w:ind w:left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65727E">
              <w:rPr>
                <w:color w:val="000000" w:themeColor="text1"/>
                <w:sz w:val="20"/>
                <w:szCs w:val="20"/>
              </w:rPr>
              <w:t>Η καμινάδα μας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δε τραβάει </w:t>
            </w:r>
            <w:r w:rsidRPr="0065727E">
              <w:rPr>
                <w:color w:val="000000" w:themeColor="text1"/>
                <w:sz w:val="20"/>
                <w:szCs w:val="20"/>
              </w:rPr>
              <w:t>καλά.</w:t>
            </w:r>
          </w:p>
        </w:tc>
      </w:tr>
      <w:tr w:rsidR="0065727E" w:rsidRPr="0065727E" w14:paraId="4816FAFC" w14:textId="77777777" w:rsidTr="00A80971">
        <w:tc>
          <w:tcPr>
            <w:tcW w:w="471" w:type="dxa"/>
            <w:shd w:val="clear" w:color="auto" w:fill="FFFFFF" w:themeFill="background1"/>
          </w:tcPr>
          <w:p w14:paraId="7B9FE073" w14:textId="77777777" w:rsidR="0065727E" w:rsidRPr="00E02594" w:rsidRDefault="0065727E" w:rsidP="00640EAC">
            <w:pPr>
              <w:ind w:left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auto"/>
          </w:tcPr>
          <w:p w14:paraId="3F729E01" w14:textId="5A13A75F" w:rsidR="0065727E" w:rsidRPr="0065727E" w:rsidRDefault="0065727E" w:rsidP="00640EAC">
            <w:pPr>
              <w:ind w:left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65727E">
              <w:rPr>
                <w:b/>
                <w:bCs/>
                <w:color w:val="808080" w:themeColor="background1" w:themeShade="80"/>
                <w:sz w:val="20"/>
                <w:szCs w:val="20"/>
                <w:lang w:val="en-US"/>
              </w:rPr>
              <w:t xml:space="preserve">se </w:t>
            </w:r>
            <w:proofErr w:type="spellStart"/>
            <w:r w:rsidRPr="0065727E">
              <w:rPr>
                <w:b/>
                <w:bCs/>
                <w:color w:val="808080" w:themeColor="background1" w:themeShade="80"/>
                <w:sz w:val="20"/>
                <w:szCs w:val="20"/>
                <w:lang w:val="en-US"/>
              </w:rPr>
              <w:t>tirer</w:t>
            </w:r>
            <w:proofErr w:type="spellEnd"/>
          </w:p>
        </w:tc>
        <w:tc>
          <w:tcPr>
            <w:tcW w:w="1735" w:type="dxa"/>
            <w:shd w:val="clear" w:color="auto" w:fill="FFFFFF" w:themeFill="background1"/>
          </w:tcPr>
          <w:p w14:paraId="2B245A84" w14:textId="31EF0CDC" w:rsidR="0065727E" w:rsidRDefault="0065727E" w:rsidP="00E058E3">
            <w:pPr>
              <w:ind w:left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partir</w:t>
            </w:r>
            <w:proofErr w:type="spellEnd"/>
          </w:p>
        </w:tc>
        <w:tc>
          <w:tcPr>
            <w:tcW w:w="2839" w:type="dxa"/>
            <w:shd w:val="clear" w:color="auto" w:fill="FFFFFF" w:themeFill="background1"/>
          </w:tcPr>
          <w:p w14:paraId="2CB13EBD" w14:textId="1BE7B4EE" w:rsidR="0065727E" w:rsidRPr="00596191" w:rsidRDefault="0065727E" w:rsidP="00E058E3">
            <w:pPr>
              <w:ind w:left="0"/>
              <w:rPr>
                <w:color w:val="000000" w:themeColor="text1"/>
                <w:sz w:val="20"/>
                <w:szCs w:val="20"/>
                <w:lang w:val="fr-CA"/>
              </w:rPr>
            </w:pP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Si Alex n’est pas là dans 5 minutes, je me </w:t>
            </w:r>
            <w:r w:rsidRPr="00E02594">
              <w:rPr>
                <w:b/>
                <w:bCs/>
                <w:color w:val="000000" w:themeColor="text1"/>
                <w:sz w:val="20"/>
                <w:szCs w:val="20"/>
                <w:lang w:val="fr-CA"/>
              </w:rPr>
              <w:t>tire</w:t>
            </w:r>
            <w:r w:rsidRPr="00E02594">
              <w:rPr>
                <w:color w:val="000000" w:themeColor="text1"/>
                <w:sz w:val="20"/>
                <w:szCs w:val="20"/>
                <w:lang w:val="fr-CA"/>
              </w:rPr>
              <w:t xml:space="preserve">.  </w:t>
            </w:r>
            <w:r w:rsidR="00596191">
              <w:rPr>
                <w:color w:val="000000" w:themeColor="text1"/>
                <w:sz w:val="20"/>
                <w:szCs w:val="20"/>
              </w:rPr>
              <w:t>(</w:t>
            </w:r>
            <w:r w:rsidR="00596191">
              <w:rPr>
                <w:color w:val="000000" w:themeColor="text1"/>
                <w:sz w:val="20"/>
                <w:szCs w:val="20"/>
                <w:lang w:val="fr-CA"/>
              </w:rPr>
              <w:t>niveau familier)</w:t>
            </w:r>
          </w:p>
        </w:tc>
        <w:tc>
          <w:tcPr>
            <w:tcW w:w="3311" w:type="dxa"/>
            <w:shd w:val="clear" w:color="auto" w:fill="FFFFFF" w:themeFill="background1"/>
          </w:tcPr>
          <w:p w14:paraId="26C0A8C3" w14:textId="51B85DD5" w:rsidR="0065727E" w:rsidRPr="0065727E" w:rsidRDefault="0065727E" w:rsidP="00D42850">
            <w:pPr>
              <w:ind w:left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Αν ο Αλέξ δεν έρθει σε 5 λεπτά, εγώ </w:t>
            </w:r>
            <w:r w:rsidR="00D42850" w:rsidRPr="007A4414">
              <w:rPr>
                <w:b/>
                <w:bCs/>
                <w:sz w:val="20"/>
                <w:szCs w:val="20"/>
              </w:rPr>
              <w:t>την κάνω</w:t>
            </w:r>
            <w:r w:rsidRPr="007A4414">
              <w:rPr>
                <w:sz w:val="20"/>
                <w:szCs w:val="20"/>
              </w:rPr>
              <w:t xml:space="preserve">. </w:t>
            </w:r>
          </w:p>
        </w:tc>
      </w:tr>
    </w:tbl>
    <w:p w14:paraId="47F409EB" w14:textId="3A797F19" w:rsidR="00C228FA" w:rsidRPr="0065727E" w:rsidRDefault="00C228FA" w:rsidP="00866BBA">
      <w:pPr>
        <w:ind w:left="0"/>
        <w:rPr>
          <w:color w:val="9A4168" w:themeColor="accent3" w:themeShade="BF"/>
          <w:sz w:val="20"/>
          <w:szCs w:val="20"/>
        </w:rPr>
      </w:pPr>
    </w:p>
    <w:sectPr w:rsidR="00C228FA" w:rsidRPr="0065727E" w:rsidSect="00663E0F">
      <w:headerReference w:type="default" r:id="rId16"/>
      <w:footerReference w:type="default" r:id="rId17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D959AD" w14:textId="77777777" w:rsidR="002B00A2" w:rsidRDefault="002B00A2" w:rsidP="001E7D29">
      <w:pPr>
        <w:spacing w:after="0" w:line="240" w:lineRule="auto"/>
      </w:pPr>
      <w:r>
        <w:separator/>
      </w:r>
    </w:p>
  </w:endnote>
  <w:endnote w:type="continuationSeparator" w:id="0">
    <w:p w14:paraId="103E9B2F" w14:textId="77777777" w:rsidR="002B00A2" w:rsidRDefault="002B00A2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2EC72" w14:textId="5408A1DD" w:rsidR="00E02594" w:rsidRPr="00590C73" w:rsidRDefault="002B00A2" w:rsidP="00590C73">
    <w:pPr>
      <w:pStyle w:val="Footer"/>
      <w:ind w:left="0"/>
      <w:jc w:val="right"/>
      <w:rPr>
        <w:b/>
        <w:bCs/>
      </w:rPr>
    </w:pPr>
    <w:sdt>
      <w:sdtPr>
        <w:id w:val="1468858445"/>
        <w:docPartObj>
          <w:docPartGallery w:val="Page Numbers (Bottom of Page)"/>
          <w:docPartUnique/>
        </w:docPartObj>
      </w:sdtPr>
      <w:sdtEndPr>
        <w:rPr>
          <w:b/>
          <w:bCs/>
        </w:rPr>
      </w:sdtEndPr>
      <w:sdtContent>
        <w:r w:rsidR="00E02594" w:rsidRPr="00590C73">
          <w:rPr>
            <w:b/>
            <w:bCs/>
          </w:rPr>
          <w:fldChar w:fldCharType="begin"/>
        </w:r>
        <w:r w:rsidR="00E02594" w:rsidRPr="00590C73">
          <w:rPr>
            <w:b/>
            <w:bCs/>
          </w:rPr>
          <w:instrText>PAGE   \* MERGEFORMAT</w:instrText>
        </w:r>
        <w:r w:rsidR="00E02594" w:rsidRPr="00590C73">
          <w:rPr>
            <w:b/>
            <w:bCs/>
          </w:rPr>
          <w:fldChar w:fldCharType="separate"/>
        </w:r>
        <w:r w:rsidR="00DD3351">
          <w:rPr>
            <w:b/>
            <w:bCs/>
            <w:noProof/>
          </w:rPr>
          <w:t>6</w:t>
        </w:r>
        <w:r w:rsidR="00E02594" w:rsidRPr="00590C73">
          <w:rPr>
            <w:b/>
            <w:bCs/>
          </w:rPr>
          <w:fldChar w:fldCharType="end"/>
        </w:r>
      </w:sdtContent>
    </w:sdt>
  </w:p>
  <w:p w14:paraId="4325A615" w14:textId="77777777" w:rsidR="00E02594" w:rsidRDefault="00E025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935641" w14:textId="77777777" w:rsidR="002B00A2" w:rsidRDefault="002B00A2" w:rsidP="001E7D29">
      <w:pPr>
        <w:spacing w:after="0" w:line="240" w:lineRule="auto"/>
      </w:pPr>
      <w:r>
        <w:separator/>
      </w:r>
    </w:p>
  </w:footnote>
  <w:footnote w:type="continuationSeparator" w:id="0">
    <w:p w14:paraId="118D21F7" w14:textId="77777777" w:rsidR="002B00A2" w:rsidRDefault="002B00A2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B2BC13" w14:textId="5ECD8857" w:rsidR="00E02594" w:rsidRPr="005F5D5B" w:rsidRDefault="00E02594" w:rsidP="00015440">
    <w:pPr>
      <w:pStyle w:val="Header"/>
      <w:rPr>
        <w:noProof/>
        <w:lang w:val="el-GR"/>
      </w:rPr>
    </w:pPr>
    <w:r w:rsidRPr="00590C73">
      <w:rPr>
        <w:noProof/>
        <w:lang w:val="el-GR" w:eastAsia="el-G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2B5BDE1" wp14:editId="7597F0E7">
              <wp:simplePos x="0" y="0"/>
              <wp:positionH relativeFrom="column">
                <wp:posOffset>-303530</wp:posOffset>
              </wp:positionH>
              <wp:positionV relativeFrom="paragraph">
                <wp:posOffset>17008</wp:posOffset>
              </wp:positionV>
              <wp:extent cx="2360930" cy="1404620"/>
              <wp:effectExtent l="0" t="0" r="0" b="0"/>
              <wp:wrapSquare wrapText="bothSides"/>
              <wp:docPr id="217" name="Πλαίσιο κειμένου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5651AD" w14:textId="1ABE48C6" w:rsidR="00E02594" w:rsidRPr="00F82195" w:rsidRDefault="00F82195" w:rsidP="00590C73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lang w:val="fr-CA"/>
                            </w:rPr>
                          </w:pPr>
                          <w:r w:rsidRPr="00F82195">
                            <w:rPr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lang w:val="fr-CA"/>
                            </w:rPr>
                            <w:t>Syntaxe d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lang w:val="bg-BG"/>
                            </w:rPr>
                            <w:t>е</w:t>
                          </w:r>
                          <w:r w:rsidRPr="00F82195">
                            <w:rPr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lang w:val="fr-CA"/>
                            </w:rPr>
                            <w:t>s</w:t>
                          </w:r>
                          <w:r w:rsidR="00E02594" w:rsidRPr="00F82195">
                            <w:rPr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lang w:val="fr-CA"/>
                            </w:rPr>
                            <w:t xml:space="preserve"> verbe</w:t>
                          </w:r>
                          <w:r w:rsidRPr="00F82195">
                            <w:rPr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lang w:val="fr-CA"/>
                            </w:rPr>
                            <w:t>s du fran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lang w:val="fr-CA"/>
                            </w:rPr>
                            <w:t>çais</w:t>
                          </w:r>
                          <w:r w:rsidR="00E02594" w:rsidRPr="00F82195">
                            <w:rPr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lang w:val="fr-CA"/>
                            </w:rPr>
                            <w:br/>
                            <w:t>Mme. Moustaki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2B5BDE1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style="position:absolute;margin-left:-23.9pt;margin-top:1.3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" filled="f" stroked="f">
              <v:textbox style="mso-fit-shape-to-text:t">
                <w:txbxContent>
                  <w:p w14:paraId="0D5651AD" w14:textId="1ABE48C6" w:rsidR="00E02594" w:rsidRPr="00F82195" w:rsidRDefault="00F82195" w:rsidP="00590C73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  <w:lang w:val="fr-CA"/>
                      </w:rPr>
                    </w:pPr>
                    <w:r w:rsidRPr="00F8219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  <w:lang w:val="fr-CA"/>
                      </w:rPr>
                      <w:t>Syntaxe d</w:t>
                    </w: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  <w:lang w:val="bg-BG"/>
                      </w:rPr>
                      <w:t>е</w:t>
                    </w:r>
                    <w:r w:rsidRPr="00F8219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  <w:lang w:val="fr-CA"/>
                      </w:rPr>
                      <w:t>s</w:t>
                    </w:r>
                    <w:r w:rsidR="00E02594" w:rsidRPr="00F8219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  <w:lang w:val="fr-CA"/>
                      </w:rPr>
                      <w:t xml:space="preserve"> verbe</w:t>
                    </w:r>
                    <w:r w:rsidRPr="00F8219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  <w:lang w:val="fr-CA"/>
                      </w:rPr>
                      <w:t>s du fran</w:t>
                    </w: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  <w:lang w:val="fr-CA"/>
                      </w:rPr>
                      <w:t>çais</w:t>
                    </w:r>
                    <w:r w:rsidR="00E02594" w:rsidRPr="00F8219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  <w:lang w:val="fr-CA"/>
                      </w:rPr>
                      <w:br/>
                      <w:t>Mme. Moustaki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F5D5B">
      <w:rPr>
        <w:noProof/>
        <w:lang w:val="el-GR" w:eastAsia="el-GR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49D33A4" wp14:editId="6400A90C">
              <wp:simplePos x="0" y="0"/>
              <wp:positionH relativeFrom="column">
                <wp:posOffset>-901065</wp:posOffset>
              </wp:positionH>
              <wp:positionV relativeFrom="paragraph">
                <wp:posOffset>-1720988</wp:posOffset>
              </wp:positionV>
              <wp:extent cx="8005445" cy="12802870"/>
              <wp:effectExtent l="0" t="0" r="0" b="0"/>
              <wp:wrapNone/>
              <wp:docPr id="12" name="Ομάδα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45" cy="12802870"/>
                        <a:chOff x="0" y="0"/>
                        <a:chExt cx="8005465" cy="12802870"/>
                      </a:xfrm>
                    </wpg:grpSpPr>
                    <wps:wsp>
                      <wps:cNvPr id="1" name="Ελεύθερη σχεδίαση: Σχήμα 10"/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Ελεύθερη σχεδίαση: Σχήμα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Ορθογώνιο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Ελεύθερη σχεδίαση: Σχήμα 10"/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Ελεύθερη σχεδίαση: Σχήμα 10"/>
                      <wps:cNvSpPr/>
                      <wps:spPr>
                        <a:xfrm rot="10800000" flipH="1" flipV="1">
                          <a:off x="5695950" y="10610850"/>
                          <a:ext cx="2221865" cy="21920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Ελεύθερη σχεδίαση: Σχήμα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6720" cy="16744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Ελεύθερη σχεδίαση: Σχήμα 10"/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Ελεύθερη σχεδίαση: Σχήμα 10"/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Ελεύθερη σχεδίαση: Σχήμα 10"/>
                      <wps:cNvSpPr/>
                      <wps:spPr>
                        <a:xfrm rot="10800000" flipH="1" flipV="1">
                          <a:off x="7019925" y="10753725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Ελεύθερη σχεδίαση: Σχήμα 10"/>
                      <wps:cNvSpPr/>
                      <wps:spPr>
                        <a:xfrm rot="10800000" flipH="1" flipV="1">
                          <a:off x="6677025" y="10458450"/>
                          <a:ext cx="342265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712F5A94" id="Ομάδα 3" o:spid="_x0000_s1026" style="position:absolute;margin-left:-70.95pt;margin-top:-135.5pt;width:630.35pt;height:1008.1pt;z-index:-251656192" coordsize="80054,128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L/5Ce5B+JHGqhuWJ5kHPRhMy0k6315UmA8fe4jpuNEmpMCLZ8mIcEhWYCrqcDlExQW&#10;iimjDIaVcbc7kKp1sOL92NwTVAsHGBcfVn2HrgERykWk51Pm+UL44KmikGK+ymy3DyOaPB+ZlX22&#10;YBuJFMa7uP9DB7+brVAnXhn8LT2+rMw4asLGh7FENs8IItq1hxjeKzQBZue8yIm0mm0++AnSk08O&#10;jWTyurZU02F5Y1CyS727OxP1X8lSum7aW5cdsymaLLw9CUTkJe1bt6o3l5pmOT4vifxb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+3GizsNE8LF3Ohs0zNMNgN0W10FnG56gsZAEurYIFsokilWeUyANZYbcU3tRRFWI&#10;t0fO+DSTqk8DsBufrl1FCRLXTCIgDXjyxTpTc0PpI2NSLHMWgp2fFnw4SfIPDBhK2fIYLSL3JE4R&#10;+c6v50w4BsbJngWsax6kkemUYBRl5klBWzlsXGDtnlWZ9YX0JHOoIB/Kw9zEIyakQxbL3dhzzu0x&#10;9Hs1Z6GUY87/qu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Nf36qtmIcwC9enMAXa/zV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F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">
              <v:shape id="Ελεύθερη σχεδίαση: Σχήμα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Ελεύθερη σχεδίαση: Σχήμα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Ορθογώνιο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Ελεύθερη σχεδίαση: Σχήμα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Ελεύθερη σχεδίαση: Σχήμα 10" o:spid="_x0000_s1031" style="position:absolute;left:56959;top:106108;width:22219;height:2192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7967,2180132;1197583,2185721;1198205,2185988;1294306,2123386;1260733,2131378;1210373,2137771;1207975,2131378;1243147,2128181;1294306,2123386;1381637,2115021;1379586,2115599;1380637,2115395;755136,2103007;790707,2112198;805895,2112997;848261,2133776;867446,2137771;868646,2138172;873042,2133776;889828,2138571;906615,2142566;939692,2150257;940188,2149759;978558,2156153;996943,2159349;1015328,2160948;1052898,2162546;1104057,2161746;1106278,2161746;1111252,2158949;1122443,2155353;1133834,2155153;1141628,2156152;1143726,2161746;1161611,2161746;1156016,2169738;1152819,2173734;1142427,2178529;1123242,2178529;1098462,2176931;1044904,2175333;1004936,2172136;969764,2167341;934592,2161746;881036,2153755;839469,2140169;839950,2139820;815488,2132178;793905,2122588;769125,2114596;743545,2105805;755136,2103007;1225682,2085874;1213469,2087737;1129004,2092001;1156815,2095415;1164010,2093817;1213570,2088223;1221726,2086637;1301570,2074295;1260087,2080624;1274322,2081030;1294806,2077234;1452997,2072446;1322890,2107086;1388731,2092419;618845,2056256;710771,2095415;743545,2105805;768325,2114595;793106,2122587;814688,2132177;809892,2136173;797102,2133775;751539,2116993;729157,2108202;706775,2098612;677198,2088223;651618,2077035;631635,2066645;618845,2056256;656415,2036278;700380,2058654;694785,2061851;643625,2037076;656415,2036278;494144,1981934;548501,2012303;559692,2025089;534112,2011503;514928,1999516;494144,1981934;589461,1961428;589469,1961655;592168,1964922;592465,1963553;1756842,1908968;1753939,1909210;1705977,1943574;1658814,1969148;1625241,1989126;1606856,1997118;1587672,2005110;1564490,2017098;1546904,2027486;1521324,2037876;1494946,2047466;1487751,2054658;1476560,2058654;1448583,2063449;1412611,2074638;1379837,2085026;1343866,2095416;1299102,2106604;1235952,2116993;1234354,2119391;1203991,2126980;1204778,2127383;1238496,2118955;1239150,2116993;1302300,2106604;1347064,2095416;1383035,2085026;1415809,2074638;1451780,2063449;1479758,2058654;1460819,2070016;1461372,2069843;1481357,2057855;1492548,2053859;1493293,2053653;1498143,2048265;1524522,2038675;1550102,2028286;1567688,2017896;1590869,2005909;1610054,1997918;1623209,1992200;1630038,1987528;1663611,1967549;1710773,1941976;386094,1897916;389129,1900519;390165,1901047;1762207,1877054;1761933,1877243;1761933,1877471;1763203,1877652;1763531,1877243;1779477,1865125;1774757,1868385;1773923,1869251;1777159,1867181;320825,1824871;351015,1860409;327077,1831690;1836074,1824848;1836003,1824873;1835474,1828494;1822684,1842879;1807496,1859661;1808411,1859451;1822684,1843678;1835474,1829293;1836074,1824848;398956,1806852;400539,1808779;400618,1808515;280715,1788535;301498,1802121;302519,1803323;311990,1805418;333472,1825297;363049,1849272;375839,1866853;383033,1875645;413408,1901218;404616,1908410;376327,1876985;375040,1877243;401810,1906980;404616,1908410;413409,1901218;489348,1961155;474161,1965950;479756,1969946;457374,1970745;442985,1961155;429396,1950766;395823,1922795;364648,1894825;335871,1866853;322282,1853268;309492,1838883;314288,1832490;330275,1846875;347861,1860460;369444,1883636;371278,1885209;347861,1860460;331074,1846875;315087,1832490;297501,1810912;280715,1788535;2041709,1661468;2041304,1661642;2032574,1682590;2033317,1561348;2012133,1591940;2001741,1611120;1991350,1628702;1966569,1661468;1944987,1694233;1925802,1720606;1924203,1721584;1922893,1723523;1925002,1722205;1944187,1695832;1965770,1663066;1990550,1630301;2000942,1612719;2011334,1593539;2032917,1562371;2116050,1550384;2105658,1581551;2087273,1615116;2068888,1649481;2052101,1671058;2063293,1648681;2072885,1626305;2080079,1614317;2089671,1598334;2098464,1582351;2116050,1550384;2064310,1481880;2044907,1516019;2044550,1516840;2064091,1482454;2074951,1404556;2051631,1468257;2002575,1568506;1995392,1579859;1995346,1579953;1978559,1608723;1961773,1639891;1942588,1663866;1926601,1691037;1832276,1797326;1801101,1823699;1798110,1825973;1796820,1827278;1783784,1837903;1773124,1850071;1733955,1879641;1727817,1883517;1711147,1897103;1708740,1898667;1705177,1902018;1674003,1922796;1642827,1941976;1639259,1943784;1618151,1957491;1611607,1960791;1605258,1965151;1583674,1977139;1563509,1985046;1518564,2007711;1413118,2047029;1339639,2065918;1399022,2054658;1410213,2052260;1446184,2039473;1468566,2032281;1504538,2013900;1545305,1999515;1571424,1989275;1582875,1982733;1593266,1979537;1607655,1971545;1611436,1968918;1621245,1959558;1642827,1946771;1667381,1934738;1676400,1929188;1707576,1908410;1721165,1895623;1736353,1886033;1775521,1856465;1803499,1830092;1834674,1803720;1928999,1697430;1941980,1675368;1942588,1673455;1963372,1641488;1969767,1631898;1978270,1620108;1980958,1615116;1997744,1586346;2030518,1518417;2062493,1445693;2071885,1416123;2162413,1333809;2160015,1335408;2160015,1335408;2169963,1286446;2169676,1287860;2172005,1290654;2179200,1298646;2183996,1295449;2184117,1294836;2180798,1297048;2172805,1289855;2162838,1195663;2162280,1195694;2161269,1195750;2161614,1199549;2160815,1219529;2157617,1231516;2138433,1261884;2133636,1288257;2128840,1297048;2120847,1335408;2112053,1365776;2102461,1395346;2096866,1418521;2090471,1442496;2095571,1434566;2100063,1417722;2104060,1393747;2113652,1364178;2122445,1333809;2130439,1295449;2135235,1286658;2140031,1260286;2159216,1229918;2146426,1291453;2136834,1342600;2115251,1408132;2110982,1414772;2109156,1424715;2103261,1441697;2080879,1490446;2070486,1516019;2064091,1529606;2056098,1543991;2034515,1582351;2011334,1619911;1981758,1670259;1948983,1719807;1927401,1747778;1904219,1774950;1896225,1786138;1887433,1797326;1873843,1808515;1851618,1833116;1852260,1835686;1829079,1859661;1804298,1877243;1784315,1893226;1765383,1907058;1768327,1906813;1789111,1891628;1809095,1875645;1833875,1858063;1857057,1834088;1856257,1830891;1878639,1806118;1892229,1794929;1901022,1783741;1909015,1772553;1932197,1745381;1953780,1717410;1986554,1667861;2016130,1617514;2039312,1579953;2060894,1541593;2068888,1527208;2075283,1513622;2085675,1488049;2108057,1439299;2116849,1406534;2138433,1341002;2148025,1289856;2160815,1228319;2163698,1217510;2161614,1217131;2162413,1197152;2179999,1178771;2170691,1217546;2170692,1217546;2179999,1178772;2187193,1170779;2182397,1181169;2181299,1202946;2180798,1223524;2172805,1248115;2172805,1250924;2182397,1223524;2183996,1181168;2187723,1173096;2152820,1136415;2147583,1148793;2145626,1166784;2143105,1158379;2142182,1159566;2144827,1168382;2143229,1181169;2146426,1191558;2148904,1191420;2147225,1185963;2148824,1173176;2152820,1136415;2219968,1114838;2221566,1115636;2220766,1149201;2221566,1172378;2219168,1214733;2216770,1238708;2209575,1273871;2207178,1303441;2195187,1357784;2183996,1404935;2164012,1413726;2165611,1408931;2168808,1375366;2180798,1340203;2190391,1334609;2190391,1334608;2200783,1273871;2206378,1245101;2211174,1215533;2215171,1187561;2216770,1161189;2217569,1138813;2219168,1126825;2219968,1114838;112583,744291;112981,744490;113018,744378;160811,629744;143225,662509;128836,674497;128802,675262;127410,705856;127451,705783;128836,675296;143225,663308;160811,630542;161410,630942;161709,630343;170402,560216;159211,568207;142425,603371;146265,606442;146390,605903;143225,603371;160011,568207;169920,561131;231953,514664;230944,515472;226658,531946;223960,540237;150419,674497;140026,707262;130434,740827;109651,811154;96062,859104;89667,895067;86470,913448;84071,931829;76877,981377;74479,1011745;78476,1043712;80349,1026294;80075,1020536;83272,986971;90466,937423;96172,930577;104458,875141;104056,865497;111953,842863;116651,823860;115247,827137;110450,825539;98460,859904;99259,879084;93663,915845;92864,922239;84871,931829;87269,913448;90466,895067;96861,859104;110450,811154;131234,740827;140826,707262;151217,674497;224759,540237;231953,514664;246343,434747;246342,434747;250338,437944;250338,437943;390382,320967;390228,321090;389761,321618;383233,328457;381582,330858;380504,332076;375839,338847;327078,396387;313488,412370;299900,429152;239810,495552;300699,428354;314287,411571;327877,395587;376638,338047;381582,330858;389761,321618;410673,265860;403774,268263;398643,270167;397422,271716;388628,279708;366246,294093;351059,310876;336670,327658;327078,336449;326752,336041;317685,346938;302297,366019;277518,393190;281514,397984;281590,397917;278316,393989;303096,366817;327877,336449;337469,327658;351858,310876;367045,294093;389427,279708;398221,271717;407813,268121;410841,267181;1568487,121473;1609254,139854;1626840,154239;1587672,135059;1568487,121473;1435793,63134;1467767,70326;1512532,92703;1435793,63134;954578,57840;937791,59937;901819,64732;866647,72724;851460,77519;833874,82314;795392,89872;788310,92703;739549,109485;691587,128665;658014,143850;635632,152640;580475,178214;554097,194997;528517,211779;487749,242147;449380,272516;412658,304543;415807,308478;423601,303134;430235,298190;454176,277311;492546,246942;533313,216574;558892,199791;585272,183009;640427,157435;662010,146247;695584,131063;743545,111883;792306,95100;812789,91078;822683,87698;957359,58651;1240449,40657;1257535,42355;1280717,50347;1263131,47950;1226360,40757;1240449,40657;1333474,34364;1366248,36761;1406216,52744;1356656,43954;1333474,34364;1066088,34164;973762,39159;909813,47949;879437,55941;853057,65531;816287,70326;677198,123870;626838,146247;611650,151841;598061,159034;572482,172619;532514,193398;502138,217373;414208,286101;395832,302076;377855,318486;378236,318867;239947,481098;211969,519458;199179,542634;186389,564211;162409,608964;136323,650061;136030,651321;127237,675296;120842,686484;119243,688082;112149,711658;110450,725644;108852,745622;97661,778389;87269,811154;76077,859104;69683,903059;65686,947013;71281,916644;71800,914138;72880,902259;79275,858305;81277,858973;81451,858231;79276,857506;90467,809556;100858,776790;111998,744174;111250,744024;112849,724045;121642,686484;128036,675296;128251,674712;136830,651321;163208,609764;187189,565011;199979,543434;212769,520257;240747,481897;379036,319667;415807,286102;503737,217373;534112,193398;574080,172620;599660,159034;613250,151842;628437,146247;678797,123870;817886,70327;854657,65532;881036,55942;911411,47950;975360,39159;1067687,34464;1141896,36953;1178398,0;1215968,2397;1254337,6393;1279917,12787;1296704,20778;1317487,16782;1348662,23975;1367847,29569;1367048,30368;1366248,35962;1333474,33565;1322283,30368;1311092,27970;1289509,23175;1267927,18380;1245545,15184;1220765,15184;1200780,15184;1169606,15184;1168141,14716;1154417,21577;1159214,29569;1207175,39159;1185832,39531;1186192,39559;1208774,39159;1227959,41557;1264729,48749;1282315,51147;1311892,57540;1342268,63933;1371844,71125;1401421,79917;1415809,83912;1430198,88707;1430383,88877;1440701,90655;1465706,99945;1469199,105236;1470166,105490;1492548,114280;1511733,122272;1530917,131063;1545306,139055;1554898,143850;1565290,149444;1600461,169423;1645226,198193;1668408,214177;1669079,214656;1680926,221851;2132038,1070084;2131700,1076772;2140830,1078076;2149623,1084469;2153620,1106046;2168807,1131620;2175203,1132201;2175203,1126026;2181701,1107979;2181597,1104449;2187992,1082871;2196786,1082871;2210374,1074081;2211973,1109244;2207977,1126026;2203180,1142009;2200782,1168382;2199983,1181968;2198384,1195554;2194976,1197826;2195187,1198750;2198452,1196573;2199983,1183566;2200782,1169981;2203180,1143608;2207977,1127624;2211973,1110842;2218368,1115637;2217569,1127624;2215970,1139612;2215170,1161989;2213572,1188361;2209575,1216332;2204779,1245901;2199183,1274671;2188792,1335408;2179200,1341002;2167209,1376166;2164011,1409731;2162413,1414526;2148824,1451287;2144827,1454484;2128040,1493643;2145626,1454484;2149623,1451287;2124043,1524011;2110454,1531204;2107636,1536840;2108057,1537597;2111254,1531203;2124843,1524011;2115251,1551183;2097665,1583150;2088872,1599133;2079280,1615116;2072085,1627103;2061694,1650280;2050503,1672656;2032917,1696631;2015331,1719008;2016063,1717499;1996145,1744581;1952980,1791733;1944482,1804804;1952980,1792531;1996145,1745380;1963372,1794928;1946485,1812611;1932929,1822573;1932196,1823699;1923721,1830218;1923404,1832490;1885833,1870850;1845865,1907611;1844017,1908952;1830678,1925992;1798703,1949967;1768819,1972374;1768712,1972505;1798703,1950766;1830678,1926791;1804298,1953163;1782816,1967149;1767955,1973424;1767528,1973943;1751540,1984331;1745517,1987123;1730358,1999416;1715570,2009905;1693187,2024290;1685994,2025089;1677997,2028643;1676755,2029586;1686793,2025888;1693987,2025089;1665210,2046666;1646824,2056257;1628440,2065048;1615453,2066995;1613251,2068244;1552500,2094616;1549402,2095320;1530917,2107403;1541309,2110600;1502939,2127383;1506137,2116194;1493347,2120989;1481357,2124985;1456576,2132976;1453266,2129004;1441388,2131378;1426999,2134575;1397423,2141768;1396448,2142221;1424602,2135374;1438990,2132177;1450980,2129780;1455776,2133775;1480557,2125784;1492547,2121788;1505337,2116993;1502139,2128181;1468566,2144165;1466921,2143704;1443786,2152955;1424602,2158550;1395825,2165742;1383935,2164743;1359065,2169581;1358254,2171336;1291908,2184123;1276719,2180127;1263930,2180127;1241547,2187320;1221564,2188918;1201579,2189717;1199408,2188787;1181196,2192015;1159214,2188119;1160013,2187320;1164010,2181725;1145625,2179328;1154417,2174533;1180797,2173734;1206376,2172935;1243146,2173734;1268726,2171336;1316687,2160947;1348662,2153755;1372643,2152955;1374311,2152181;1351060,2152956;1319086,2160148;1271124,2170538;1245545,2172935;1208774,2172136;1183194,2172935;1156815,2173734;1157615,2170538;1163210,2162546;1409413,2121788;1576481,2058654;1620445,2035478;1645226,2022691;1670805,2009106;1718767,1980336;1757136,1950766;1829079,1894825;1849063,1878841;1868247,1862059;1897024,1835686;1909015,1815708;1926239,1799923;1926377,1798931;1909815,1814109;1897824,1834088;1869047,1860461;1849862,1877243;1829879,1893226;1757936,1949168;1719567,1978738;1671605,2007508;1646026,2021093;1621245,2033880;1577280,2057056;1410213,2120190;1164010,2160948;1145625,2160948;1143226,2154554;1124042,2153755;1106456,2160948;1055296,2161746;1017727,2160148;999341,2158550;980956,2155353;992031,2143543;989749,2144165;948486,2136526;946583,2136973;867447,2122588;836271,2116194;809093,2111399;776320,2096215;735552,2081031;693186,2064248;700380,2058654;729957,2064248;742746,2075436;786711,2088223;873842,2110600;895424,2114596;918606,2118591;944186,2124186;972374,2130280;974560,2129780;1000940,2133776;1001739,2132178;1040108,2133776;1046503,2134575;1105656,2134575;1148821,2136173;1199981,2132178;1206375,2132178;1208774,2138571;1259133,2132178;1292707,2124186;1311891,2120989;1323882,2119391;1350261,2112998;1371844,2108203;1393426,2102608;1433015,2095758;1438191,2093818;1396625,2101010;1375041,2106604;1353459,2111399;1327080,2117793;1315090,2119391;1295905,2122588;1243946,2127383;1208774,2130579;1202379,2130579;1151220,2134575;1108054,2132976;1048902,2132976;1042507,2132178;1017727,2121788;1004137,2130579;1004103,2130648;1015328,2123386;1040109,2133775;1001740,2132177;1002042,2131981;976959,2128181;947383,2121788;921803,2116194;898622,2112198;877039,2108203;789908,2085826;745944,2073039;733154,2061851;703577,2056256;659613,2033880;646823,2034679;601259,2011503;593265,1997118;594864,1996319;622842,2011503;650819,2026688;658813,2021893;626039,2000315;598861,1988328;561291,1966750;529316,1945971;478957,1924394;459772,1908411;463769,1906813;482953,1912406;442985,1870850;420603,1852469;399820,1834088;373441,1812511;335072,1770155;332439,1761929;324679,1754171;298301,1725401;295104,1711016;284711,1696631;283474,1694691;271122,1686242;247141,1651878;233552,1619911;231953,1619911;213569,1584748;195983,1549584;177597,1508827;160811,1467271;177597,1495241;194384,1530404;199979,1549584;202292,1552975;199445,1538179;192022,1524710;179939,1497546;165606,1473663;148020,1425713;132953,1376559;128006,1362230;106458,1276241;96929,1213817;96861,1215533;97661,1228319;101657,1257889;106453,1288257;98460,1261884;92864,1228319;86470,1228319;82472,1197951;76877,1178771;72081,1160391;58491,1146006;54495,1146006;50498,1126026;48899,1100453;52097,1064491;53695,1051704;56418,1042934;55094,1022934;56893,993364;60090,987371;60090,983774;53695,995762;48100,987770;37708,973385;35810,961997;35310,962996;32113,994963;29714,1026929;27317,1051704;27317,1102850;28116,1129223;29714,1155595;22521,1180369;20922,1180369;16126,1132419;16126,1082871;20122,1044511;27313,1051700;20922,1043712;19323,1014942;20922,970988;21721,959000;24119,939021;33712,903059;38491,879169;36909,873489;31313,905456;21721,941419;19323,961398;18523,973385;16925,1017339;18523,1046109;14527,1084469;14527,1134018;19323,1181968;20922,1181968;31313,1227521;36909,1265081;48899,1303441;67784,1385930;69432,1401739;72881,1401739;90467,1444094;96862,1465672;84871,1447291;72081,1418521;71282,1426513;64327,1404960;59291,1405734;53695,1387354;34511,1343399;22521,1304241;21721,1271474;16126,1233114;12128,1194754;3336,1166784;8931,1018139;14527,979779;9731,959000;19323,901460;21721,887874;28116,841522;44903,807957;40906,853510;44901,845702;47300,827038;48100,806359;55294,779986;66485,740028;80075,699271;81093,698125;87269,665706;96062,642529;106454,623349;127237,583391;144024,547429;168005,501077;185590,481098;199979,453127;211970,435546;224760,429152;227957,424357;240747,398784;265527,370014;266201,382039;264394,387093;290307,360424;303096,343642;319883,327658;321330,329265;320683,328457;341467,307679;362250,288499;384632,264524;415807,241348;449380,216574;469453,202573;482953,190201;506934,175816;532514,162230;535900,160490;544604,151942;558893,141452;574581,133460;585679,130906;587669,129464;805096,41556;813163,39802;835471,31966;850860,28869;858883,28801;861851,27970;1044105,3995;1095864,3796;1151220,4794;1152251,5567;1179198,2397;1203978,6392;1228758,11187;1241543,14093;1227959,10389;1203178,5594;1178398,1598;1178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Ελεύθερη σχεδίαση: Σχήμα 10" o:spid="_x0000_s1032" style="position:absolute;left:59340;top:109061;width:16967;height:16745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460,1665414;914530,1669684;915005,1669887;988393,1622065;962755,1628170;924297,1633054;922466,1628170;949325,1625728;988393,1622065;1055082,1615675;1053516,1616117;1054319,1615961;576657,1606498;603821,1613519;615419,1614129;647772,1630002;662422,1633054;663339,1633360;666696,1630002;679514,1633665;692334,1636717;717592,1642592;717972,1642212;747272,1647096;761312,1649538;775352,1650759;804042,1651980;843110,1651369;844805,1651369;848604,1649232;857150,1646485;865848,1646332;871800,1647095;873402,1651369;887061,1651369;882788,1657474;880346,1660527;872410,1664189;857760,1664189;838837,1662968;797938,1661748;767416,1659306;740557,1655643;713698,1651369;672800,1645264;641058,1634886;641425,1634619;622745,1628781;606263,1621455;587340,1615350;567806,1608635;576657,1606498;935988,1593409;926661,1594833;862160,1598090;883398,1600698;888892,1599477;926739,1595204;932967,1593993;993939,1584564;962261,1589399;973132,1589709;988774,1586810;1109576,1583152;1010221,1609613;1060500,1598409;472579,1570785;542778,1600698;567806,1608635;586729,1615350;605653,1621455;622134,1628781;618471,1631833;608704,1630002;573910,1617182;556818,1610466;539726,1603140;517140,1595204;497606,1586657;482346,1578721;472579,1570785;501269,1555523;534843,1572616;530570,1575058;491502,1556133;501269,1555523;377352,1514009;418861,1537208;427407,1546976;407873,1536597;393223,1527440;377352,1514009;450140,1498344;450146,1498518;452207,1501014;452434,1499968;1341607,1458270;1339390,1458455;1302764,1484706;1266748,1504242;1241110,1519504;1227071,1525608;1212420,1531713;1194718,1540871;1181288,1548807;1161754,1556744;1141610,1564069;1136116,1569564;1127570,1572616;1106205,1576279;1078736,1584826;1053708,1592762;1026239,1600699;992055,1609246;943831,1617182;942610,1619013;919424,1624811;920025,1625118;945773,1618680;946273,1617182;994497,1609246;1028681,1600699;1056150,1592762;1081178,1584826;1108647,1576279;1130013,1572616;1115549,1581295;1115972,1581163;1131233,1572005;1139779,1568953;1140349,1568796;1144052,1564680;1164197,1557354;1183730,1549418;1197160,1541481;1214862,1532324;1229512,1526219;1239559,1521851;1244773,1518283;1270412,1503021;1306427,1483485;294839,1449828;297157,1451816;297948,1452219;1345704,1433891;1345494,1434035;1345494,1434210;1346464,1434348;1346715,1434035;1358892,1424778;1355287,1427268;1354650,1427930;1357121,1426349;244997,1394028;268052,1421176;249771,1399237;1402112,1394010;1402057,1394030;1401654,1396796;1391887,1407785;1380288,1420605;1380988,1420444;1391887,1408395;1401654,1397406;1402112,1394010;304661,1380263;305870,1381735;305931,1381533;214367,1366271;230238,1376649;231018,1377567;238250,1379168;254655,1394353;277241,1412668;287008,1426099;292502,1432814;315698,1452350;308983,1457844;287381,1433839;286398,1434035;306841,1456752;308983,1457844;315699,1452350;373689,1498136;362091,1501799;366364,1504852;349272,1505462;338284,1498136;327907,1490200;302269,1468833;278462,1447466;256486,1426099;246109,1415721;236343,1404732;240005,1399848;252214,1410837;265643,1421215;282125,1438919;283525,1440121;265643,1421215;252824,1410837;240615,1399848;227186,1383364;214367,1366271;1559145,1269204;1558835,1269336;1552168,1285339;1552736,1192722;1536559,1216091;1528623,1230743;1520688,1244173;1501764,1269204;1485283,1294233;1470633,1314380;1469411,1315126;1468411,1316608;1470022,1315601;1484672,1295455;1501154,1270425;1520077,1245395;1528013,1231964;1535948,1217312;1552430,1193503;1615915,1184346;1607979,1208155;1593940,1233795;1579899,1260047;1567081,1276529;1575627,1259436;1582952,1242342;1588445,1233185;1595771,1220975;1602486,1208766;1615915,1184346;1576403,1132015;1561586,1158095;1561314,1158722;1576237,1132454;1584530,1072948;1566721,1121609;1529260,1198190;1523775,1206862;1523740,1206934;1510920,1228911;1498102,1252721;1483451,1271035;1471243,1291792;1399212,1372987;1375405,1393133;1373121,1394870;1372136,1395867;1362180,1403983;1354040,1413279;1324129,1435867;1319442,1438828;1306712,1449207;1304874,1450401;1302153,1452961;1278347,1468833;1254540,1483485;1251815,1484866;1235695,1495337;1230699,1497858;1225850,1501189;1209368,1510347;1193968,1516387;1159646,1533700;1079123,1563736;1023011,1578165;1068359,1569564;1076905,1567732;1104374,1557964;1121466,1552470;1148936,1538428;1180067,1527440;1200013,1519617;1208758,1514620;1216692,1512178;1227681,1506073;1230568,1504066;1238058,1496916;1254540,1487148;1273290,1477956;1280178,1473717;1303985,1457844;1314362,1448076;1325960,1440750;1355871,1418163;1377236,1398016;1401043,1377870;1473074,1296675;1482987,1279822;1483451,1278361;1499323,1253941;1504206,1246615;1510699,1237608;1512752,1233795;1525571,1211818;1550599,1159926;1575016,1104372;1582189,1081784;1651319,1018904;1649488,1020125;1649488,1020125;1657085,982722;1656866,983802;1658645,985937;1664139,992042;1667801,989600;1667894,989132;1665360,990821;1659255,985326;1651644,913373;1651218,913397;1650446,913440;1650709,916342;1650099,931604;1647657,940761;1633007,963960;1629345,984106;1625682,990821;1619578,1020125;1612863,1043323;1605537,1065912;1601265,1083615;1596381,1101930;1600276,1095872;1603706,1083005;1606758,1064690;1614083,1042102;1620798,1018904;1626903,989600;1630565,982885;1634228,962739;1648878,939540;1639111,986547;1631786,1025619;1615304,1075679;1612044,1080751;1610650,1088347;1606148,1101320;1589056,1138559;1581120,1158095;1576237,1168473;1570132,1179462;1553651,1208766;1535948,1237458;1513363,1275919;1488335,1313770;1471854,1335136;1454151,1355893;1448046,1364440;1441332,1372987;1430954,1381533;1413982,1400327;1414472,1402290;1396770,1420605;1377847,1434035;1362586,1446245;1348129,1456811;1350378,1456624;1366249,1445024;1381510,1432814;1400433,1419384;1418136,1401069;1417525,1398627;1434617,1379702;1444995,1371155;1451709,1362609;1457813,1354062;1475516,1333305;1491997,1311938;1517025,1274087;1539611,1235627;1557314,1206934;1573795,1177630;1579899,1166642;1584783,1156264;1592719,1136728;1609811,1099488;1616525,1074458;1633007,1024398;1640332,985327;1650099,938319;1652301,930062;1650709,929772;1651319,914511;1664749,900469;1657641,930090;1657642,930090;1664749,900470;1670243,894364;1666580,902301;1665742,918936;1665360,934656;1659255,953441;1659255,955587;1666580,934656;1667801,902300;1670647,896134;1643994,868113;1639995,877569;1638501,891312;1636575,884892;1635871,885798;1637891,892533;1636670,902301;1639111,910237;1641004,910132;1639722,905963;1640942,896195;1643994,868113;1695271,851630;1696492,852240;1695881,877881;1696492,895585;1694660,927941;1692829,946255;1687335,973117;1685504,995705;1676347,1037218;1667801,1073237;1652541,1079952;1653762,1076289;1656203,1050649;1665360,1023788;1672685,1019514;1672685,1019514;1680621,973117;1684893,951139;1688556,928551;1691608,907184;1692829,887038;1693439,869945;1694660,860787;1695271,851630;85974,568568;86277,568719;86306,568634;122803,481064;109373,506094;98385,515252;98359,515836;97297,539207;97327,539151;98385,515862;109373,506704;122803,481674;123260,481980;123489,481522;130127,427952;121581,434056;108762,460918;111695,463264;111790,462852;109373,460918;122192,434056;129759,428651;177131,393154;176360,393771;173087,406356;171026,412690;114867,515252;106931,540281;99606,565922;83734,619645;73357,656274;68474,683746;66032,697787;64201,711829;58707,749679;56875,772877;59928,797297;61358,783991;61149,779592;63590,753952;69084,716102;73441,710872;79769,668525;79462,661158;85492,643867;89081,629351;88008,631854;84345,630633;75188,656885;75799,671536;71526,699619;70916,704503;64811,711829;66642,697787;69084,683746;73967,656274;84345,619645;100216,565922;107541,540281;115477,515252;171636,412690;177131,393154;188119,332105;188118,332105;191170,334547;191170,334547;298114,245189;297996,245282;297640,245685;292655,250910;291394,252744;290571,253674;287008,258847;249772,302802;239394,315012;229017,327832;183130,378554;229628,327221;240005,314401;250382,302191;287618,258236;291394,252744;297640,245685;313609,203091;308341,204927;304422,206382;303490,207565;296775,213670;279683,224659;268085,237479;257097,250299;249772,257015;249523,256704;242599,265028;230848,279603;211925,300360;214977,304022;215036,303971;212535,300970;231459,280214;250382,257015;257707,250300;268695,237479;280293,224659;297385,213671;304100,207566;311425,204819;313737,204101;1197770,92794;1228902,106835;1242331,117824;1212420,103172;1197770,92794;1096439,48228;1120856,53722;1155040,70816;1096439,48228;728960,44184;716141,45786;688671,49449;661812,55554;650214,59217;636785,62880;607398,68653;601990,70817;564754,83636;528128,98288;502490,109888;485398,116603;443278,136138;423134,148959;403600,161779;372468,184977;343168,208176;315125,232642;317529,235648;323481,231566;328547,227789;346830,211839;376131,188640;407262,165442;426796,152621;446941,139801;489060,120266;505542,111719;531180,100119;567806,85468;605042,72648;620684,69575;628239,66993;731084,44804;947265,31058;960312,32356;978015,38460;964586,36629;936506,31135;947265,31058;1018303,26251;1043331,28082;1073852,40292;1036006,33577;1018303,26251;814115,26098;743610,29914;694775,36629;671579,42733;651435,50059;623355,53722;517140,94625;478683,111719;467085,115992;456708,121487;437174,131865;406652,147737;383456,166052;316309,218554;302276,230757;288548,243293;288839,243584;183235,367513;161869,396816;152103,414521;142336,431004;124023,465191;104103,496584;103879,497547;97164,515862;92280,524409;91060,525630;85642,543639;84345,554323;83124,569585;74578,594615;66642,619645;58096,656274;53213,689851;50161,723428;54434,700229;54830,698315;55655,689240;60538,655664;62067,656174;62200,655607;60539,655053;69085,618424;77020,593393;85527,568478;84956,568364;86177,553102;92891,524409;97775,515862;97939,515416;104490,497547;124634,465802;142946,431614;152713,415132;162480,397427;183846,368124;289450,244195;317529,218555;384677,166053;407873,147738;438395,131865;457928,121487;468306,115993;479904,111719;518361,94625;624576,53723;652656,50060;672800,42734;695996,36629;744831,29914;815336,26327;872005,28229;899880,0;928570,1831;957871,4884;977404,9768;990224,15873;1006095,12820;1029901,18315;1044552,22588;1043942,23199;1043331,27472;1018303,25640;1009757,23199;1001211,21367;984729,17704;968248,14041;951156,11599;932233,11599;916972,11599;893166,11599;892047,11242;881567,16483;885230,22588;921855,29914;905557,30198;905832,30219;923076,29914;937727,31745;965806,37239;979236,39071;1001822,43955;1025019,48839;1047604,54333;1070190,61049;1081178,64101;1092166,67764;1092307,67893;1100187,69252;1119282,76348;1121949,80390;1122687,80584;1139779,87299;1154430,93404;1169080,100120;1180068,106225;1187393,109888;1195328,114161;1222187,129423;1256371,151401;1274074,163611;1274587,163977;1283633,169473;1628124,817443;1627866,822552;1634838,823548;1641552,828431;1644605,844914;1656203,864450;1661087,864894;1661087,860177;1666049,846391;1665970,843694;1670853,827211;1677568,827211;1687945,820495;1689166,847357;1686114,860177;1682452,872387;1680620,892533;1680010,902911;1678789,913290;1676186,915025;1676347,915731;1678841,914068;1680010,904132;1680620,893754;1682452,873608;1686114,861398;1689166,848578;1694049,852241;1693439,861398;1692219,870555;1691608,887649;1690387,907795;1687335,929162;1683672,951750;1679399,973728;1671464,1020125;1664139,1024398;1654982,1051260;1652540,1076900;1651319,1080563;1640942,1108646;1637890,1111088;1625071,1141001;1638501,1111088;1641552,1108646;1622019,1164200;1611642,1169694;1609490,1174000;1609811,1174578;1612252,1169694;1622629,1164200;1615304,1184956;1601875,1209376;1595160,1221586;1587835,1233795;1582341,1242952;1574406,1260657;1565860,1277750;1552430,1296065;1539001,1313159;1539560,1312006;1524350,1332694;1491387,1368713;1484897,1378699;1491387,1369324;1524350,1333304;1499323,1371155;1486427,1384662;1476075,1392273;1475515,1393133;1469043,1398112;1468801,1399848;1440110,1429151;1409589,1457234;1408178,1458258;1397991,1471275;1373574,1489589;1350753,1506707;1350671,1506806;1373574,1490200;1397991,1471886;1377847,1492031;1361442,1502715;1350093,1507509;1349767,1507905;1337558,1515841;1332958,1517973;1321383,1527364;1310089,1535376;1292997,1546365;1287504,1546976;1281397,1549690;1280448,1550411;1288114,1547586;1293608,1546976;1271632,1563459;1257592,1570785;1243553,1577500;1233636,1578988;1231954,1579942;1185561,1600088;1183196,1600626;1169080,1609856;1177015,1612298;1147715,1625118;1150156,1616571;1140390,1620234;1131233,1623286;1112310,1629391;1109781,1626357;1100711,1628170;1089723,1630612;1067138,1636107;1066393,1636453;1087893,1631222;1098880,1628781;1108036,1626949;1111699,1630002;1130623,1623897;1139779,1620845;1149546,1617182;1147104,1625728;1121466,1637938;1120209,1637586;1102543,1644653;1087893,1648927;1065917,1654421;1056837,1653658;1037846,1657354;1037226,1658695;986561,1668463;974963,1665410;965196,1665410;948104,1670904;932843,1672125;917582,1672736;915924,1672025;902017,1674491;885230,1671515;885840,1670904;888892,1666631;874853,1664800;881567,1661137;901712,1660526;921245,1659916;949325,1660526;968858,1658695;1005484,1650758;1029901,1645264;1048214,1644653;1049488,1644062;1031733,1644654;1007316,1650148;970690,1658085;951156,1659916;923076,1659306;903543,1659916;883398,1660527;884009,1658085;888282,1651980;1076294,1620845;1203874,1572616;1237448,1554912;1256371,1545144;1275905,1534766;1312531,1512789;1341832,1490200;1396770,1447466;1412031,1435256;1426681,1422436;1448657,1402290;1457813,1387028;1470966,1374970;1471072,1374213;1458424,1385807;1449267,1401069;1427292,1421215;1412641,1434035;1397381,1446245;1342442,1488979;1313142,1511568;1276516,1533545;1256982,1543923;1238058,1553691;1204485,1571395;1076905,1619624;888892,1650759;874853,1650759;873021,1645875;858371,1645264;844941,1650759;805874,1651369;777184,1650148;763144,1648927;749104,1646485;757562,1637463;755818,1637938;724308,1632102;722855,1632444;662423,1621455;638616,1616571;617861,1612908;592834,1601309;561702,1589710;529349,1576889;534843,1572616;557429,1576889;567196,1585436;600769,1595204;667306,1612298;683788,1615350;701490,1618403;721024,1622676;742550,1627331;744220,1626949;764364,1630002;764975,1628781;794275,1630002;799159,1630612;844331,1630612;877294,1631833;916361,1628781;921245,1628781;923076,1633665;961533,1628781;987171,1622676;1001822,1620234;1010978,1619013;1031122,1614129;1047604,1610467;1064085,1606193;1094317,1600960;1098270,1599478;1066528,1604972;1050046,1609246;1033565,1612908;1013420,1617792;1004264,1619013;989614,1621455;949935,1625118;923076,1627560;918193,1627560;879125,1630612;846162,1629391;800990,1629391;796107,1628781;777184,1620845;766806,1627560;766780,1627613;775352,1622065;794276,1630002;764975,1628781;765206,1628631;746052,1625728;723466,1620845;703932,1616571;686229,1613519;669748,1610467;603211,1593373;569638,1583605;559871,1575058;537284,1570785;503711,1553691;493944,1554302;459149,1536597;453045,1525608;454266,1524998;475631,1536597;496996,1548197;503100,1544534;478073,1528050;457318,1518893;428628,1502410;404211,1486537;365754,1470054;351103,1457845;354155,1456624;368806,1460897;338284,1429151;321192,1415110;305321,1401069;285177,1384586;255876,1352230;253866,1345946;247940,1340020;227797,1318043;225355,1307054;217419,1296065;216474,1294583;207041,1288128;188728,1261878;178351,1237458;177131,1237458;163091,1210597;149661,1183735;135621,1152601;122803,1120855;135621,1142222;148441,1169084;152713,1183735;154480,1186325;152306,1175022;146637,1164734;137410,1143983;126464,1125739;113035,1089109;101529,1051560;97752,1040615;81296,974927;74019,927241;73967,928551;74578,938319;77630,960908;81293,984106;75188,963960;70916,938319;66032,938319;62980,915121;58707,900469;55044,886428;44667,875439;41615,875439;38563,860177;37342,840641;39783,813170;41004,803402;43083,796702;42073,781424;43446,758836;45888,754258;45888,751510;41004,760668;36732,754563;28796,743574;27346,734875;26965,735637;24523,760057;22691,784476;20860,803402;20860,842472;21470,862619;22691,882765;17198,901690;15977,901690;12314,865061;12314,827211;15366,797907;20858,803399;15977,797297;14756,775319;15977,741742;16587,732585;18419,717323;25744,689851;29394,671601;28186,667263;23912,691682;16587,719155;14756,734416;14145,743574;12924,777151;14145,799128;11093,828431;11093,866282;14756,902911;15977,902911;23912,937709;28186,966402;37342,995705;51763,1058719;53022,1070795;55655,1070795;69085,1103151;73968,1119634;64811,1105593;55044,1083615;54434,1089720;49123,1073256;45278,1073848;41004,1059807;26354,1026229;17198,996316;16587,971286;12314,941982;9262,912679;2547,891312;6820,777761;11093,748458;7431,732585;14756,688630;16587,678252;21470,642843;34290,617203;31237,652001;34289,646036;36121,631778;36732,615982;42225,595835;50771,565311;61149,534176;61926,533302;66643,508536;73357,490831;81293,476180;97164,445655;109983,418184;128296,382775;141726,367513;152713,346146;161870,332715;171637,327832;174079,324169;183846,304633;202769,282655;203284,291841;201903,295702;221692,275330;231459,262510;244278,250300;245383,251527;244889,250910;260760,235037;276631,220386;293723,202071;317529,184367;343168,165442;358497,154747;368806,145295;387119,134307;406652,123929;409238,122599;415885,116069;426797,108056;438777,101951;447252,100000;448772,98898;614809,31745;620969,30405;638005,24419;649756,22053;655883,22001;658150,21367;797328,3052;836853,2900;879125,3662;879912,4253;900491,1831;919414,4883;938337,8546;948100,10766;937727,7936;918803,4273;899880,1221;8998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Ελεύθερη σχεδίαση: Σχήμα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Ελεύθερη σχεδίαση: Σχήμα 10" o:spid="_x0000_s1034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Ελεύθερη σχεδίαση: Σχήμα 10" o:spid="_x0000_s1035" style="position:absolute;left:70199;top:107537;width:6870;height:678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Ελεύθερη σχεδίαση: Σχήμα 10" o:spid="_x0000_s1036" style="position:absolute;left:66770;top:104584;width:3422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080,336619;184480,337482;184576,337524;199380,327858;194208,329092;186451,330079;186081,329092;191499,328598;199380,327858;212833,326566;212517,326655;212679,326624;116324,324711;121804,326130;124143,326254;130670,329462;133625,330079;133810,330141;134487,329462;137073,330202;139659,330819;144754,332007;144830,331930;150741,332917;153573,333411;156405,333657;162193,333904;170073,333781;170415,333781;171182,333349;172906,332794;174660,332763;175861,332917;176184,333781;178939,333781;178077,335015;177585,335632;175984,336372;173029,336372;169211,336125;160961,335878;154804,335385;149386,334644;143968,333781;135718,332547;129315,330449;129389,330395;125621,329215;122296,327734;118479,326500;114539,325143;116324,324711;188809,322066;186928,322353;173916,323012;178200,323539;179309,323292;186943,322428;188200,322184;200499,320278;194109,321255;196302,321318;199457,320732;223825,319992;203783,325341;213926,323076;95329,317493;109490,323539;114539,325143;118356,326500;122173,327734;125498,329215;124759,329832;122789,329462;115770,326871;112322,325513;108874,324032;104318,322428;100378,320701;97300,319097;95329,317493;101117,314408;107889,317863;107027,318356;99147,314531;101117,314408;76120,306017;84493,310706;86217,312680;82277,310583;79322,308732;76120,306017;90803,302851;90804,302886;91220,303390;91266,303179;270631,294751;270184,294788;262796,300094;255530,304043;250359,307128;247527,308362;244571,309595;241000,311446;238291,313050;234351,314655;230287,316135;229179,317246;227455,317863;223145,318603;217604,320331;212556,321935;207014,323539;200119,325267;190391,326871;190145,327241;185468,328413;185589,328475;190783,327173;190884,326871;200611,325267;207507,323539;213048,321935;218097,320331;223638,318603;227948,317863;225030,319617;225116,319590;228194,317739;229918,317123;230033,317091;230780,316259;234844,314778;238784,313174;241493,311570;245064,309719;248019,308485;250046,307602;251098,306881;256269,303796;263534,299847;59475,293044;59943,293446;60103,293528;271457,289823;271415,289852;271415,289888;271611,289916;271661,289852;274118,287981;273391,288485;273262,288618;273761,288299;49421,281766;54072,287253;50384,282819;282836,281762;282825,281766;282744,282325;280774,284547;278434,287138;278575,287105;280774,284670;282744,282449;282836,281762;61457,278984;61701,279281;61713,279241;43242,276156;46444,278253;46601,278439;48060,278762;51369,281832;55926,285534;57896,288248;59004,289606;63683,293554;62329,294665;57971,289813;57773,289852;61896,294444;62329,294665;63683,293554;75381,302809;73042,303549;73904,304166;70456,304289;68239,302809;66146,301205;60974,296886;56172,292567;51739,288248;49646,286151;47675,283929;48414,282942;50877,285163;53586,287261;56911,290840;57193,291082;53586,287261;51000,285163;48537,282942;45828,279611;43242,276156;314513,256536;314451,256563;313106,259797;313220,241077;309957,245801;308356,248762;306756,251477;302938,256536;299614,261595;296658,265667;296412,265818;296210,266117;296535,265914;299490,261842;302815,256783;306632,251724;308233,249009;309834,246048;313159,241235;325965,239384;324364,244197;321532,249379;318700,254685;316114,258017;317838,254562;319316,251107;320424,249256;321901,246788;323256,244320;325965,239384;317995,228807;315006,234078;314951,234205;317961,228896;319634,216868;316041,226704;308485,242182;307378,243935;307371,243950;304785,248392;302199,253204;299244,256906;296781,261102;282251,277513;277449,281585;276988,281936;276789,282138;274781,283778;273139,285657;267105,290223;266160,290821;263592,292919;263221,293160;262672,293678;257870,296886;253068,299847;252518,300127;249266,302243;248258,302752;247280,303426;243956,305277;240849,306498;233926,309997;217682,316068;206363,318984;215511,317246;217235,316876;222776,314901;226224,313791;231765,310953;238045,308732;242068,307150;243832,306140;245433,305647;247650,304413;248232,304007;249743,302562;253068,300588;256850,298730;258239,297873;263042,294665;265135,292690;267475,291210;273508,286644;277818,282572;282621,278500;297151,262089;299150,258682;299244,258387;302446,253451;303431,251970;304741,250150;305155,249379;307741,244937;312789,234448;317715,223220;319162,218654;333107,205944;332737,206191;332737,206191;334270,198631;334226,198850;334584,199281;335693,200515;336431,200022;336450,199927;335939,200268;334708,199158;333172,184614;333086,184619;332931,184628;332984,185214;332861,188299;332368,190150;329413,194839;328674,198911;327935,200268;326704,206191;325349,210880;323872,215446;323010,219024;322025,222726;322810,221502;323502,218901;324118,215199;325595,210633;326950,205944;328181,200022;328920,198664;329659,194592;332614,189903;330644,199405;329166,207302;325842,217420;325184,218445;324903,219981;323995,222603;320547,230130;318946,234078;317961,236176;316730,238397;313405,244320;309834,250120;305278,257893;300229,265544;296905,269863;293334,274058;292102,275785;290748,277513;288654,279241;285231,283039;285330,283436;281759,287138;277941,289852;274863,292320;271947,294456;272400,294418;275602,292074;278680,289606;282497,286891;286069,283189;285945,282696;289393,278870;291487,277143;292841,275415;294072,273688;297643,269492;300968,265174;306017,257523;310573,249749;314144,243950;317468,238027;318700,235806;319685,233708;321286,229760;324734,222233;326088,217173;329413,207055;330890,199158;332861,189656;333305,187988;332984,187929;333107,184844;335816,182006;334382,187993;334382,187993;335816,182006;336924,180772;336185,182376;336016,185739;335939,188916;334708,192713;334708,193147;336185,188916;336431,182376;337006,181130;331629,175466;330822,177377;330521,180155;330132,178858;329990,179041;330398,180402;330152,182376;330644,183980;331026,183959;330767,183117;331013,181142;331629,175466;341973,172135;342219,172258;342096,177440;342219,181019;341850,187559;341480,191261;340372,196690;340003,201256;338155,209646;336431,216926;333353,218284;333599,217544;334092,212361;335939,206932;337417,206068;337417,206068;339017,196690;339879,192248;340618,187682;341234,183363;341480,179291;341603,175836;341850,173985;341973,172135;17343,114921;17404,114952;17410,114934;24772,97234;22063,102294;19846,104145;19841,104263;19627,108986;19633,108975;19846,104268;22063,102417;24772,97358;24864,97419;24910,97327;26249,86499;24526,87733;21940,93162;22531,93637;22551,93553;22063,93162;24649,87733;26175,86640;35731,79466;35576,79590;34915,82134;34500,83414;23171,104145;21570,109204;20093,114386;16891,125245;14798,132648;13813,138201;13320,141039;12951,143877;11842,151528;11473,156217;12089,161153;12377,158463;12335,157574;12828,152392;13936,144741;14815,143684;16091,135125;16029,133636;17246,130141;17969,127207;17753,127713;17014,127466;15167,132772;15290,135733;14428,141410;14305,142397;13074,143877;13443,141039;13936,138201;14921,132648;17014,125245;20216,114386;21693,109204;23294,104145;34623,83414;35731,79466;37948,67126;37948,67126;38563,67620;38563,67620;60136,49558;60112,49577;60040,49659;59035,50715;58780,51085;58614,51274;57896,52319;50384,61203;48291,63671;46198,66263;36941,76515;46321,66139;48414,63548;50507,61080;58019,52196;58780,51085;60040,49659;63262,41050;62199,41421;61409,41715;61220,41954;59866,43188;56418,45409;54079,48000;51862,50591;50384,51949;50334,51886;48938,53568;46567,56514;42750,60710;43366,61450;43377,61440;42873,60833;46690,56638;50507,51949;51985,50592;54202,48000;56541,45409;59989,43188;61344,41954;62821,41399;63288,41254;241616,18756;247896,21594;250605,23815;244571,20854;241616,18756;221175,9748;226101,10859;232996,14314;221175,9748;147047,8931;144461,9254;138920,9995;133502,11229;131162,11969;128453,12710;122525,13876;121434,14314;113923,16905;106535,19866;101363,22211;97915,23568;89419,27517;85355,30108;81415,32699;75135,37388;69224,42077;63567,47022;64053,47630;65253,46805;66275,46042;69963,42818;75874,38129;82154,33440;86094,30848;90158,28257;98654,24309;101979,22581;107150,20236;114539,17275;122050,14684;125205,14063;126729,13541;147475,9056;191084,6278;193716,6540;197287,7774;194578,7404;188913,6293;191084,6278;205414,5306;210462,5676;216619,8144;208985,6787;205414,5306;164224,5275;150002,6046;140151,7404;135472,8637;131408,10118;125744,10859;104318,19126;96561,22581;94221,23445;92128,24555;88187,26653;82031,29861;77351,33563;63806,44175;60976,46642;58206,49175;58265,49234;36962,74283;32653,80206;30682,83784;28712,87116;25018,94026;21000,100371;20955,100566;19600,104268;18615,105995;18369,106242;17276,109882;17014,112042;16768,115127;15044,120186;13443,125245;11719,132648;10734,139435;10119,146222;10980,141533;11060,141146;11227,139312;12212,132525;12520,132628;12547,132514;12212,132402;13936,124998;15537,119939;17253,114903;17137,114880;17384,111795;18738,105995;19723,104268;19756,104178;21078,100566;25141,94150;28835,87239;30806,83908;32776,80329;37086,74407;58388,49358;64053,44175;77598,33563;82277,29861;88434,26653;92374,24555;94467,23445;96807,22581;104565,19126;125990,10859;131655,10118;135718,8638;140397,7404;150248,6046;164471,5321;175902,5706;181525,0;187313,370;193223,987;197164,1974;199749,3208;202951,2591;207753,3702;210709,4566;210586,4689;210462,5553;205414,5183;203690,4689;201966,4319;198641,3578;195317,2838;191869,2344;188052,2344;184973,2344;180171,2344;179945,2272;177831,3332;178570,4566;185958,6046;182670,6104;182726,6108;186204,6046;189160,6416;194824,7527;197533,7897;202089,8884;206768,9872;211324,10982;215880,12339;218097,12956;220313,13697;220342,13723;221931,13997;225783,15432;226321,16249;226470,16288;229918,17645;232873,18879;235829,20237;238045,21471;239523,22211;241123,23075;246542,26160;253437,30602;257008,33070;257112,33144;258937,34255;328428,165224;328376,166257;329782,166458;331137,167446;331752,170777;334092,174726;335077,174816;335077,173862;336078,171076;336062,170530;337047,167199;338402,167199;340495,165842;340741,171271;340126,173862;339387,176330;339017,180402;338894,182500;338648,184597;338123,184948;338155,185091;338658,184755;338894,182746;339017,180649;339387,176577;340126,174109;340741,171518;341726,172258;341603,174109;341357,175960;341234,179415;340987,183487;340372,187806;339633,192371;338771,196813;337170,206191;335693,207055;333846,212484;333353,217667;333107,218407;331013,224083;330398,224577;327812,230623;330521,224577;331137,224083;327196,235312;325103,236423;324669,237293;324734,237410;325226,236423;327319,235312;325842,239508;323133,244443;321778,246911;320301,249379;319192,251230;317592,254809;315868,258264;313159,261965;310450,265420;310563,265187;307494,269369;300845,276649;299536,278668;300845,276773;307494,269492;302446,277143;299844,279873;297756,281411;297643,281585;296338,282592;296289,282942;290501,288865;284344,294541;284060,294748;282005,297379;277079,301081;272476,304541;272459,304561;277079,301205;282005,297503;277941,301575;274632,303734;272343,304703;272277,304783;269814,306387;268886,306818;266551,308716;264273,310336;260825,312557;259717,312680;258485,313229;258294,313375;259840,312804;260949,312680;256516,316012;253683,317493;250851,318850;248851,319151;248512,319344;239153,323416;238676,323524;235829,325390;237429,325883;231519,328475;232011,326747;230041,327488;228194,328105;224377,329338;223867,328725;222037,329092;219821,329585;215265,330696;215114,330766;219451,329709;221668,329215;223515,328845;224254,329462;228071,328228;229918,327611;231888,326871;231396,328598;226224,331066;225970,330995;222407,332423;219451,333287;215018,334398;213187,334243;209356,334990;209231,335261;199011,337236;196671,336619;194701,336619;191253,337729;188175,337976;185096,338099;184762,337956;181956,338454;178570,337853;178693,337729;179309,336865;176477,336495;177831,335755;181895,335632;185835,335508;191499,335632;195440,335261;202828,333657;207753,332547;211447,332423;211704,332304;208123,332423;203197,333534;195809,335138;191869,335508;186204,335385;182264,335508;178200,335632;178324,335138;179186,333904;217112,327611;242847,317863;249620,314284;253437,312310;257378,310212;264766,305770;270676,301205;281759,292567;284837,290099;287792,287508;292225,283436;294072,280351;296726,277914;296747,277761;294196,280104;292348,283189;287916,287261;284960,289852;281882,292320;270800,300958;264889,305524;257501,309966;253560,312063;249743,314038;242971,317616;217235,327364;179309,333657;176477,333657;176107,332670;173152,332547;170443,333657;162562,333781;156775,333534;153943,333287;151110,332794;152817,330970;152465,331066;146109,329886;145815,329956;133625,327734;128823,326747;124636,326007;119587,323662;113307,321318;106781,318727;107889,317863;112445,318727;114416,320454;121188,322428;134610,325883;137935,326500;141506,327117;145446,327981;149788,328922;150125,328845;154189,329462;154312,329215;160222,329462;161208,329585;170320,329585;176969,329832;184850,329215;185835,329215;186204,330202;193962,329215;199134,327981;202089,327488;203936,327241;208000,326254;211324,325513;214649,324650;220747,323592;221545,323292;215142,324403;211817,325267;208492,326007;204429,326994;202582,327241;199626,327734;191622,328475;186204,328968;185219,328968;177339,329585;170689,329338;161577,329338;160592,329215;156775,327611;154681,328968;154676,328979;156405,327858;160223,329462;154312,329215;154359,329185;150495,328598;145939,327611;141998,326747;138427,326130;135103,325513;121681,322058;114908,320084;112938,318356;108382,317493;101609,314038;99639,314161;92620,310583;91389,308362;91635,308238;95945,310583;100255,312927;101486,312187;96438,308855;92251,307004;86463,303673;81538,300464;73780,297133;70825,294665;71441,294418;74396,295282;68239,288865;64791,286027;61590,283189;57526,279858;51616,273318;51210,272048;50015,270850;45951,266408;45459,264186;43858,261965;43667,261666;41765,260361;38071,255055;35977,250120;35731,250120;32899,244690;30190,239261;27358,232968;24772,226551;27358,230870;29944,236299;30806,239261;31162,239784;30723,237500;29580,235420;27719,231226;25511,227538;22802,220135;20481,212545;19719,210333;16399,197056;14931,187417;14921,187682;15044,189656;15660,194222;16398,198911;15167,194839;14305,189656;13320,189656;12704,184968;11842,182006;11104,179168;9010,176947;8395,176947;7779,173862;7533,169913;8025,164361;8271,162386;8691,161032;8487,157944;8764,153379;9257,152453;9257,151898;8271,153749;7410,152515;5809,150294;5516,148536;5439,148690;4947,153625;4577,158561;4208,162386;4208,170284;4331,174356;4577,178428;3469,182253;3223,182253;2484,174849;2484,167199;3100,161276;4207,162386;3223,161153;2977,156710;3223,149924;3346,148073;3715,144988;5193,139435;5929,135746;5686,134870;4824,139805;3346,145358;2977,148443;2853,150294;2607,157080;2853,161523;2238,167446;2238,175096;2977,182500;3223,182500;4824,189533;5686,195333;7533,201256;10442,213992;10696,216433;11227,216433;13936,222973;14921,226305;13074,223466;11104,219024;10981,220258;9909,216930;9133,217050;8271,214212;5316,207425;3469,201379;3346,196320;2484,190397;1868,184474;514,180155;1376,157204;2238,151281;1499,148073;2977,139188;3346,137091;4331,129934;6917,124751;6301,131785;6917,130579;7286,127697;7410,124504;8518,120432;10242,114263;12335,107970;12492,107793;13443,102787;14798,99209;16399,96247;19600,90077;22186,84525;25880,77368;28589,74283;30806,69964;32653,67250;34623,66263;35115,65522;37086,61574;40903,57131;41007,58988;40728,59768;44720,55651;46690,53059;49276,50592;49499,50840;49399,50715;52601,47507;55802,44545;59250,40843;64053,37265;69224,33440;72316,31278;74396,29368;78090,27147;82031,25049;82552,24780;83893,23460;86094,21841;88511,20607;90220,20212;90527,19990;124020,6416;125263,6146;128699,4936;131070,4457;132306,4447;132763,4319;160838,617;168811,586;177339,740;177497,860;181648,370;185466,987;189283,1727;191252,2176;189160,1604;185342,864;181525,247;1815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Pr="005F5D5B">
      <w:rPr>
        <w:noProof/>
        <w:lang w:val="el-GR" w:bidi="el-GR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546"/>
      <w:gridCol w:w="3680"/>
    </w:tblGrid>
    <w:tr w:rsidR="00E02594" w:rsidRPr="005F5D5B" w14:paraId="33640B96" w14:textId="77777777" w:rsidTr="00015440">
      <w:trPr>
        <w:jc w:val="right"/>
      </w:trPr>
      <w:tc>
        <w:tcPr>
          <w:tcW w:w="432" w:type="dxa"/>
          <w:vAlign w:val="bottom"/>
        </w:tcPr>
        <w:p w14:paraId="2EE5FDB2" w14:textId="77777777" w:rsidR="00E02594" w:rsidRPr="005F5D5B" w:rsidRDefault="00E02594" w:rsidP="00015440">
          <w:pPr>
            <w:pStyle w:val="Header"/>
            <w:jc w:val="center"/>
            <w:rPr>
              <w:lang w:val="el-GR"/>
            </w:rPr>
          </w:pPr>
          <w:r>
            <w:rPr>
              <w:noProof/>
              <w:lang w:val="el-GR" w:eastAsia="el-GR"/>
            </w:rPr>
            <w:drawing>
              <wp:inline distT="0" distB="0" distL="0" distR="0" wp14:anchorId="4A298CEA" wp14:editId="370FCA25">
                <wp:extent cx="203703" cy="203703"/>
                <wp:effectExtent l="0" t="0" r="6350" b="6350"/>
                <wp:docPr id="13" name="Γραφικό 13" descr="Προφίλ γυναίκα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femaleprofil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039" cy="2120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8425281" w14:textId="77777777" w:rsidR="00E02594" w:rsidRPr="005F5D5B" w:rsidRDefault="00E02594" w:rsidP="00015440">
          <w:pPr>
            <w:pStyle w:val="Header"/>
            <w:rPr>
              <w:lang w:val="el-GR"/>
            </w:rPr>
          </w:pPr>
          <w:r>
            <w:rPr>
              <w:lang w:val="el-GR"/>
            </w:rPr>
            <w:t>Πολατίδη Αικατερίνη [1564/2016/00099]</w:t>
          </w:r>
        </w:p>
      </w:tc>
    </w:tr>
    <w:tr w:rsidR="00E02594" w:rsidRPr="005F5D5B" w14:paraId="1CE8AA37" w14:textId="77777777" w:rsidTr="00015440">
      <w:trPr>
        <w:jc w:val="right"/>
      </w:trPr>
      <w:tc>
        <w:tcPr>
          <w:tcW w:w="432" w:type="dxa"/>
          <w:vAlign w:val="bottom"/>
        </w:tcPr>
        <w:p w14:paraId="201D427A" w14:textId="77777777" w:rsidR="00E02594" w:rsidRPr="005F5D5B" w:rsidRDefault="00E02594" w:rsidP="00015440">
          <w:pPr>
            <w:pStyle w:val="Header"/>
            <w:jc w:val="center"/>
            <w:rPr>
              <w:lang w:val="el-GR"/>
            </w:rPr>
          </w:pPr>
          <w:r>
            <w:rPr>
              <w:noProof/>
              <w:lang w:val="el-GR" w:eastAsia="el-GR"/>
            </w:rPr>
            <w:drawing>
              <wp:inline distT="0" distB="0" distL="0" distR="0" wp14:anchorId="73CABED0" wp14:editId="44071571">
                <wp:extent cx="176542" cy="176542"/>
                <wp:effectExtent l="0" t="0" r="0" b="0"/>
                <wp:docPr id="14" name="Γραφικό 14" descr="Τραπέζ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tabl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061" cy="181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D8BF2A7" w14:textId="3C14E871" w:rsidR="00E02594" w:rsidRPr="005F5D5B" w:rsidRDefault="00E02594" w:rsidP="00015440">
          <w:pPr>
            <w:pStyle w:val="Header"/>
            <w:rPr>
              <w:lang w:val="el-GR"/>
            </w:rPr>
          </w:pPr>
          <w:r w:rsidRPr="005F5D5B">
            <w:rPr>
              <w:lang w:val="el-GR" w:bidi="el-GR"/>
            </w:rPr>
            <w:t xml:space="preserve">Ημερομηνία: </w:t>
          </w:r>
          <w:r>
            <w:rPr>
              <w:lang w:val="el-GR" w:bidi="el-GR"/>
            </w:rPr>
            <w:t>14/10/2019</w:t>
          </w:r>
        </w:p>
      </w:tc>
    </w:tr>
    <w:tr w:rsidR="00E02594" w:rsidRPr="005F5D5B" w14:paraId="3899B8BF" w14:textId="77777777" w:rsidTr="00015440">
      <w:trPr>
        <w:jc w:val="right"/>
      </w:trPr>
      <w:tc>
        <w:tcPr>
          <w:tcW w:w="432" w:type="dxa"/>
          <w:vAlign w:val="bottom"/>
        </w:tcPr>
        <w:p w14:paraId="24D6C6A4" w14:textId="77777777" w:rsidR="00E02594" w:rsidRPr="005F5D5B" w:rsidRDefault="00E02594" w:rsidP="00590C73">
          <w:pPr>
            <w:pStyle w:val="Header"/>
            <w:jc w:val="center"/>
            <w:rPr>
              <w:lang w:val="el-GR"/>
            </w:rPr>
          </w:pPr>
          <w:r>
            <w:rPr>
              <w:noProof/>
              <w:lang w:val="el-GR" w:eastAsia="el-GR"/>
            </w:rPr>
            <w:drawing>
              <wp:inline distT="0" distB="0" distL="0" distR="0" wp14:anchorId="5ECE6ED5" wp14:editId="307ED8F7">
                <wp:extent cx="176542" cy="176542"/>
                <wp:effectExtent l="0" t="0" r="0" b="0"/>
                <wp:docPr id="3" name="Γραφικό 3" descr="Εφημερίδ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newspape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207" cy="197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E8F4011" w14:textId="609ADA57" w:rsidR="00E02594" w:rsidRPr="005F5D5B" w:rsidRDefault="00E02594" w:rsidP="00015440">
          <w:pPr>
            <w:pStyle w:val="Header"/>
            <w:rPr>
              <w:lang w:val="el-GR"/>
            </w:rPr>
          </w:pPr>
          <w:r>
            <w:rPr>
              <w:lang w:val="el-GR"/>
            </w:rPr>
            <w:t>Εργασία εξαμήνου</w:t>
          </w:r>
        </w:p>
      </w:tc>
    </w:tr>
  </w:tbl>
  <w:p w14:paraId="7BFB1216" w14:textId="59D6DC1E" w:rsidR="00E02594" w:rsidRPr="00E02594" w:rsidRDefault="00E02594" w:rsidP="002462E4">
    <w:pPr>
      <w:ind w:left="0"/>
      <w:jc w:val="right"/>
      <w:rPr>
        <w:b/>
        <w:bCs/>
        <w:color w:val="9A4168" w:themeColor="accent3" w:themeShade="BF"/>
        <w:sz w:val="18"/>
        <w:szCs w:val="18"/>
        <w:lang w:val="fr-CA"/>
      </w:rPr>
    </w:pPr>
    <w:r w:rsidRPr="00E02594">
      <w:rPr>
        <w:lang w:val="fr-CA"/>
      </w:rPr>
      <w:br/>
    </w:r>
    <w:r w:rsidRPr="00E02594">
      <w:rPr>
        <w:b/>
        <w:bCs/>
        <w:color w:val="9A4168" w:themeColor="accent3" w:themeShade="BF"/>
        <w:sz w:val="18"/>
        <w:szCs w:val="18"/>
        <w:u w:val="single"/>
        <w:lang w:val="fr-CA"/>
      </w:rPr>
      <w:t xml:space="preserve">Message: </w:t>
    </w:r>
    <w:r w:rsidRPr="00E02594">
      <w:rPr>
        <w:b/>
        <w:bCs/>
        <w:color w:val="9A4168" w:themeColor="accent3" w:themeShade="BF"/>
        <w:sz w:val="18"/>
        <w:szCs w:val="18"/>
        <w:u w:val="single"/>
        <w:lang w:val="fr-CA"/>
      </w:rPr>
      <w:br/>
    </w:r>
    <w:r w:rsidRPr="00E02594">
      <w:rPr>
        <w:b/>
        <w:bCs/>
        <w:color w:val="9A4168" w:themeColor="accent3" w:themeShade="BF"/>
        <w:sz w:val="18"/>
        <w:szCs w:val="18"/>
        <w:lang w:val="fr-CA"/>
      </w:rPr>
      <w:t xml:space="preserve">J’ai choisi des verbes que j’ai trouvés dans les paroles </w:t>
    </w:r>
    <w:r w:rsidRPr="00E02594">
      <w:rPr>
        <w:b/>
        <w:bCs/>
        <w:color w:val="9A4168" w:themeColor="accent3" w:themeShade="BF"/>
        <w:sz w:val="18"/>
        <w:szCs w:val="18"/>
        <w:lang w:val="fr-CA"/>
      </w:rPr>
      <w:br/>
      <w:t>de ma chanson préférée: PNL - A l'Ammoniaque</w:t>
    </w:r>
  </w:p>
  <w:p w14:paraId="7C5158CA" w14:textId="41480973" w:rsidR="00E02594" w:rsidRPr="00E02594" w:rsidRDefault="00E02594" w:rsidP="002462E4">
    <w:pPr>
      <w:pStyle w:val="Header"/>
      <w:jc w:val="right"/>
      <w:rPr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Άρθρο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Ενότητα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C73"/>
    <w:rsid w:val="00001CBE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960D4"/>
    <w:rsid w:val="000A1003"/>
    <w:rsid w:val="000D445D"/>
    <w:rsid w:val="000D479D"/>
    <w:rsid w:val="000E3612"/>
    <w:rsid w:val="000F4987"/>
    <w:rsid w:val="000F65EC"/>
    <w:rsid w:val="00103670"/>
    <w:rsid w:val="0011573E"/>
    <w:rsid w:val="00121F05"/>
    <w:rsid w:val="0012634B"/>
    <w:rsid w:val="001269DE"/>
    <w:rsid w:val="00140DAE"/>
    <w:rsid w:val="0015180F"/>
    <w:rsid w:val="00156335"/>
    <w:rsid w:val="001746FC"/>
    <w:rsid w:val="00192DEC"/>
    <w:rsid w:val="00193653"/>
    <w:rsid w:val="001C329C"/>
    <w:rsid w:val="001C4284"/>
    <w:rsid w:val="001C705F"/>
    <w:rsid w:val="001E286F"/>
    <w:rsid w:val="001E28A1"/>
    <w:rsid w:val="001E7D29"/>
    <w:rsid w:val="002404F5"/>
    <w:rsid w:val="002462E4"/>
    <w:rsid w:val="00270D66"/>
    <w:rsid w:val="00275260"/>
    <w:rsid w:val="00276FA1"/>
    <w:rsid w:val="00285B87"/>
    <w:rsid w:val="00291B4A"/>
    <w:rsid w:val="002B00A2"/>
    <w:rsid w:val="002B75A2"/>
    <w:rsid w:val="002C3D7E"/>
    <w:rsid w:val="002D7B37"/>
    <w:rsid w:val="002E4F42"/>
    <w:rsid w:val="0032131A"/>
    <w:rsid w:val="003310BF"/>
    <w:rsid w:val="00332DB3"/>
    <w:rsid w:val="00333DF8"/>
    <w:rsid w:val="003448DB"/>
    <w:rsid w:val="00345172"/>
    <w:rsid w:val="00352B99"/>
    <w:rsid w:val="00357641"/>
    <w:rsid w:val="00360B6E"/>
    <w:rsid w:val="00361DEE"/>
    <w:rsid w:val="00380D56"/>
    <w:rsid w:val="00394EF4"/>
    <w:rsid w:val="003A0D3F"/>
    <w:rsid w:val="003D4574"/>
    <w:rsid w:val="003D61D7"/>
    <w:rsid w:val="003E5EB5"/>
    <w:rsid w:val="00410612"/>
    <w:rsid w:val="00411F8B"/>
    <w:rsid w:val="004203B0"/>
    <w:rsid w:val="004230D9"/>
    <w:rsid w:val="00427FA4"/>
    <w:rsid w:val="00432B8F"/>
    <w:rsid w:val="00450670"/>
    <w:rsid w:val="004724BD"/>
    <w:rsid w:val="00477352"/>
    <w:rsid w:val="0048124E"/>
    <w:rsid w:val="0048199C"/>
    <w:rsid w:val="00491C23"/>
    <w:rsid w:val="004B5C09"/>
    <w:rsid w:val="004E227E"/>
    <w:rsid w:val="004F6E40"/>
    <w:rsid w:val="00500DD1"/>
    <w:rsid w:val="005217B7"/>
    <w:rsid w:val="00521AE3"/>
    <w:rsid w:val="00535B54"/>
    <w:rsid w:val="00554276"/>
    <w:rsid w:val="00564D17"/>
    <w:rsid w:val="00570173"/>
    <w:rsid w:val="00590C73"/>
    <w:rsid w:val="00596191"/>
    <w:rsid w:val="005D3902"/>
    <w:rsid w:val="005E0ED9"/>
    <w:rsid w:val="005F5D5B"/>
    <w:rsid w:val="00610AA0"/>
    <w:rsid w:val="00616B41"/>
    <w:rsid w:val="00620AE8"/>
    <w:rsid w:val="00640EAC"/>
    <w:rsid w:val="0064628C"/>
    <w:rsid w:val="0065214E"/>
    <w:rsid w:val="00654169"/>
    <w:rsid w:val="00655EE2"/>
    <w:rsid w:val="0065727E"/>
    <w:rsid w:val="00663E0F"/>
    <w:rsid w:val="0066434D"/>
    <w:rsid w:val="006771EF"/>
    <w:rsid w:val="00680296"/>
    <w:rsid w:val="006853BC"/>
    <w:rsid w:val="00686E45"/>
    <w:rsid w:val="00687389"/>
    <w:rsid w:val="006928C1"/>
    <w:rsid w:val="006C4964"/>
    <w:rsid w:val="006D5463"/>
    <w:rsid w:val="006E015E"/>
    <w:rsid w:val="006E16A9"/>
    <w:rsid w:val="006E291F"/>
    <w:rsid w:val="006E5626"/>
    <w:rsid w:val="006F03D4"/>
    <w:rsid w:val="00700B1F"/>
    <w:rsid w:val="007257E9"/>
    <w:rsid w:val="00731A58"/>
    <w:rsid w:val="007347A3"/>
    <w:rsid w:val="00740105"/>
    <w:rsid w:val="00744B1E"/>
    <w:rsid w:val="00747010"/>
    <w:rsid w:val="00756D9C"/>
    <w:rsid w:val="007619BD"/>
    <w:rsid w:val="00771C24"/>
    <w:rsid w:val="00781863"/>
    <w:rsid w:val="00787C17"/>
    <w:rsid w:val="00792701"/>
    <w:rsid w:val="007A4414"/>
    <w:rsid w:val="007B2549"/>
    <w:rsid w:val="007C6A23"/>
    <w:rsid w:val="007D5836"/>
    <w:rsid w:val="007F34A4"/>
    <w:rsid w:val="00813926"/>
    <w:rsid w:val="00815563"/>
    <w:rsid w:val="008240DA"/>
    <w:rsid w:val="00825EE6"/>
    <w:rsid w:val="008429E5"/>
    <w:rsid w:val="00863E6E"/>
    <w:rsid w:val="00866BBA"/>
    <w:rsid w:val="00867EA4"/>
    <w:rsid w:val="00875075"/>
    <w:rsid w:val="00880C14"/>
    <w:rsid w:val="008941BD"/>
    <w:rsid w:val="00897D88"/>
    <w:rsid w:val="008A0319"/>
    <w:rsid w:val="008B5CE5"/>
    <w:rsid w:val="008C7664"/>
    <w:rsid w:val="008D43E9"/>
    <w:rsid w:val="008E3C0E"/>
    <w:rsid w:val="008E421A"/>
    <w:rsid w:val="008E476B"/>
    <w:rsid w:val="008E53FB"/>
    <w:rsid w:val="008E5CE2"/>
    <w:rsid w:val="008F0F63"/>
    <w:rsid w:val="00927C63"/>
    <w:rsid w:val="00932F50"/>
    <w:rsid w:val="009438D1"/>
    <w:rsid w:val="0094637B"/>
    <w:rsid w:val="00955A78"/>
    <w:rsid w:val="009921B8"/>
    <w:rsid w:val="009A6621"/>
    <w:rsid w:val="009A7BCB"/>
    <w:rsid w:val="009D4984"/>
    <w:rsid w:val="009D6901"/>
    <w:rsid w:val="009E410E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80971"/>
    <w:rsid w:val="00A9231C"/>
    <w:rsid w:val="00AA2532"/>
    <w:rsid w:val="00AD6205"/>
    <w:rsid w:val="00AE1F88"/>
    <w:rsid w:val="00AE361F"/>
    <w:rsid w:val="00AE5370"/>
    <w:rsid w:val="00B122D0"/>
    <w:rsid w:val="00B247A9"/>
    <w:rsid w:val="00B30368"/>
    <w:rsid w:val="00B32189"/>
    <w:rsid w:val="00B403D0"/>
    <w:rsid w:val="00B435B5"/>
    <w:rsid w:val="00B565D8"/>
    <w:rsid w:val="00B5779A"/>
    <w:rsid w:val="00B63E8A"/>
    <w:rsid w:val="00B64D24"/>
    <w:rsid w:val="00B7147D"/>
    <w:rsid w:val="00B7332B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14973"/>
    <w:rsid w:val="00C1643D"/>
    <w:rsid w:val="00C228FA"/>
    <w:rsid w:val="00C261A9"/>
    <w:rsid w:val="00C42793"/>
    <w:rsid w:val="00C44840"/>
    <w:rsid w:val="00C4637B"/>
    <w:rsid w:val="00C47362"/>
    <w:rsid w:val="00C476E5"/>
    <w:rsid w:val="00C601ED"/>
    <w:rsid w:val="00C7624A"/>
    <w:rsid w:val="00C8234D"/>
    <w:rsid w:val="00C85BCD"/>
    <w:rsid w:val="00CD4CE6"/>
    <w:rsid w:val="00CE5A5C"/>
    <w:rsid w:val="00D2343F"/>
    <w:rsid w:val="00D31AB7"/>
    <w:rsid w:val="00D42850"/>
    <w:rsid w:val="00D50D23"/>
    <w:rsid w:val="00D512BB"/>
    <w:rsid w:val="00D53571"/>
    <w:rsid w:val="00DA3B1A"/>
    <w:rsid w:val="00DC6078"/>
    <w:rsid w:val="00DC79AD"/>
    <w:rsid w:val="00DD2075"/>
    <w:rsid w:val="00DD3351"/>
    <w:rsid w:val="00DE01D4"/>
    <w:rsid w:val="00DF2868"/>
    <w:rsid w:val="00DF7B22"/>
    <w:rsid w:val="00E02594"/>
    <w:rsid w:val="00E058E3"/>
    <w:rsid w:val="00E25AF7"/>
    <w:rsid w:val="00E557A0"/>
    <w:rsid w:val="00E70676"/>
    <w:rsid w:val="00ED4E30"/>
    <w:rsid w:val="00EF6435"/>
    <w:rsid w:val="00F03EA2"/>
    <w:rsid w:val="00F10F6B"/>
    <w:rsid w:val="00F23697"/>
    <w:rsid w:val="00F36BB7"/>
    <w:rsid w:val="00F81AD0"/>
    <w:rsid w:val="00F81F34"/>
    <w:rsid w:val="00F82195"/>
    <w:rsid w:val="00F87EAA"/>
    <w:rsid w:val="00F92B25"/>
    <w:rsid w:val="00FA7DB4"/>
    <w:rsid w:val="00FB3809"/>
    <w:rsid w:val="00FB6F47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D229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4"/>
        <w:szCs w:val="24"/>
        <w:lang w:val="el-GR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5D5B"/>
    <w:rPr>
      <w:rFonts w:ascii="Calibri" w:hAnsi="Calibri" w:cs="Calibri"/>
    </w:rPr>
  </w:style>
  <w:style w:type="paragraph" w:styleId="Heading1">
    <w:name w:val="heading 1"/>
    <w:basedOn w:val="Normal"/>
    <w:uiPriority w:val="9"/>
    <w:qFormat/>
    <w:rsid w:val="005F5D5B"/>
    <w:pPr>
      <w:keepNext/>
      <w:spacing w:after="60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5F5D5B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5F5D5B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5F5D5B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5F5D5B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5F5D5B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5F5D5B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5F5D5B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5F5D5B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F5D5B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5F5D5B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5F5D5B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5D5B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D5B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5F5D5B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5D5B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20"/>
    <w:qFormat/>
    <w:rsid w:val="005F5D5B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5D5B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5D5B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5D5B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5D5B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5D5B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5F5D5B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F5D5B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5F5D5B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F5D5B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5F5D5B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F5D5B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unhideWhenUsed/>
    <w:qFormat/>
    <w:rsid w:val="005F5D5B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5F5D5B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F5D5B"/>
    <w:rPr>
      <w:rFonts w:ascii="Calibri" w:hAnsi="Calibri" w:cs="Calibri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F5D5B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F5D5B"/>
    <w:rPr>
      <w:rFonts w:ascii="Calibri" w:hAnsi="Calibri" w:cs="Calibri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F5D5B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F5D5B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5F5D5B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5F5D5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5F5D5B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F5D5B"/>
  </w:style>
  <w:style w:type="paragraph" w:styleId="TOC1">
    <w:name w:val="toc 1"/>
    <w:basedOn w:val="Normal"/>
    <w:next w:val="Normal"/>
    <w:autoRedefine/>
    <w:uiPriority w:val="39"/>
    <w:semiHidden/>
    <w:unhideWhenUsed/>
    <w:rsid w:val="005F5D5B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F5D5B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5F5D5B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5F5D5B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F5D5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F5D5B"/>
    <w:rPr>
      <w:rFonts w:ascii="Calibri" w:hAnsi="Calibri" w:cs="Calibr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F5D5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F5D5B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F5D5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F5D5B"/>
    <w:rPr>
      <w:rFonts w:ascii="Calibri" w:hAnsi="Calibri" w:cs="Calibri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F5D5B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F5D5B"/>
    <w:rPr>
      <w:rFonts w:ascii="Calibri" w:hAnsi="Calibri" w:cs="Calibri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F5D5B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5D5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5D5B"/>
    <w:rPr>
      <w:rFonts w:ascii="Calibri" w:hAnsi="Calibri" w:cs="Calibri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5D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5D5B"/>
    <w:rPr>
      <w:rFonts w:ascii="Calibri" w:hAnsi="Calibri" w:cs="Calibri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F5D5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F5D5B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5F5D5B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F5D5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F5D5B"/>
    <w:rPr>
      <w:rFonts w:ascii="Calibri" w:hAnsi="Calibri" w:cs="Calibri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F5D5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5F5D5B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5F5D5B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5D5B"/>
    <w:rPr>
      <w:rFonts w:ascii="Calibri" w:hAnsi="Calibri" w:cs="Calibri"/>
    </w:rPr>
  </w:style>
  <w:style w:type="character" w:styleId="FootnoteReference">
    <w:name w:val="footnote reference"/>
    <w:basedOn w:val="DefaultParagraphFont"/>
    <w:uiPriority w:val="99"/>
    <w:semiHidden/>
    <w:unhideWhenUsed/>
    <w:rsid w:val="005F5D5B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F5D5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F5D5B"/>
    <w:rPr>
      <w:rFonts w:ascii="Calibri" w:hAnsi="Calibri" w:cs="Calibri"/>
      <w:sz w:val="22"/>
      <w:szCs w:val="20"/>
    </w:rPr>
  </w:style>
  <w:style w:type="character" w:customStyle="1" w:styleId="Hashtag">
    <w:name w:val="Hashtag"/>
    <w:basedOn w:val="DefaultParagraphFont"/>
    <w:uiPriority w:val="99"/>
    <w:semiHidden/>
    <w:unhideWhenUsed/>
    <w:rsid w:val="005F5D5B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F5D5B"/>
    <w:pPr>
      <w:spacing w:after="0" w:line="240" w:lineRule="auto"/>
      <w:ind w:left="0"/>
    </w:pPr>
    <w:rPr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5F5D5B"/>
    <w:rPr>
      <w:rFonts w:ascii="Calibri" w:hAnsi="Calibri"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5F5D5B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F5D5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F5D5B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F5D5B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F5D5B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F5D5B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F5D5B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F5D5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F5D5B"/>
    <w:rPr>
      <w:rFonts w:ascii="Consolas" w:hAnsi="Consolas" w:cs="Calibri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5F5D5B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F5D5B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5F5D5B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F5D5B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F5D5B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5F5D5B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5F5D5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F5D5B"/>
    <w:rPr>
      <w:rFonts w:ascii="Consolas" w:hAnsi="Consolas" w:cs="Calibri"/>
      <w:sz w:val="22"/>
      <w:szCs w:val="20"/>
    </w:rPr>
  </w:style>
  <w:style w:type="character" w:customStyle="1" w:styleId="Mention">
    <w:name w:val="Mention"/>
    <w:basedOn w:val="DefaultParagraphFont"/>
    <w:uiPriority w:val="99"/>
    <w:semiHidden/>
    <w:unhideWhenUsed/>
    <w:rsid w:val="005F5D5B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F5D5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F5D5B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F5D5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F5D5B"/>
    <w:rPr>
      <w:rFonts w:ascii="Calibri" w:hAnsi="Calibri" w:cs="Calibri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F5D5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F5D5B"/>
    <w:rPr>
      <w:rFonts w:ascii="Consolas" w:hAnsi="Consolas" w:cs="Calibri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F5D5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F5D5B"/>
    <w:rPr>
      <w:rFonts w:ascii="Calibri" w:hAnsi="Calibri" w:cs="Calibri"/>
    </w:rPr>
  </w:style>
  <w:style w:type="paragraph" w:styleId="Signature">
    <w:name w:val="Signature"/>
    <w:basedOn w:val="Normal"/>
    <w:link w:val="SignatureChar"/>
    <w:uiPriority w:val="99"/>
    <w:semiHidden/>
    <w:unhideWhenUsed/>
    <w:rsid w:val="005F5D5B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F5D5B"/>
    <w:rPr>
      <w:rFonts w:ascii="Calibri" w:hAnsi="Calibri" w:cs="Calibri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5F5D5B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F5D5B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5F5D5B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5F5D5B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5F5D5B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5F5D5B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F5D5B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F5D5B"/>
    <w:rPr>
      <w:rFonts w:ascii="Calibri" w:hAnsi="Calibri" w:cs="Calibri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F5D5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F5D5B"/>
    <w:rPr>
      <w:rFonts w:ascii="Calibri" w:hAnsi="Calibri" w:cs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F5D5B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F5D5B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F5D5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F5D5B"/>
    <w:rPr>
      <w:rFonts w:ascii="Calibri" w:hAnsi="Calibri" w:cs="Calibri"/>
    </w:rPr>
  </w:style>
  <w:style w:type="paragraph" w:styleId="Closing">
    <w:name w:val="Closing"/>
    <w:basedOn w:val="Normal"/>
    <w:link w:val="ClosingChar"/>
    <w:uiPriority w:val="99"/>
    <w:semiHidden/>
    <w:unhideWhenUsed/>
    <w:rsid w:val="005F5D5B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F5D5B"/>
    <w:rPr>
      <w:rFonts w:ascii="Calibri" w:hAnsi="Calibri" w:cs="Calibri"/>
    </w:rPr>
  </w:style>
  <w:style w:type="table" w:styleId="ColorfulGrid">
    <w:name w:val="Colorful Grid"/>
    <w:basedOn w:val="TableNormal"/>
    <w:uiPriority w:val="73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F5D5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F5D5B"/>
    <w:rPr>
      <w:rFonts w:ascii="Calibri" w:hAnsi="Calibri" w:cs="Calibri"/>
    </w:rPr>
  </w:style>
  <w:style w:type="table" w:styleId="GridTable1Light">
    <w:name w:val="Grid Table 1 Light"/>
    <w:basedOn w:val="TableNormal"/>
    <w:uiPriority w:val="46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F5D5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F5D5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F5D5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F5D5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F5D5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F5D5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F5D5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F5D5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F5D5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F5D5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F5D5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F5D5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5F5D5B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5F5D5B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F5D5B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F5D5B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F5D5B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F5D5B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F5D5B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F5D5B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F5D5B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F5D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F5D5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F5D5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F5D5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F5D5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F5D5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F5D5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5F5D5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F5D5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F5D5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F5D5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F5D5B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5F5D5B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F5D5B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F5D5B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F5D5B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F5D5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F5D5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F5D5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F5D5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F5D5B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5F5D5B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F5D5B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F5D5B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5F5D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F5D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F5D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F5D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F5D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F5D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F5D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F5D5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F5D5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F5D5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F5D5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F5D5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F5D5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F5D5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F5D5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F5D5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F5D5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F5D5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F5D5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5F5D5B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5F5D5B"/>
  </w:style>
  <w:style w:type="paragraph" w:styleId="NormalIndent">
    <w:name w:val="Normal Indent"/>
    <w:basedOn w:val="Normal"/>
    <w:uiPriority w:val="99"/>
    <w:semiHidden/>
    <w:unhideWhenUsed/>
    <w:rsid w:val="005F5D5B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5F5D5B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F5D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F5D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5F5D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5F5D5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F5D5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F5D5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F5D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F5D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F5D5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F5D5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F5D5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F5D5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F5D5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F5D5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F5D5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F5D5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F5D5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F5D5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F5D5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F5D5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5F5D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5F5D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F5D5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F5D5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F5D5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F5D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F5D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F5D5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F5D5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5F5D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F5D5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F5D5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F5D5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F5D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F5D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F5D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F5D5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F5D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F5D5B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F5D5B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5F5D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F5D5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F5D5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F5D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F5D5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F5D5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F5D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F5D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F5D5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F5D5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F5D5B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5F5D5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F5D5B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F5D5B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F5D5B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F5D5B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F5D5B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F5D5B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5F5D5B"/>
    <w:rPr>
      <w:rFonts w:ascii="Calibri" w:hAnsi="Calibri" w:cs="Calibri"/>
    </w:rPr>
  </w:style>
  <w:style w:type="paragraph" w:customStyle="1" w:styleId="a">
    <w:name w:val="Συμμετέχοντες"/>
    <w:basedOn w:val="Normal"/>
    <w:qFormat/>
    <w:rsid w:val="005F5D5B"/>
    <w:pPr>
      <w:spacing w:after="480" w:line="274" w:lineRule="auto"/>
      <w:jc w:val="center"/>
    </w:pPr>
    <w:rPr>
      <w:sz w:val="22"/>
      <w:lang w:val="en-GB"/>
    </w:rPr>
  </w:style>
  <w:style w:type="character" w:customStyle="1" w:styleId="dsense">
    <w:name w:val="dsense"/>
    <w:basedOn w:val="DefaultParagraphFont"/>
    <w:rsid w:val="00590C73"/>
  </w:style>
  <w:style w:type="character" w:customStyle="1" w:styleId="ph">
    <w:name w:val="ph"/>
    <w:basedOn w:val="DefaultParagraphFont"/>
    <w:rsid w:val="00590C73"/>
  </w:style>
  <w:style w:type="paragraph" w:customStyle="1" w:styleId="wrcopyright">
    <w:name w:val="wrcopyright"/>
    <w:basedOn w:val="Normal"/>
    <w:rsid w:val="008E5CE2"/>
    <w:pPr>
      <w:spacing w:before="100" w:beforeAutospacing="1" w:after="100" w:afterAutospacing="1" w:line="240" w:lineRule="auto"/>
      <w:ind w:left="0"/>
    </w:pPr>
    <w:rPr>
      <w:rFonts w:ascii="Times New Roman" w:hAnsi="Times New Roman" w:cs="Times New Roman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9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cnrtl.fr/synonymie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larousse.fr/dictionnaires/francais-anglais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linguee.fr/francais-anglais/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dict.com/&#947;&#945;&#955;&#955;&#959;-&#949;&#955;&#955;&#951;&#957;&#953;&#954;&#959;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3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pola\AppData\Roaming\Microsoft\Templates\&#913;&#964;&#950;&#941;&#957;&#964;&#945;%20&#963;&#949;%20&#964;&#961;&#953;&#945;&#957;&#964;&#945;&#966;&#965;&#955;&#955;&#943;%20&#952;&#941;&#956;&#945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A803FF9-3261-47D2-9566-9402D1E8E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Ατζέντα σε τριανταφυλλί θέμα</Template>
  <TotalTime>0</TotalTime>
  <Pages>6</Pages>
  <Words>1780</Words>
  <Characters>9617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2019-10-22T20:18:00Z</dcterms:created>
  <dcterms:modified xsi:type="dcterms:W3CDTF">2020-01-27T17:49:00Z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